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6EA4A" w14:textId="42E7A3D8" w:rsidR="00FB7F50" w:rsidRPr="00494F38" w:rsidRDefault="00EB0967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94F38">
        <w:rPr>
          <w:rFonts w:ascii="Verdana" w:hAnsi="Verdana"/>
          <w:sz w:val="18"/>
          <w:szCs w:val="18"/>
        </w:rPr>
        <w:t>Kraków</w:t>
      </w:r>
      <w:r w:rsidR="00FB7F50" w:rsidRPr="00494F38">
        <w:rPr>
          <w:rFonts w:ascii="Verdana" w:hAnsi="Verdana"/>
          <w:sz w:val="18"/>
          <w:szCs w:val="18"/>
        </w:rPr>
        <w:t xml:space="preserve"> dnia: </w:t>
      </w:r>
      <w:r w:rsidRPr="00494F38">
        <w:rPr>
          <w:rFonts w:ascii="Verdana" w:hAnsi="Verdana"/>
          <w:sz w:val="18"/>
          <w:szCs w:val="18"/>
        </w:rPr>
        <w:t>2026-11-06</w:t>
      </w:r>
    </w:p>
    <w:p w14:paraId="2836CFE2" w14:textId="77777777" w:rsidR="00FB7F50" w:rsidRPr="00494F38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19BFA75" w14:textId="77777777" w:rsidR="00EB0967" w:rsidRPr="00494F38" w:rsidRDefault="00EB096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94F3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B84A570" w14:textId="77777777" w:rsidR="00EB0967" w:rsidRPr="00494F38" w:rsidRDefault="00EB096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94F3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9D1D104" w14:textId="6ACB9CBE" w:rsidR="00FB7F50" w:rsidRPr="00494F38" w:rsidRDefault="00EB096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94F3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14C5DF8" w14:textId="155B22C2" w:rsidR="00FB7F50" w:rsidRPr="00494F38" w:rsidRDefault="00EB0967" w:rsidP="00FB7F50">
      <w:pPr>
        <w:rPr>
          <w:rFonts w:ascii="Verdana" w:hAnsi="Verdana"/>
          <w:sz w:val="18"/>
          <w:szCs w:val="18"/>
        </w:rPr>
      </w:pPr>
      <w:r w:rsidRPr="00494F38">
        <w:rPr>
          <w:rFonts w:ascii="Verdana" w:hAnsi="Verdana"/>
          <w:sz w:val="18"/>
          <w:szCs w:val="18"/>
        </w:rPr>
        <w:t>Al. Mickiewicza</w:t>
      </w:r>
      <w:r w:rsidR="00FB7F50" w:rsidRPr="00494F38">
        <w:rPr>
          <w:rFonts w:ascii="Verdana" w:hAnsi="Verdana"/>
          <w:sz w:val="18"/>
          <w:szCs w:val="18"/>
        </w:rPr>
        <w:t xml:space="preserve"> </w:t>
      </w:r>
      <w:r w:rsidRPr="00494F38">
        <w:rPr>
          <w:rFonts w:ascii="Verdana" w:hAnsi="Verdana"/>
          <w:sz w:val="18"/>
          <w:szCs w:val="18"/>
        </w:rPr>
        <w:t>30</w:t>
      </w:r>
    </w:p>
    <w:p w14:paraId="49BDD2ED" w14:textId="4A76485C" w:rsidR="00FB7F50" w:rsidRPr="00494F38" w:rsidRDefault="00EB0967" w:rsidP="00FB7F50">
      <w:pPr>
        <w:rPr>
          <w:rFonts w:ascii="Verdana" w:hAnsi="Verdana"/>
          <w:sz w:val="18"/>
          <w:szCs w:val="18"/>
        </w:rPr>
      </w:pPr>
      <w:r w:rsidRPr="00494F38">
        <w:rPr>
          <w:rFonts w:ascii="Verdana" w:hAnsi="Verdana"/>
          <w:sz w:val="18"/>
          <w:szCs w:val="18"/>
        </w:rPr>
        <w:t>30-059</w:t>
      </w:r>
      <w:r w:rsidR="00FB7F50" w:rsidRPr="00494F38">
        <w:rPr>
          <w:rFonts w:ascii="Verdana" w:hAnsi="Verdana"/>
          <w:sz w:val="18"/>
          <w:szCs w:val="18"/>
        </w:rPr>
        <w:t xml:space="preserve"> </w:t>
      </w:r>
      <w:r w:rsidRPr="00494F38">
        <w:rPr>
          <w:rFonts w:ascii="Verdana" w:hAnsi="Verdana"/>
          <w:sz w:val="18"/>
          <w:szCs w:val="18"/>
        </w:rPr>
        <w:t>Kraków</w:t>
      </w:r>
    </w:p>
    <w:p w14:paraId="1251B427" w14:textId="77777777" w:rsidR="008642B3" w:rsidRPr="00494F3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94F38">
        <w:rPr>
          <w:rFonts w:ascii="Verdana" w:hAnsi="Verdana"/>
          <w:sz w:val="18"/>
          <w:szCs w:val="18"/>
        </w:rPr>
        <w:t>OGŁOSZENIE</w:t>
      </w:r>
    </w:p>
    <w:p w14:paraId="6378FEC7" w14:textId="77777777" w:rsidR="008642B3" w:rsidRPr="00494F3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94F38">
        <w:rPr>
          <w:rFonts w:ascii="Verdana" w:hAnsi="Verdana"/>
          <w:b/>
          <w:sz w:val="18"/>
          <w:szCs w:val="18"/>
        </w:rPr>
        <w:t xml:space="preserve">o </w:t>
      </w:r>
      <w:r w:rsidR="0054734E" w:rsidRPr="00494F3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B0967" w:rsidRPr="00494F38" w14:paraId="43C9A947" w14:textId="77777777" w:rsidTr="00F23F7F">
        <w:trPr>
          <w:trHeight w:val="638"/>
        </w:trPr>
        <w:tc>
          <w:tcPr>
            <w:tcW w:w="959" w:type="dxa"/>
          </w:tcPr>
          <w:p w14:paraId="06AA3222" w14:textId="77777777" w:rsidR="00EB0967" w:rsidRPr="00494F38" w:rsidRDefault="00EB0967" w:rsidP="00F23F7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94F3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A51EBA3" w14:textId="70C778BF" w:rsidR="00EB0967" w:rsidRPr="00494F38" w:rsidRDefault="00EB0967" w:rsidP="00F23F7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94F3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494F38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494F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494F3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494F38" w:rsidRPr="00494F38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="00494F38" w:rsidRPr="00494F38">
              <w:rPr>
                <w:rFonts w:ascii="Verdana" w:hAnsi="Verdana"/>
                <w:sz w:val="18"/>
                <w:szCs w:val="18"/>
              </w:rPr>
              <w:t>.</w:t>
            </w:r>
            <w:r w:rsidR="00494F38" w:rsidRPr="00494F38">
              <w:rPr>
                <w:rFonts w:ascii="Verdana" w:hAnsi="Verdana"/>
                <w:b/>
                <w:sz w:val="18"/>
                <w:szCs w:val="18"/>
              </w:rPr>
              <w:t>”Dostawa</w:t>
            </w:r>
            <w:proofErr w:type="gramEnd"/>
            <w:r w:rsidRPr="00494F38">
              <w:rPr>
                <w:rFonts w:ascii="Verdana" w:hAnsi="Verdana"/>
                <w:b/>
                <w:bCs/>
                <w:sz w:val="18"/>
                <w:szCs w:val="18"/>
              </w:rPr>
              <w:t xml:space="preserve"> drukarki 3D typu </w:t>
            </w:r>
            <w:proofErr w:type="spellStart"/>
            <w:r w:rsidRPr="00494F38">
              <w:rPr>
                <w:rFonts w:ascii="Verdana" w:hAnsi="Verdana"/>
                <w:b/>
                <w:bCs/>
                <w:sz w:val="18"/>
                <w:szCs w:val="18"/>
              </w:rPr>
              <w:t>CoreXY</w:t>
            </w:r>
            <w:proofErr w:type="spellEnd"/>
            <w:r w:rsidRPr="00494F38">
              <w:rPr>
                <w:rFonts w:ascii="Verdana" w:hAnsi="Verdana"/>
                <w:b/>
                <w:bCs/>
                <w:sz w:val="18"/>
                <w:szCs w:val="18"/>
              </w:rPr>
              <w:t xml:space="preserve"> z kamerą 1 szt. - KC-DE-zp.25.507.2026</w:t>
            </w:r>
            <w:r w:rsidRPr="00494F3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94F3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94F3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94F3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94F38">
              <w:rPr>
                <w:rFonts w:ascii="Verdana" w:hAnsi="Verdana"/>
                <w:b/>
                <w:sz w:val="18"/>
                <w:szCs w:val="18"/>
              </w:rPr>
              <w:t>KC-DE-zp.25.507.2026</w:t>
            </w:r>
            <w:r w:rsidRPr="00494F3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88547F0" w14:textId="77777777" w:rsidR="008642B3" w:rsidRPr="00494F3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94F38">
        <w:rPr>
          <w:rFonts w:ascii="Verdana" w:hAnsi="Verdana"/>
          <w:sz w:val="18"/>
          <w:szCs w:val="18"/>
        </w:rPr>
        <w:t xml:space="preserve">Zamawiający, </w:t>
      </w:r>
      <w:r w:rsidR="00CC324B" w:rsidRPr="00494F3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94F3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94F38">
        <w:rPr>
          <w:rFonts w:ascii="Verdana" w:hAnsi="Verdana"/>
          <w:sz w:val="18"/>
          <w:szCs w:val="18"/>
        </w:rPr>
        <w:t xml:space="preserve">ust. 1 pkt. 1 i </w:t>
      </w:r>
      <w:r w:rsidRPr="00494F38">
        <w:rPr>
          <w:rFonts w:ascii="Verdana" w:hAnsi="Verdana"/>
          <w:sz w:val="18"/>
          <w:szCs w:val="18"/>
        </w:rPr>
        <w:t xml:space="preserve">ust. </w:t>
      </w:r>
      <w:r w:rsidR="00A17CDB" w:rsidRPr="00494F38">
        <w:rPr>
          <w:rFonts w:ascii="Verdana" w:hAnsi="Verdana"/>
          <w:sz w:val="18"/>
          <w:szCs w:val="18"/>
        </w:rPr>
        <w:t>2</w:t>
      </w:r>
      <w:r w:rsidRPr="00494F38">
        <w:rPr>
          <w:rFonts w:ascii="Verdana" w:hAnsi="Verdana"/>
          <w:sz w:val="18"/>
          <w:szCs w:val="18"/>
        </w:rPr>
        <w:t xml:space="preserve"> ustawy z dnia 11 września </w:t>
      </w:r>
      <w:proofErr w:type="gramStart"/>
      <w:r w:rsidRPr="00494F38">
        <w:rPr>
          <w:rFonts w:ascii="Verdana" w:hAnsi="Verdana"/>
          <w:sz w:val="18"/>
          <w:szCs w:val="18"/>
        </w:rPr>
        <w:t>2019r.</w:t>
      </w:r>
      <w:proofErr w:type="gramEnd"/>
      <w:r w:rsidRPr="00494F38">
        <w:rPr>
          <w:rFonts w:ascii="Verdana" w:hAnsi="Verdana"/>
          <w:sz w:val="18"/>
          <w:szCs w:val="18"/>
        </w:rPr>
        <w:t xml:space="preserve"> Prawo zamówień publicznych</w:t>
      </w:r>
      <w:r w:rsidR="006B585D" w:rsidRPr="00494F38">
        <w:rPr>
          <w:rFonts w:ascii="Verdana" w:hAnsi="Verdana"/>
          <w:sz w:val="18"/>
          <w:szCs w:val="18"/>
        </w:rPr>
        <w:t xml:space="preserve"> </w:t>
      </w:r>
      <w:r w:rsidR="00CC1A8E" w:rsidRPr="00494F38">
        <w:rPr>
          <w:rFonts w:ascii="Verdana" w:hAnsi="Verdana"/>
          <w:sz w:val="18"/>
          <w:szCs w:val="18"/>
        </w:rPr>
        <w:t>(</w:t>
      </w:r>
      <w:r w:rsidR="004D796A" w:rsidRPr="00494F38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494F38">
        <w:rPr>
          <w:rFonts w:ascii="Verdana" w:hAnsi="Verdana"/>
          <w:sz w:val="18"/>
          <w:szCs w:val="18"/>
        </w:rPr>
        <w:t>t.j</w:t>
      </w:r>
      <w:proofErr w:type="spellEnd"/>
      <w:r w:rsidR="00CC1A8E" w:rsidRPr="00494F38">
        <w:rPr>
          <w:rFonts w:ascii="Verdana" w:hAnsi="Verdana"/>
          <w:sz w:val="18"/>
          <w:szCs w:val="18"/>
        </w:rPr>
        <w:t xml:space="preserve">. ze zm.) </w:t>
      </w:r>
      <w:r w:rsidRPr="00494F3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494F38">
        <w:rPr>
          <w:rFonts w:ascii="Verdana" w:hAnsi="Verdana"/>
          <w:sz w:val="18"/>
          <w:szCs w:val="18"/>
        </w:rPr>
        <w:t>Pzp</w:t>
      </w:r>
      <w:proofErr w:type="spellEnd"/>
      <w:r w:rsidRPr="00494F38">
        <w:rPr>
          <w:rFonts w:ascii="Verdana" w:hAnsi="Verdana"/>
          <w:sz w:val="18"/>
          <w:szCs w:val="18"/>
        </w:rPr>
        <w:t>”</w:t>
      </w:r>
      <w:r w:rsidR="00D26ED6" w:rsidRPr="00494F38">
        <w:rPr>
          <w:rFonts w:ascii="Verdana" w:hAnsi="Verdana"/>
          <w:sz w:val="18"/>
          <w:szCs w:val="18"/>
        </w:rPr>
        <w:t xml:space="preserve">, </w:t>
      </w:r>
      <w:r w:rsidRPr="00494F38">
        <w:rPr>
          <w:rFonts w:ascii="Verdana" w:hAnsi="Verdana"/>
          <w:sz w:val="18"/>
          <w:szCs w:val="18"/>
        </w:rPr>
        <w:t>informuje</w:t>
      </w:r>
      <w:r w:rsidR="00D26ED6" w:rsidRPr="00494F3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94F38">
        <w:rPr>
          <w:rFonts w:ascii="Verdana" w:hAnsi="Verdana"/>
          <w:sz w:val="18"/>
          <w:szCs w:val="18"/>
        </w:rPr>
        <w:t>najkorzystniejsz</w:t>
      </w:r>
      <w:r w:rsidR="00D26ED6" w:rsidRPr="00494F38">
        <w:rPr>
          <w:rFonts w:ascii="Verdana" w:hAnsi="Verdana"/>
          <w:sz w:val="18"/>
          <w:szCs w:val="18"/>
        </w:rPr>
        <w:t xml:space="preserve">a wybrana została </w:t>
      </w:r>
      <w:r w:rsidR="00756CDA" w:rsidRPr="00494F38">
        <w:rPr>
          <w:rFonts w:ascii="Verdana" w:hAnsi="Verdana"/>
          <w:sz w:val="18"/>
          <w:szCs w:val="18"/>
        </w:rPr>
        <w:t>ofer</w:t>
      </w:r>
      <w:r w:rsidR="00D26ED6" w:rsidRPr="00494F38">
        <w:rPr>
          <w:rFonts w:ascii="Verdana" w:hAnsi="Verdana"/>
          <w:sz w:val="18"/>
          <w:szCs w:val="18"/>
        </w:rPr>
        <w:t>t</w:t>
      </w:r>
      <w:r w:rsidR="009F0E5C" w:rsidRPr="00494F38">
        <w:rPr>
          <w:rFonts w:ascii="Verdana" w:hAnsi="Verdana"/>
          <w:sz w:val="18"/>
          <w:szCs w:val="18"/>
        </w:rPr>
        <w:t>a</w:t>
      </w:r>
      <w:r w:rsidR="00D26ED6" w:rsidRPr="00494F3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B0967" w:rsidRPr="00494F38" w14:paraId="03BBFDE8" w14:textId="77777777" w:rsidTr="00F23F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6D626C6" w14:textId="02BF80CA" w:rsidR="00EB0967" w:rsidRPr="00494F38" w:rsidRDefault="00EB0967" w:rsidP="00F23F7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94F38">
              <w:rPr>
                <w:rFonts w:ascii="Verdana" w:hAnsi="Verdana"/>
                <w:b/>
                <w:sz w:val="18"/>
                <w:szCs w:val="18"/>
              </w:rPr>
              <w:t>3D VISION TECH GROUP Sp. z o.o.</w:t>
            </w:r>
          </w:p>
          <w:p w14:paraId="009A38CC" w14:textId="13D61C7B" w:rsidR="00EB0967" w:rsidRPr="00494F38" w:rsidRDefault="00494F38" w:rsidP="00F23F7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Ul. Budowlana 6</w:t>
            </w:r>
          </w:p>
          <w:p w14:paraId="3781ACCC" w14:textId="3765DB86" w:rsidR="00EB0967" w:rsidRPr="00494F38" w:rsidRDefault="00EB0967" w:rsidP="00F23F7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94F38">
              <w:rPr>
                <w:rFonts w:ascii="Verdana" w:hAnsi="Verdana"/>
                <w:bCs/>
                <w:sz w:val="18"/>
                <w:szCs w:val="18"/>
              </w:rPr>
              <w:t>20-</w:t>
            </w:r>
            <w:r w:rsidR="00494F38">
              <w:rPr>
                <w:rFonts w:ascii="Verdana" w:hAnsi="Verdana"/>
                <w:bCs/>
                <w:sz w:val="18"/>
                <w:szCs w:val="18"/>
              </w:rPr>
              <w:t>469</w:t>
            </w:r>
            <w:r w:rsidRPr="00494F3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494F38">
              <w:rPr>
                <w:rFonts w:ascii="Verdana" w:hAnsi="Verdana"/>
                <w:bCs/>
                <w:sz w:val="18"/>
                <w:szCs w:val="18"/>
              </w:rPr>
              <w:t>Lublin</w:t>
            </w:r>
          </w:p>
          <w:p w14:paraId="04CEDAEA" w14:textId="77777777" w:rsidR="00EB0967" w:rsidRPr="00494F38" w:rsidRDefault="00EB0967" w:rsidP="00F23F7F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94F38">
              <w:rPr>
                <w:rFonts w:ascii="Verdana" w:hAnsi="Verdana"/>
                <w:sz w:val="18"/>
                <w:szCs w:val="18"/>
              </w:rPr>
              <w:t>na:</w:t>
            </w:r>
          </w:p>
          <w:p w14:paraId="0EB108EB" w14:textId="63C90966" w:rsidR="00EB0967" w:rsidRPr="00494F38" w:rsidRDefault="00EB0967" w:rsidP="00F23F7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94F38">
              <w:rPr>
                <w:rFonts w:ascii="Verdana" w:hAnsi="Verdana"/>
                <w:sz w:val="18"/>
                <w:szCs w:val="18"/>
              </w:rPr>
              <w:t xml:space="preserve">Dostawa drukarki 3D typu </w:t>
            </w:r>
            <w:proofErr w:type="spellStart"/>
            <w:r w:rsidRPr="00494F38">
              <w:rPr>
                <w:rFonts w:ascii="Verdana" w:hAnsi="Verdana"/>
                <w:sz w:val="18"/>
                <w:szCs w:val="18"/>
              </w:rPr>
              <w:t>CoreXY</w:t>
            </w:r>
            <w:proofErr w:type="spellEnd"/>
            <w:r w:rsidRPr="00494F38">
              <w:rPr>
                <w:rFonts w:ascii="Verdana" w:hAnsi="Verdana"/>
                <w:sz w:val="18"/>
                <w:szCs w:val="18"/>
              </w:rPr>
              <w:t xml:space="preserve"> z kamerą 1 szt. - KC-DE-zp.25.507.2026</w:t>
            </w:r>
            <w:r w:rsidRPr="00494F3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8AFE4E8" w14:textId="20492754" w:rsidR="00EB0967" w:rsidRPr="00494F38" w:rsidRDefault="00EB0967" w:rsidP="00F23F7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94F38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494F38">
              <w:rPr>
                <w:rFonts w:ascii="Verdana" w:hAnsi="Verdana"/>
                <w:b/>
                <w:sz w:val="18"/>
                <w:szCs w:val="18"/>
              </w:rPr>
              <w:t>7 970.40 zł</w:t>
            </w:r>
            <w:r w:rsidRPr="00494F3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EED6156" w14:textId="77777777" w:rsidR="00EB0967" w:rsidRPr="00494F38" w:rsidRDefault="00EB0967" w:rsidP="00F23F7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94F3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94F3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94F3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94F3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10FECA2" w14:textId="77777777" w:rsidR="003A0AFC" w:rsidRPr="00494F3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94F3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6"/>
        <w:gridCol w:w="1417"/>
        <w:gridCol w:w="1418"/>
        <w:gridCol w:w="1417"/>
        <w:gridCol w:w="1418"/>
      </w:tblGrid>
      <w:tr w:rsidR="00494F38" w:rsidRPr="00494F38" w14:paraId="5C226E65" w14:textId="77777777" w:rsidTr="00494F38">
        <w:trPr>
          <w:trHeight w:val="510"/>
        </w:trPr>
        <w:tc>
          <w:tcPr>
            <w:tcW w:w="851" w:type="dxa"/>
            <w:vAlign w:val="center"/>
          </w:tcPr>
          <w:p w14:paraId="4AF5CE14" w14:textId="77777777" w:rsidR="00494F38" w:rsidRPr="00494F38" w:rsidRDefault="00494F3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494F3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14:paraId="52EFBD31" w14:textId="77777777" w:rsidR="00494F38" w:rsidRPr="00494F38" w:rsidRDefault="00494F3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5239D82B" w14:textId="6CE51984" w:rsidR="00494F38" w:rsidRPr="00494F38" w:rsidRDefault="00494F3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1026BB85" w14:textId="1935B06E" w:rsidR="00494F38" w:rsidRPr="00494F38" w:rsidRDefault="00494F3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14:paraId="38F4A540" w14:textId="06F706CE" w:rsidR="00494F38" w:rsidRPr="00494F38" w:rsidRDefault="00494F3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18" w:type="dxa"/>
            <w:vAlign w:val="center"/>
          </w:tcPr>
          <w:p w14:paraId="1EA5DD2B" w14:textId="77777777" w:rsidR="00494F38" w:rsidRPr="00494F38" w:rsidRDefault="00494F3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94F38" w:rsidRPr="00494F38" w14:paraId="33DF31CF" w14:textId="77777777" w:rsidTr="00494F38">
        <w:tc>
          <w:tcPr>
            <w:tcW w:w="851" w:type="dxa"/>
            <w:vAlign w:val="center"/>
          </w:tcPr>
          <w:p w14:paraId="62F1018D" w14:textId="0CB3D69F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14:paraId="52D557C3" w14:textId="49FDD932" w:rsidR="00494F38" w:rsidRPr="00494F38" w:rsidRDefault="00494F38" w:rsidP="00F23F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/>
                <w:sz w:val="18"/>
                <w:szCs w:val="18"/>
              </w:rPr>
              <w:t>3D VISION TECH GROUP Sp. z o.o.</w:t>
            </w:r>
          </w:p>
          <w:p w14:paraId="244EE0AD" w14:textId="4B437EEF" w:rsidR="00494F38" w:rsidRDefault="00494F38" w:rsidP="00F23F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Ul. Budowlana 6</w:t>
            </w:r>
          </w:p>
          <w:p w14:paraId="2C30D9E0" w14:textId="16F8703F" w:rsidR="00494F38" w:rsidRPr="00494F38" w:rsidRDefault="00494F38" w:rsidP="00F23F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20-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469</w:t>
            </w: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1417" w:type="dxa"/>
            <w:vAlign w:val="center"/>
          </w:tcPr>
          <w:p w14:paraId="69233319" w14:textId="56D6BAD6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066C464A" w14:textId="23C751B4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02D13032" w14:textId="0E1F9523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25471AE3" w14:textId="1912D98A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494F38" w:rsidRPr="00494F38" w14:paraId="11099AE0" w14:textId="77777777" w:rsidTr="00494F38">
        <w:tc>
          <w:tcPr>
            <w:tcW w:w="851" w:type="dxa"/>
            <w:vAlign w:val="center"/>
          </w:tcPr>
          <w:p w14:paraId="03303C99" w14:textId="351C88B5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  <w:vAlign w:val="center"/>
          </w:tcPr>
          <w:p w14:paraId="6C916A05" w14:textId="2074182A" w:rsidR="00494F38" w:rsidRPr="00494F38" w:rsidRDefault="00494F38" w:rsidP="00F23F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/>
                <w:sz w:val="18"/>
                <w:szCs w:val="18"/>
              </w:rPr>
              <w:t>Hobbistycznie.pl Paweł Bolek</w:t>
            </w:r>
          </w:p>
          <w:p w14:paraId="72E5B142" w14:textId="77777777" w:rsidR="00494F38" w:rsidRDefault="00494F38" w:rsidP="00F23F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Okulickiego 20/C01</w:t>
            </w:r>
          </w:p>
          <w:p w14:paraId="28949732" w14:textId="34248665" w:rsidR="00494F38" w:rsidRPr="00494F38" w:rsidRDefault="00494F38" w:rsidP="00F23F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35-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222</w:t>
            </w: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417" w:type="dxa"/>
            <w:vAlign w:val="center"/>
          </w:tcPr>
          <w:p w14:paraId="67792CC8" w14:textId="2905B399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59,85</w:t>
            </w:r>
          </w:p>
        </w:tc>
        <w:tc>
          <w:tcPr>
            <w:tcW w:w="1418" w:type="dxa"/>
            <w:vAlign w:val="center"/>
          </w:tcPr>
          <w:p w14:paraId="2EB7E9C5" w14:textId="3BC01401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609000BB" w14:textId="024A2617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23E48686" w14:textId="4835BA45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99,85</w:t>
            </w:r>
          </w:p>
        </w:tc>
      </w:tr>
      <w:tr w:rsidR="00494F38" w:rsidRPr="00494F38" w14:paraId="1288DA89" w14:textId="77777777" w:rsidTr="00494F38">
        <w:tc>
          <w:tcPr>
            <w:tcW w:w="851" w:type="dxa"/>
            <w:vAlign w:val="center"/>
          </w:tcPr>
          <w:p w14:paraId="5037CDB1" w14:textId="21D6F57B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14:paraId="07DACF54" w14:textId="297C4F5D" w:rsidR="00494F38" w:rsidRPr="00494F38" w:rsidRDefault="00494F38" w:rsidP="00F23F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/>
                <w:sz w:val="18"/>
                <w:szCs w:val="18"/>
              </w:rPr>
              <w:t>X3D sp. z o.o.</w:t>
            </w:r>
          </w:p>
          <w:p w14:paraId="214C5449" w14:textId="77777777" w:rsidR="00494F38" w:rsidRDefault="00494F38" w:rsidP="00F23F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Ul. Floriana Ceynowy 21</w:t>
            </w:r>
          </w:p>
          <w:p w14:paraId="5ACC6E76" w14:textId="22C47297" w:rsidR="00494F38" w:rsidRPr="00494F38" w:rsidRDefault="00494F38" w:rsidP="00F23F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77-100</w:t>
            </w: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417" w:type="dxa"/>
            <w:vAlign w:val="center"/>
          </w:tcPr>
          <w:p w14:paraId="6FB68EE3" w14:textId="6FE6F151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50,99</w:t>
            </w:r>
          </w:p>
        </w:tc>
        <w:tc>
          <w:tcPr>
            <w:tcW w:w="1418" w:type="dxa"/>
            <w:vAlign w:val="center"/>
          </w:tcPr>
          <w:p w14:paraId="49949B7E" w14:textId="567187FF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651E0285" w14:textId="7CF0656D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52654805" w14:textId="6FD841A2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 90,99</w:t>
            </w:r>
          </w:p>
        </w:tc>
      </w:tr>
      <w:tr w:rsidR="00494F38" w:rsidRPr="00494F38" w14:paraId="4CFEF5CD" w14:textId="77777777" w:rsidTr="00494F38">
        <w:tc>
          <w:tcPr>
            <w:tcW w:w="851" w:type="dxa"/>
            <w:vAlign w:val="center"/>
          </w:tcPr>
          <w:p w14:paraId="565AD644" w14:textId="6C6BACF0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75DAD6A0" w14:textId="3149A9C5" w:rsidR="00494F38" w:rsidRPr="00494F38" w:rsidRDefault="00494F38" w:rsidP="00F23F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/>
                <w:sz w:val="18"/>
                <w:szCs w:val="18"/>
              </w:rPr>
              <w:t>GLOBAL 3D sp. z o.o.</w:t>
            </w:r>
          </w:p>
          <w:p w14:paraId="6768B5DA" w14:textId="3118423A" w:rsidR="00494F38" w:rsidRPr="00494F38" w:rsidRDefault="00494F38" w:rsidP="00F23F7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Rynek</w:t>
            </w: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40</w:t>
            </w: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715649B" w14:textId="5F315F5B" w:rsidR="00494F38" w:rsidRPr="00494F38" w:rsidRDefault="00494F38" w:rsidP="00F23F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48-300</w:t>
            </w: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94F38">
              <w:rPr>
                <w:rFonts w:ascii="Verdana" w:hAnsi="Verdana" w:cs="Times New Roman"/>
                <w:bCs/>
                <w:sz w:val="18"/>
                <w:szCs w:val="18"/>
              </w:rPr>
              <w:t>Nysa</w:t>
            </w:r>
          </w:p>
        </w:tc>
        <w:tc>
          <w:tcPr>
            <w:tcW w:w="1417" w:type="dxa"/>
            <w:vAlign w:val="center"/>
          </w:tcPr>
          <w:p w14:paraId="4AC1642D" w14:textId="7D5321DC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4F3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418" w:type="dxa"/>
            <w:vAlign w:val="center"/>
          </w:tcPr>
          <w:p w14:paraId="782CF254" w14:textId="31CC433C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417" w:type="dxa"/>
            <w:vAlign w:val="center"/>
          </w:tcPr>
          <w:p w14:paraId="6F597481" w14:textId="0FF92161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418" w:type="dxa"/>
            <w:vAlign w:val="center"/>
          </w:tcPr>
          <w:p w14:paraId="740DB5A8" w14:textId="1596B709" w:rsidR="00494F38" w:rsidRPr="00494F38" w:rsidRDefault="00494F38" w:rsidP="00F23F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1116EBCF" w14:textId="77777777" w:rsidR="00E85D70" w:rsidRPr="00494F3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76123F7" w14:textId="77777777" w:rsidR="00F960D7" w:rsidRPr="00494F38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4AD8450" w14:textId="77777777" w:rsidR="00F960D7" w:rsidRPr="00494F3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494F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821E9" w14:textId="77777777" w:rsidR="00C92ABF" w:rsidRDefault="00C92ABF">
      <w:r>
        <w:separator/>
      </w:r>
    </w:p>
  </w:endnote>
  <w:endnote w:type="continuationSeparator" w:id="0">
    <w:p w14:paraId="1B762442" w14:textId="77777777" w:rsidR="00C92ABF" w:rsidRDefault="00C92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7260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A60B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ADC1D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4F35CF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F38B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27A8B" w14:textId="77777777" w:rsidR="00C92ABF" w:rsidRDefault="00C92ABF">
      <w:r>
        <w:separator/>
      </w:r>
    </w:p>
  </w:footnote>
  <w:footnote w:type="continuationSeparator" w:id="0">
    <w:p w14:paraId="28A9A660" w14:textId="77777777" w:rsidR="00C92ABF" w:rsidRDefault="00C92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BD20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1DCC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F702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302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4F38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3024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92ABF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0967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23E813"/>
  <w15:chartTrackingRefBased/>
  <w15:docId w15:val="{28E21F24-8B32-4142-B8DE-1DB87F3EF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D16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b.karkowska</dc:creator>
  <cp:keywords/>
  <dc:description/>
  <cp:lastModifiedBy>Bożena Karkowska</cp:lastModifiedBy>
  <cp:revision>3</cp:revision>
  <cp:lastPrinted>1601-01-01T00:00:00Z</cp:lastPrinted>
  <dcterms:created xsi:type="dcterms:W3CDTF">2026-11-06T10:40:00Z</dcterms:created>
  <dcterms:modified xsi:type="dcterms:W3CDTF">2026-11-06T10:44:00Z</dcterms:modified>
</cp:coreProperties>
</file>