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D33AE" w14:textId="2E296454" w:rsidR="00CF7835" w:rsidRPr="00B112AF" w:rsidRDefault="00CE0F2E" w:rsidP="00CF7835">
      <w:pPr>
        <w:spacing w:after="600"/>
        <w:jc w:val="right"/>
        <w:rPr>
          <w:sz w:val="24"/>
          <w:szCs w:val="24"/>
        </w:rPr>
      </w:pPr>
      <w:r w:rsidRPr="00B112AF">
        <w:rPr>
          <w:sz w:val="24"/>
          <w:szCs w:val="24"/>
        </w:rPr>
        <w:t>Rawicz</w:t>
      </w:r>
      <w:r w:rsidR="00B112AF" w:rsidRPr="00B112AF">
        <w:rPr>
          <w:sz w:val="24"/>
          <w:szCs w:val="24"/>
        </w:rPr>
        <w:t>,</w:t>
      </w:r>
      <w:r w:rsidR="00CF7835" w:rsidRPr="00B112AF">
        <w:rPr>
          <w:sz w:val="24"/>
          <w:szCs w:val="24"/>
        </w:rPr>
        <w:t xml:space="preserve"> dnia</w:t>
      </w:r>
      <w:r w:rsidR="00B112AF">
        <w:rPr>
          <w:sz w:val="24"/>
          <w:szCs w:val="24"/>
        </w:rPr>
        <w:t xml:space="preserve"> 05.11.2026 r.</w:t>
      </w:r>
    </w:p>
    <w:p w14:paraId="21246A29" w14:textId="752469BD" w:rsidR="00CF7835" w:rsidRPr="00B112AF" w:rsidRDefault="00CE0F2E" w:rsidP="00B112AF">
      <w:pPr>
        <w:spacing w:line="276" w:lineRule="auto"/>
        <w:rPr>
          <w:b/>
          <w:bCs/>
          <w:sz w:val="24"/>
          <w:szCs w:val="24"/>
        </w:rPr>
      </w:pPr>
      <w:r w:rsidRPr="00B112AF">
        <w:rPr>
          <w:b/>
          <w:bCs/>
          <w:sz w:val="24"/>
          <w:szCs w:val="24"/>
        </w:rPr>
        <w:t>Powiatowe Centrum Usług Wspólnych w Rawiczu</w:t>
      </w:r>
    </w:p>
    <w:p w14:paraId="0D097978" w14:textId="3443A815" w:rsidR="00CF7835" w:rsidRPr="00B112AF" w:rsidRDefault="00CE0F2E" w:rsidP="00B112AF">
      <w:pPr>
        <w:spacing w:line="276" w:lineRule="auto"/>
        <w:rPr>
          <w:sz w:val="24"/>
          <w:szCs w:val="24"/>
        </w:rPr>
      </w:pPr>
      <w:r w:rsidRPr="00B112AF">
        <w:rPr>
          <w:sz w:val="24"/>
          <w:szCs w:val="24"/>
        </w:rPr>
        <w:t>ul. Mikołaja Kopernika</w:t>
      </w:r>
      <w:r w:rsidR="00CF7835" w:rsidRPr="00B112AF">
        <w:rPr>
          <w:sz w:val="24"/>
          <w:szCs w:val="24"/>
        </w:rPr>
        <w:t xml:space="preserve"> </w:t>
      </w:r>
      <w:r w:rsidRPr="00B112AF">
        <w:rPr>
          <w:sz w:val="24"/>
          <w:szCs w:val="24"/>
        </w:rPr>
        <w:t>4</w:t>
      </w:r>
    </w:p>
    <w:p w14:paraId="3F85AA84" w14:textId="1089D329" w:rsidR="00CF7835" w:rsidRDefault="00CE0F2E" w:rsidP="00B112AF">
      <w:pPr>
        <w:spacing w:line="276" w:lineRule="auto"/>
        <w:rPr>
          <w:sz w:val="24"/>
          <w:szCs w:val="24"/>
        </w:rPr>
      </w:pPr>
      <w:r w:rsidRPr="00B112AF">
        <w:rPr>
          <w:sz w:val="24"/>
          <w:szCs w:val="24"/>
        </w:rPr>
        <w:t>63-900</w:t>
      </w:r>
      <w:r w:rsidR="00CF7835" w:rsidRPr="00B112AF">
        <w:rPr>
          <w:sz w:val="24"/>
          <w:szCs w:val="24"/>
        </w:rPr>
        <w:t xml:space="preserve"> </w:t>
      </w:r>
      <w:r w:rsidRPr="00B112AF">
        <w:rPr>
          <w:sz w:val="24"/>
          <w:szCs w:val="24"/>
        </w:rPr>
        <w:t>Rawicz</w:t>
      </w:r>
    </w:p>
    <w:p w14:paraId="63E98E80" w14:textId="77777777" w:rsidR="00B112AF" w:rsidRDefault="00B112AF" w:rsidP="00B112AF">
      <w:pPr>
        <w:spacing w:line="276" w:lineRule="auto"/>
        <w:rPr>
          <w:sz w:val="24"/>
          <w:szCs w:val="24"/>
        </w:rPr>
      </w:pPr>
    </w:p>
    <w:p w14:paraId="2EF93B9B" w14:textId="25ADE09E" w:rsidR="00CF7835" w:rsidRDefault="00B112AF" w:rsidP="00B112A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B112AF">
        <w:rPr>
          <w:b/>
          <w:sz w:val="24"/>
          <w:szCs w:val="24"/>
        </w:rPr>
        <w:t>PCUW.261.46.2026</w:t>
      </w:r>
    </w:p>
    <w:p w14:paraId="6A01123C" w14:textId="77777777" w:rsidR="00B112AF" w:rsidRPr="00B112AF" w:rsidRDefault="00B112AF" w:rsidP="00B112AF">
      <w:pPr>
        <w:spacing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112AF" w14:paraId="36BAD92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707164" w14:textId="77777777" w:rsidR="00CF7835" w:rsidRPr="00B112AF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112AF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9288BA0" w14:textId="77777777" w:rsidR="00CF7835" w:rsidRPr="00B112AF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112AF">
        <w:rPr>
          <w:sz w:val="24"/>
          <w:szCs w:val="24"/>
        </w:rPr>
        <w:tab/>
        <w:t xml:space="preserve"> </w:t>
      </w:r>
    </w:p>
    <w:p w14:paraId="63813B49" w14:textId="79C4CCF3" w:rsidR="00CF7835" w:rsidRPr="00B112AF" w:rsidRDefault="00CF7835" w:rsidP="00B112AF">
      <w:pPr>
        <w:spacing w:after="120" w:line="360" w:lineRule="auto"/>
        <w:ind w:left="1134" w:hanging="1134"/>
        <w:jc w:val="both"/>
        <w:rPr>
          <w:rFonts w:eastAsia="Calibri"/>
          <w:sz w:val="24"/>
          <w:szCs w:val="24"/>
          <w:lang w:eastAsia="en-US"/>
        </w:rPr>
      </w:pPr>
      <w:proofErr w:type="gramStart"/>
      <w:r w:rsidRPr="00B112AF">
        <w:rPr>
          <w:rFonts w:eastAsia="Calibri"/>
          <w:sz w:val="24"/>
          <w:szCs w:val="24"/>
          <w:lang w:eastAsia="en-US"/>
        </w:rPr>
        <w:t>Dotyczy</w:t>
      </w:r>
      <w:r w:rsidR="00B112AF">
        <w:rPr>
          <w:rFonts w:eastAsia="Calibri"/>
          <w:sz w:val="24"/>
          <w:szCs w:val="24"/>
          <w:lang w:eastAsia="en-US"/>
        </w:rPr>
        <w:t xml:space="preserve">: </w:t>
      </w:r>
      <w:r w:rsidRPr="00B112AF">
        <w:rPr>
          <w:rFonts w:eastAsia="Calibri"/>
          <w:sz w:val="24"/>
          <w:szCs w:val="24"/>
          <w:lang w:eastAsia="en-US"/>
        </w:rPr>
        <w:t xml:space="preserve"> </w:t>
      </w:r>
      <w:r w:rsidR="00B112AF" w:rsidRPr="00B112AF">
        <w:rPr>
          <w:sz w:val="24"/>
          <w:szCs w:val="24"/>
        </w:rPr>
        <w:t>postępowania</w:t>
      </w:r>
      <w:proofErr w:type="gramEnd"/>
      <w:r w:rsidR="00B112AF" w:rsidRPr="00B112AF">
        <w:rPr>
          <w:sz w:val="24"/>
          <w:szCs w:val="24"/>
        </w:rPr>
        <w:t xml:space="preserve"> o udzielenie zamówienia publicznego prowadzonego w trybie podstawowym bez negocjacji na zadanie pn.:</w:t>
      </w:r>
      <w:r w:rsidR="00B112AF">
        <w:rPr>
          <w:sz w:val="24"/>
          <w:szCs w:val="24"/>
        </w:rPr>
        <w:t xml:space="preserve"> </w:t>
      </w:r>
      <w:r w:rsidR="00B112AF" w:rsidRPr="00B112AF">
        <w:rPr>
          <w:b/>
          <w:bCs/>
          <w:sz w:val="24"/>
          <w:szCs w:val="24"/>
        </w:rPr>
        <w:t>,,</w:t>
      </w:r>
      <w:r w:rsidR="00B112AF" w:rsidRPr="00B112AF">
        <w:rPr>
          <w:b/>
          <w:bCs/>
          <w:sz w:val="24"/>
          <w:szCs w:val="24"/>
        </w:rPr>
        <w:t>Przebudowa drogi powiatowej Nr 5488P w m. Zielona Wieś w zakresie chodnika - ETAP II.</w:t>
      </w:r>
      <w:r w:rsidR="00B112AF" w:rsidRPr="00B112AF">
        <w:rPr>
          <w:b/>
          <w:bCs/>
          <w:sz w:val="24"/>
          <w:szCs w:val="24"/>
        </w:rPr>
        <w:t>’’</w:t>
      </w:r>
    </w:p>
    <w:p w14:paraId="0BE54A08" w14:textId="6DA191CD" w:rsidR="00B112AF" w:rsidRDefault="00B112AF" w:rsidP="00B112AF">
      <w:pPr>
        <w:spacing w:before="120" w:after="120"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– </w:t>
      </w:r>
      <w:r>
        <w:rPr>
          <w:b/>
          <w:bCs/>
          <w:sz w:val="24"/>
          <w:szCs w:val="24"/>
        </w:rPr>
        <w:t>Powiatowe Centrum Usług Wspólnych w Rawiczu</w:t>
      </w:r>
      <w:r>
        <w:rPr>
          <w:sz w:val="24"/>
          <w:szCs w:val="24"/>
        </w:rPr>
        <w:t xml:space="preserve">, działając </w:t>
      </w:r>
      <w:r>
        <w:rPr>
          <w:sz w:val="24"/>
          <w:szCs w:val="24"/>
        </w:rPr>
        <w:br/>
        <w:t xml:space="preserve">na podstawie art. 222 ust. 5 </w:t>
      </w:r>
      <w:r>
        <w:rPr>
          <w:bCs/>
          <w:sz w:val="24"/>
          <w:szCs w:val="24"/>
        </w:rPr>
        <w:t>ustawy z dnia 11 września 2019 r. Prawo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2026 r. poz. 793 ze zm.) udostępnia informację z otwarcia ofert mającego miejsce w dniu 05.11.2026 r. o godz. 0</w:t>
      </w:r>
      <w:r>
        <w:rPr>
          <w:sz w:val="24"/>
          <w:szCs w:val="24"/>
        </w:rPr>
        <w:t>9</w:t>
      </w:r>
      <w:r>
        <w:rPr>
          <w:sz w:val="24"/>
          <w:szCs w:val="24"/>
        </w:rPr>
        <w:t>:10, 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112AF" w14:paraId="715BCBA0" w14:textId="77777777" w:rsidTr="000C1C6D">
        <w:tc>
          <w:tcPr>
            <w:tcW w:w="1276" w:type="dxa"/>
            <w:shd w:val="clear" w:color="auto" w:fill="F2F2F2"/>
            <w:vAlign w:val="center"/>
          </w:tcPr>
          <w:p w14:paraId="0E2AB914" w14:textId="77777777" w:rsidR="00D665F5" w:rsidRPr="00B112AF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112AF">
              <w:rPr>
                <w:b/>
                <w:bCs/>
                <w:sz w:val="24"/>
                <w:szCs w:val="24"/>
              </w:rPr>
              <w:t>O</w:t>
            </w:r>
            <w:r w:rsidR="00D665F5" w:rsidRPr="00B112AF">
              <w:rPr>
                <w:b/>
                <w:bCs/>
                <w:sz w:val="24"/>
                <w:szCs w:val="24"/>
              </w:rPr>
              <w:t>fert</w:t>
            </w:r>
            <w:r w:rsidRPr="00B112AF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80B0005" w14:textId="77777777" w:rsidR="00D665F5" w:rsidRPr="00B112A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112AF">
              <w:rPr>
                <w:b/>
                <w:bCs/>
                <w:sz w:val="24"/>
                <w:szCs w:val="24"/>
              </w:rPr>
              <w:t>Nazwa</w:t>
            </w:r>
            <w:r w:rsidR="003F57CD" w:rsidRPr="00B112AF">
              <w:rPr>
                <w:b/>
                <w:bCs/>
                <w:sz w:val="24"/>
                <w:szCs w:val="24"/>
              </w:rPr>
              <w:t xml:space="preserve"> </w:t>
            </w:r>
            <w:r w:rsidRPr="00B112AF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90C8BCA" w14:textId="77777777" w:rsidR="00D665F5" w:rsidRPr="00B112AF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B112AF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CE0F2E" w:rsidRPr="00B112AF" w14:paraId="66AEC003" w14:textId="77777777" w:rsidTr="00C470AC">
        <w:tc>
          <w:tcPr>
            <w:tcW w:w="1276" w:type="dxa"/>
            <w:vAlign w:val="center"/>
          </w:tcPr>
          <w:p w14:paraId="219F5A12" w14:textId="50551DAD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638BD38F" w14:textId="77777777" w:rsidR="00B112AF" w:rsidRDefault="00B112AF" w:rsidP="00B112A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SKM DRÓG Sp. z o.o.</w:t>
            </w:r>
          </w:p>
          <w:p w14:paraId="06400A71" w14:textId="77777777" w:rsidR="00B112AF" w:rsidRDefault="00B112AF" w:rsidP="00B11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Lazurowa 44</w:t>
            </w:r>
          </w:p>
          <w:p w14:paraId="58E0DAE4" w14:textId="61DD3D55" w:rsidR="00CE0F2E" w:rsidRPr="00B112AF" w:rsidRDefault="00B112AF" w:rsidP="00B112AF">
            <w:pPr>
              <w:spacing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63-900 Słupia Kapitulna</w:t>
            </w:r>
          </w:p>
        </w:tc>
        <w:tc>
          <w:tcPr>
            <w:tcW w:w="2835" w:type="dxa"/>
            <w:vAlign w:val="center"/>
          </w:tcPr>
          <w:p w14:paraId="453A3FCF" w14:textId="7E783192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419</w:t>
            </w:r>
            <w:r w:rsidR="00B112AF">
              <w:rPr>
                <w:sz w:val="24"/>
                <w:szCs w:val="24"/>
              </w:rPr>
              <w:t> </w:t>
            </w:r>
            <w:r w:rsidRPr="00B112AF">
              <w:rPr>
                <w:sz w:val="24"/>
                <w:szCs w:val="24"/>
              </w:rPr>
              <w:t>716</w:t>
            </w:r>
            <w:r w:rsidR="00B112AF">
              <w:rPr>
                <w:sz w:val="24"/>
                <w:szCs w:val="24"/>
              </w:rPr>
              <w:t>,</w:t>
            </w:r>
            <w:r w:rsidRPr="00B112AF">
              <w:rPr>
                <w:sz w:val="24"/>
                <w:szCs w:val="24"/>
              </w:rPr>
              <w:t>48 zł</w:t>
            </w:r>
          </w:p>
        </w:tc>
      </w:tr>
      <w:tr w:rsidR="00CE0F2E" w:rsidRPr="00B112AF" w14:paraId="06F3D7F8" w14:textId="77777777" w:rsidTr="00C470AC">
        <w:tc>
          <w:tcPr>
            <w:tcW w:w="1276" w:type="dxa"/>
            <w:vAlign w:val="center"/>
          </w:tcPr>
          <w:p w14:paraId="309BBCED" w14:textId="47764820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19089CFF" w14:textId="77777777" w:rsidR="00B112AF" w:rsidRDefault="00B112AF" w:rsidP="00B112A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Bartosz Fiebich ,,BAFIKO’’</w:t>
            </w:r>
          </w:p>
          <w:p w14:paraId="7A7BA492" w14:textId="77777777" w:rsidR="00B112AF" w:rsidRDefault="00B112AF" w:rsidP="00B11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Kąty 13</w:t>
            </w:r>
          </w:p>
          <w:p w14:paraId="3E6765B2" w14:textId="74656F3F" w:rsidR="00CE0F2E" w:rsidRPr="00B112AF" w:rsidRDefault="00B112AF" w:rsidP="00B112AF">
            <w:pPr>
              <w:spacing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1FB53D0D" w14:textId="6C563D8C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403</w:t>
            </w:r>
            <w:r w:rsidR="00B112AF">
              <w:rPr>
                <w:sz w:val="24"/>
                <w:szCs w:val="24"/>
              </w:rPr>
              <w:t> </w:t>
            </w:r>
            <w:r w:rsidRPr="00B112AF">
              <w:rPr>
                <w:sz w:val="24"/>
                <w:szCs w:val="24"/>
              </w:rPr>
              <w:t>542</w:t>
            </w:r>
            <w:r w:rsidR="00B112AF">
              <w:rPr>
                <w:sz w:val="24"/>
                <w:szCs w:val="24"/>
              </w:rPr>
              <w:t>,</w:t>
            </w:r>
            <w:r w:rsidRPr="00B112AF">
              <w:rPr>
                <w:sz w:val="24"/>
                <w:szCs w:val="24"/>
              </w:rPr>
              <w:t>57 zł</w:t>
            </w:r>
          </w:p>
        </w:tc>
      </w:tr>
      <w:tr w:rsidR="00CE0F2E" w:rsidRPr="00B112AF" w14:paraId="241E22F6" w14:textId="77777777" w:rsidTr="00C470AC">
        <w:tc>
          <w:tcPr>
            <w:tcW w:w="1276" w:type="dxa"/>
            <w:vAlign w:val="center"/>
          </w:tcPr>
          <w:p w14:paraId="7E7C883D" w14:textId="50C9ECB5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0A837B22" w14:textId="06BCC0E4" w:rsidR="00CE0F2E" w:rsidRPr="00B112AF" w:rsidRDefault="00B112AF" w:rsidP="00B112A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B112AF">
              <w:rPr>
                <w:b/>
                <w:bCs/>
                <w:sz w:val="24"/>
                <w:szCs w:val="24"/>
              </w:rPr>
              <w:t>FIB-RA II Sp. z o.o.</w:t>
            </w:r>
          </w:p>
          <w:p w14:paraId="71177B46" w14:textId="1F589BA8" w:rsidR="00CE0F2E" w:rsidRPr="00B112AF" w:rsidRDefault="00B112AF" w:rsidP="00B11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CE0F2E" w:rsidRPr="00B112AF">
              <w:rPr>
                <w:sz w:val="24"/>
                <w:szCs w:val="24"/>
              </w:rPr>
              <w:t>Kolejowa</w:t>
            </w:r>
            <w:r w:rsidR="00CE0F2E" w:rsidRPr="00B112AF">
              <w:rPr>
                <w:sz w:val="24"/>
                <w:szCs w:val="24"/>
              </w:rPr>
              <w:t xml:space="preserve"> </w:t>
            </w:r>
            <w:r w:rsidR="00CE0F2E" w:rsidRPr="00B112AF">
              <w:rPr>
                <w:sz w:val="24"/>
                <w:szCs w:val="24"/>
              </w:rPr>
              <w:t>21</w:t>
            </w:r>
          </w:p>
          <w:p w14:paraId="2CE127EA" w14:textId="6E83ABC6" w:rsidR="00CE0F2E" w:rsidRPr="00B112AF" w:rsidRDefault="00CE0F2E" w:rsidP="00B112AF">
            <w:pPr>
              <w:spacing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63-920</w:t>
            </w:r>
            <w:r w:rsidRPr="00B112AF">
              <w:rPr>
                <w:sz w:val="24"/>
                <w:szCs w:val="24"/>
              </w:rPr>
              <w:t xml:space="preserve"> </w:t>
            </w:r>
            <w:r w:rsidRPr="00B112AF">
              <w:rPr>
                <w:sz w:val="24"/>
                <w:szCs w:val="24"/>
              </w:rPr>
              <w:t>Pakosław</w:t>
            </w:r>
          </w:p>
        </w:tc>
        <w:tc>
          <w:tcPr>
            <w:tcW w:w="2835" w:type="dxa"/>
            <w:vAlign w:val="center"/>
          </w:tcPr>
          <w:p w14:paraId="54C4FCAC" w14:textId="37CA9BF9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325</w:t>
            </w:r>
            <w:r w:rsidR="00B112AF">
              <w:rPr>
                <w:sz w:val="24"/>
                <w:szCs w:val="24"/>
              </w:rPr>
              <w:t> </w:t>
            </w:r>
            <w:r w:rsidRPr="00B112AF">
              <w:rPr>
                <w:sz w:val="24"/>
                <w:szCs w:val="24"/>
              </w:rPr>
              <w:t>950</w:t>
            </w:r>
            <w:r w:rsidR="00B112AF">
              <w:rPr>
                <w:sz w:val="24"/>
                <w:szCs w:val="24"/>
              </w:rPr>
              <w:t>,</w:t>
            </w:r>
            <w:r w:rsidRPr="00B112AF">
              <w:rPr>
                <w:sz w:val="24"/>
                <w:szCs w:val="24"/>
              </w:rPr>
              <w:t>00 zł</w:t>
            </w:r>
          </w:p>
        </w:tc>
      </w:tr>
      <w:tr w:rsidR="00CE0F2E" w:rsidRPr="00B112AF" w14:paraId="53324B81" w14:textId="77777777" w:rsidTr="00C470AC">
        <w:tc>
          <w:tcPr>
            <w:tcW w:w="1276" w:type="dxa"/>
            <w:vAlign w:val="center"/>
          </w:tcPr>
          <w:p w14:paraId="108FF1D2" w14:textId="2568C57D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3A145DFD" w14:textId="77777777" w:rsidR="00B112AF" w:rsidRDefault="00B112AF" w:rsidP="00B112AF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Marek Żurek- Zakład Usług Ogólnobudowlanych ,,MAŻUR’’</w:t>
            </w:r>
          </w:p>
          <w:p w14:paraId="3A669837" w14:textId="77777777" w:rsidR="00B112AF" w:rsidRDefault="00B112AF" w:rsidP="00B112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Gajowa 1</w:t>
            </w:r>
          </w:p>
          <w:p w14:paraId="6865189A" w14:textId="0CEA3FA3" w:rsidR="00CE0F2E" w:rsidRPr="00B112AF" w:rsidRDefault="00B112AF" w:rsidP="00B112AF">
            <w:pPr>
              <w:spacing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096DC52F" w14:textId="6AEA6AF8" w:rsidR="00CE0F2E" w:rsidRPr="00B112AF" w:rsidRDefault="00CE0F2E" w:rsidP="00C470AC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112AF">
              <w:rPr>
                <w:sz w:val="24"/>
                <w:szCs w:val="24"/>
              </w:rPr>
              <w:t>416</w:t>
            </w:r>
            <w:r w:rsidR="00B112AF">
              <w:rPr>
                <w:sz w:val="24"/>
                <w:szCs w:val="24"/>
              </w:rPr>
              <w:t> </w:t>
            </w:r>
            <w:r w:rsidRPr="00B112AF">
              <w:rPr>
                <w:sz w:val="24"/>
                <w:szCs w:val="24"/>
              </w:rPr>
              <w:t>239</w:t>
            </w:r>
            <w:r w:rsidR="00B112AF">
              <w:rPr>
                <w:sz w:val="24"/>
                <w:szCs w:val="24"/>
              </w:rPr>
              <w:t>,</w:t>
            </w:r>
            <w:r w:rsidRPr="00B112AF">
              <w:rPr>
                <w:sz w:val="24"/>
                <w:szCs w:val="24"/>
              </w:rPr>
              <w:t>77 zł</w:t>
            </w:r>
          </w:p>
        </w:tc>
      </w:tr>
    </w:tbl>
    <w:p w14:paraId="0AA48370" w14:textId="77777777" w:rsidR="0069085C" w:rsidRPr="00B112AF" w:rsidRDefault="0069085C" w:rsidP="00A80738">
      <w:pPr>
        <w:spacing w:before="120" w:after="120"/>
        <w:jc w:val="both"/>
        <w:rPr>
          <w:sz w:val="24"/>
        </w:rPr>
      </w:pPr>
    </w:p>
    <w:p w14:paraId="41B15C02" w14:textId="0F6C9683" w:rsidR="00C236D3" w:rsidRPr="00B112AF" w:rsidRDefault="00B112AF" w:rsidP="00B112AF">
      <w:pPr>
        <w:spacing w:before="120" w:after="120"/>
        <w:ind w:left="3969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</w:t>
      </w:r>
      <w:r w:rsidRPr="00B112AF">
        <w:rPr>
          <w:iCs/>
          <w:sz w:val="18"/>
          <w:szCs w:val="18"/>
        </w:rPr>
        <w:t xml:space="preserve">Dyrektor </w:t>
      </w:r>
      <w:r w:rsidRPr="00B112AF">
        <w:rPr>
          <w:iCs/>
          <w:sz w:val="18"/>
          <w:szCs w:val="18"/>
        </w:rPr>
        <w:br/>
        <w:t xml:space="preserve">           Powiatowego Centrum Usług</w:t>
      </w:r>
      <w:r w:rsidRPr="00B112AF">
        <w:rPr>
          <w:iCs/>
          <w:sz w:val="18"/>
          <w:szCs w:val="18"/>
        </w:rPr>
        <w:br/>
        <w:t xml:space="preserve">            Wspólnych w Rawiczu</w:t>
      </w:r>
      <w:r w:rsidRPr="00B112AF">
        <w:rPr>
          <w:iCs/>
          <w:sz w:val="18"/>
          <w:szCs w:val="18"/>
        </w:rPr>
        <w:br/>
      </w:r>
      <w:r w:rsidRPr="00B112AF">
        <w:rPr>
          <w:iCs/>
          <w:sz w:val="18"/>
          <w:szCs w:val="18"/>
        </w:rPr>
        <w:br/>
        <w:t xml:space="preserve">         </w:t>
      </w:r>
      <w:proofErr w:type="gramStart"/>
      <w:r w:rsidRPr="00B112AF">
        <w:rPr>
          <w:iCs/>
          <w:sz w:val="18"/>
          <w:szCs w:val="18"/>
        </w:rPr>
        <w:t xml:space="preserve">   (</w:t>
      </w:r>
      <w:proofErr w:type="gramEnd"/>
      <w:r w:rsidRPr="00B112AF">
        <w:rPr>
          <w:iCs/>
          <w:sz w:val="18"/>
          <w:szCs w:val="18"/>
        </w:rPr>
        <w:t>-) Urszula Stefaniak</w:t>
      </w:r>
    </w:p>
    <w:sectPr w:rsidR="00C236D3" w:rsidRPr="00B112A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967A6" w14:textId="77777777" w:rsidR="00735DEE" w:rsidRDefault="00735DEE">
      <w:r>
        <w:separator/>
      </w:r>
    </w:p>
  </w:endnote>
  <w:endnote w:type="continuationSeparator" w:id="0">
    <w:p w14:paraId="4D310206" w14:textId="77777777" w:rsidR="00735DEE" w:rsidRDefault="00735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7059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6E5A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D844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6909CD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148F74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D2B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F95765" w14:textId="77777777" w:rsidR="009F189D" w:rsidRDefault="009F189D">
    <w:pPr>
      <w:pStyle w:val="Stopka"/>
      <w:tabs>
        <w:tab w:val="clear" w:pos="4536"/>
      </w:tabs>
      <w:jc w:val="center"/>
    </w:pPr>
  </w:p>
  <w:p w14:paraId="6B9A6C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5C67F" w14:textId="77777777" w:rsidR="00735DEE" w:rsidRDefault="00735DEE">
      <w:r>
        <w:separator/>
      </w:r>
    </w:p>
  </w:footnote>
  <w:footnote w:type="continuationSeparator" w:id="0">
    <w:p w14:paraId="00DFF3BD" w14:textId="77777777" w:rsidR="00735DEE" w:rsidRDefault="00735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214E" w14:textId="77777777" w:rsidR="00CE0F2E" w:rsidRDefault="00CE0F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D07C4" w14:textId="77777777" w:rsidR="00CE0F2E" w:rsidRDefault="00CE0F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6A152" w14:textId="77777777" w:rsidR="00CE0F2E" w:rsidRDefault="00CE0F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7B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5DEE"/>
    <w:rsid w:val="007877B6"/>
    <w:rsid w:val="00843263"/>
    <w:rsid w:val="00861E75"/>
    <w:rsid w:val="008A26A5"/>
    <w:rsid w:val="008F318B"/>
    <w:rsid w:val="00960CEB"/>
    <w:rsid w:val="009D19BD"/>
    <w:rsid w:val="009F189D"/>
    <w:rsid w:val="00A80738"/>
    <w:rsid w:val="00B112AF"/>
    <w:rsid w:val="00C236D3"/>
    <w:rsid w:val="00C659E2"/>
    <w:rsid w:val="00CB0802"/>
    <w:rsid w:val="00CE0F2E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3BD9B4"/>
  <w15:chartTrackingRefBased/>
  <w15:docId w15:val="{D151BED9-BFC9-45ED-99CD-645B0627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Ceglarek</dc:creator>
  <cp:keywords/>
  <dc:description/>
  <cp:lastModifiedBy>Anita Ceglarek</cp:lastModifiedBy>
  <cp:revision>3</cp:revision>
  <cp:lastPrinted>2026-11-05T08:57:00Z</cp:lastPrinted>
  <dcterms:created xsi:type="dcterms:W3CDTF">2026-11-05T08:53:00Z</dcterms:created>
  <dcterms:modified xsi:type="dcterms:W3CDTF">2026-11-05T08:57:00Z</dcterms:modified>
</cp:coreProperties>
</file>