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1A8B7" w14:textId="6C9A4F58" w:rsidR="00FB7F50" w:rsidRPr="002245BE" w:rsidRDefault="00217C5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17C5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17C5F">
        <w:rPr>
          <w:sz w:val="22"/>
          <w:szCs w:val="22"/>
        </w:rPr>
        <w:t>2026-11-05</w:t>
      </w:r>
    </w:p>
    <w:p w14:paraId="18F245B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C150CF0" w14:textId="77777777" w:rsidR="00217C5F" w:rsidRPr="00217C5F" w:rsidRDefault="00217C5F" w:rsidP="00FB7F50">
      <w:pPr>
        <w:spacing w:after="40"/>
        <w:rPr>
          <w:b/>
          <w:bCs/>
          <w:sz w:val="22"/>
          <w:szCs w:val="22"/>
        </w:rPr>
      </w:pPr>
      <w:r w:rsidRPr="00217C5F">
        <w:rPr>
          <w:b/>
          <w:bCs/>
          <w:sz w:val="22"/>
          <w:szCs w:val="22"/>
        </w:rPr>
        <w:t>Akademia Górniczo - Hutnicza</w:t>
      </w:r>
    </w:p>
    <w:p w14:paraId="2B427175" w14:textId="77777777" w:rsidR="00217C5F" w:rsidRPr="00217C5F" w:rsidRDefault="00217C5F" w:rsidP="00FB7F50">
      <w:pPr>
        <w:spacing w:after="40"/>
        <w:rPr>
          <w:b/>
          <w:bCs/>
          <w:sz w:val="22"/>
          <w:szCs w:val="22"/>
        </w:rPr>
      </w:pPr>
      <w:r w:rsidRPr="00217C5F">
        <w:rPr>
          <w:b/>
          <w:bCs/>
          <w:sz w:val="22"/>
          <w:szCs w:val="22"/>
        </w:rPr>
        <w:t>im. Stanisława Staszica w Krakowie</w:t>
      </w:r>
    </w:p>
    <w:p w14:paraId="2168EBCD" w14:textId="2F074F33" w:rsidR="00FB7F50" w:rsidRPr="002245BE" w:rsidRDefault="00217C5F" w:rsidP="00FB7F50">
      <w:pPr>
        <w:spacing w:after="40"/>
        <w:rPr>
          <w:b/>
          <w:bCs/>
          <w:sz w:val="22"/>
          <w:szCs w:val="22"/>
        </w:rPr>
      </w:pPr>
      <w:r w:rsidRPr="00217C5F">
        <w:rPr>
          <w:b/>
          <w:bCs/>
          <w:sz w:val="22"/>
          <w:szCs w:val="22"/>
        </w:rPr>
        <w:t>Dział Zamówień Publicznych</w:t>
      </w:r>
    </w:p>
    <w:p w14:paraId="512AD00B" w14:textId="0F748AC3" w:rsidR="00FB7F50" w:rsidRPr="002245BE" w:rsidRDefault="00217C5F" w:rsidP="00FB7F50">
      <w:pPr>
        <w:rPr>
          <w:sz w:val="22"/>
          <w:szCs w:val="22"/>
        </w:rPr>
      </w:pPr>
      <w:r w:rsidRPr="00217C5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17C5F">
        <w:rPr>
          <w:sz w:val="22"/>
          <w:szCs w:val="22"/>
        </w:rPr>
        <w:t>30</w:t>
      </w:r>
    </w:p>
    <w:p w14:paraId="727C1527" w14:textId="678FF96E" w:rsidR="00FB7F50" w:rsidRPr="002245BE" w:rsidRDefault="00217C5F" w:rsidP="00FB7F50">
      <w:pPr>
        <w:rPr>
          <w:sz w:val="22"/>
          <w:szCs w:val="22"/>
        </w:rPr>
      </w:pPr>
      <w:r w:rsidRPr="00217C5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17C5F">
        <w:rPr>
          <w:sz w:val="22"/>
          <w:szCs w:val="22"/>
        </w:rPr>
        <w:t>Kraków</w:t>
      </w:r>
    </w:p>
    <w:p w14:paraId="1D446D3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51F583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17C5F" w:rsidRPr="00607F9B" w14:paraId="03A7856C" w14:textId="77777777" w:rsidTr="00F062F8">
        <w:trPr>
          <w:trHeight w:val="638"/>
        </w:trPr>
        <w:tc>
          <w:tcPr>
            <w:tcW w:w="959" w:type="dxa"/>
          </w:tcPr>
          <w:p w14:paraId="289FFACF" w14:textId="77777777" w:rsidR="00217C5F" w:rsidRPr="00607F9B" w:rsidRDefault="00217C5F" w:rsidP="00F062F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C65ACEB" w14:textId="657A89CF" w:rsidR="00217C5F" w:rsidRPr="00607F9B" w:rsidRDefault="00217C5F" w:rsidP="00F062F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17C5F">
              <w:rPr>
                <w:sz w:val="22"/>
                <w:szCs w:val="22"/>
              </w:rPr>
              <w:t>podstawowy</w:t>
            </w:r>
            <w:r w:rsidR="008A3127">
              <w:rPr>
                <w:sz w:val="22"/>
                <w:szCs w:val="22"/>
              </w:rPr>
              <w:t>m</w:t>
            </w:r>
            <w:r w:rsidRPr="00217C5F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217C5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17C5F">
              <w:rPr>
                <w:b/>
                <w:bCs/>
                <w:sz w:val="22"/>
                <w:szCs w:val="22"/>
              </w:rPr>
              <w:t>Dostawa kompletnego zestawu do obliczeń AI na potrzeby WZ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17C5F">
              <w:rPr>
                <w:b/>
                <w:sz w:val="22"/>
                <w:szCs w:val="22"/>
              </w:rPr>
              <w:t>KC-DE-zp.25.505.2026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261765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17C5F" w14:paraId="084A25AC" w14:textId="77777777" w:rsidTr="00F062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D727167" w14:textId="07B55C09" w:rsidR="00217C5F" w:rsidRPr="00D26ED6" w:rsidRDefault="00217C5F" w:rsidP="00F062F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17C5F">
              <w:rPr>
                <w:b/>
                <w:sz w:val="22"/>
                <w:szCs w:val="22"/>
              </w:rPr>
              <w:t>PROGRESS Systemy Komputerowe Sp. z o.o.</w:t>
            </w:r>
          </w:p>
          <w:p w14:paraId="2A7575A7" w14:textId="2C170D24" w:rsidR="00217C5F" w:rsidRPr="009F0E5C" w:rsidRDefault="00217C5F" w:rsidP="00F062F8">
            <w:pPr>
              <w:jc w:val="both"/>
              <w:rPr>
                <w:bCs/>
                <w:sz w:val="22"/>
                <w:szCs w:val="22"/>
              </w:rPr>
            </w:pPr>
            <w:r w:rsidRPr="00217C5F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7C5F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72F5D9C" w14:textId="10599E4B" w:rsidR="00217C5F" w:rsidRPr="009F0E5C" w:rsidRDefault="00217C5F" w:rsidP="00F062F8">
            <w:pPr>
              <w:jc w:val="both"/>
              <w:rPr>
                <w:bCs/>
                <w:sz w:val="22"/>
                <w:szCs w:val="22"/>
              </w:rPr>
            </w:pPr>
            <w:r w:rsidRPr="00217C5F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7C5F">
              <w:rPr>
                <w:bCs/>
                <w:sz w:val="22"/>
                <w:szCs w:val="22"/>
              </w:rPr>
              <w:t>Kraków</w:t>
            </w:r>
          </w:p>
          <w:p w14:paraId="6F27109F" w14:textId="77777777" w:rsidR="00217C5F" w:rsidRPr="00D26ED6" w:rsidRDefault="00217C5F" w:rsidP="00F062F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8B593C8" w14:textId="5B52C432" w:rsidR="00217C5F" w:rsidRDefault="00217C5F" w:rsidP="00F062F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17C5F">
              <w:rPr>
                <w:sz w:val="22"/>
                <w:szCs w:val="22"/>
              </w:rPr>
              <w:t>Dostaw</w:t>
            </w:r>
            <w:r w:rsidR="008A3127">
              <w:rPr>
                <w:sz w:val="22"/>
                <w:szCs w:val="22"/>
              </w:rPr>
              <w:t>ę</w:t>
            </w:r>
            <w:r w:rsidRPr="00217C5F">
              <w:rPr>
                <w:sz w:val="22"/>
                <w:szCs w:val="22"/>
              </w:rPr>
              <w:t xml:space="preserve"> kompletnego zestawu do obliczeń AI na potrzeby WZ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8F32869" w14:textId="4186A4F9" w:rsidR="00217C5F" w:rsidRPr="00D26ED6" w:rsidRDefault="00217C5F" w:rsidP="00F062F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17C5F">
              <w:rPr>
                <w:b/>
                <w:sz w:val="22"/>
                <w:szCs w:val="22"/>
              </w:rPr>
              <w:t>44 944.20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3622C4C" w14:textId="77777777" w:rsidR="00217C5F" w:rsidRDefault="00217C5F" w:rsidP="00F062F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3F6B8D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47F72CED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B1EFB2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E952311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A6F033E" w14:textId="33E8EE45" w:rsidR="002B6761" w:rsidRPr="008567C7" w:rsidRDefault="00217C5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C5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FDC209D" w14:textId="3054B872" w:rsidR="002B6761" w:rsidRPr="008567C7" w:rsidRDefault="00217C5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C5F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1ADBFEA1" w14:textId="2982A02E" w:rsidR="002B6761" w:rsidRPr="008567C7" w:rsidRDefault="00217C5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C5F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04C426EE" w14:textId="1347C9F3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4163407" w14:textId="441B1C76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2D6D9E5" w14:textId="5F1FA2A6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771E8A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17C5F" w:rsidRPr="008567C7" w14:paraId="5B243521" w14:textId="77777777" w:rsidTr="00F062F8">
        <w:tc>
          <w:tcPr>
            <w:tcW w:w="709" w:type="dxa"/>
            <w:vAlign w:val="center"/>
          </w:tcPr>
          <w:p w14:paraId="5C3FFF55" w14:textId="69B5D9CC" w:rsidR="00217C5F" w:rsidRPr="008567C7" w:rsidRDefault="00217C5F" w:rsidP="00F062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7C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E33342D" w14:textId="18FCE097" w:rsidR="00217C5F" w:rsidRPr="002B6761" w:rsidRDefault="00217C5F" w:rsidP="00F062F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7C5F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2D656316" w14:textId="3D80A2F1" w:rsidR="00217C5F" w:rsidRPr="008567C7" w:rsidRDefault="00217C5F" w:rsidP="00F062F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C5F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7C5F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5971A6F" w14:textId="1986BD1A" w:rsidR="00217C5F" w:rsidRPr="001B7815" w:rsidRDefault="00217C5F" w:rsidP="00F062F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7C5F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7C5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30DDED31" w14:textId="6D4BD5B7" w:rsidR="00217C5F" w:rsidRPr="008567C7" w:rsidRDefault="00217C5F" w:rsidP="00F062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7C5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CE1349C" w14:textId="2F1156B0" w:rsidR="00217C5F" w:rsidRPr="008567C7" w:rsidRDefault="00217C5F" w:rsidP="00F062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7C5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6AC2D45" w14:textId="32AAE51E" w:rsidR="00217C5F" w:rsidRPr="008567C7" w:rsidRDefault="00217C5F" w:rsidP="00F062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7C5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6519FC9" w14:textId="61247D5F" w:rsidR="00217C5F" w:rsidRPr="008567C7" w:rsidRDefault="00217C5F" w:rsidP="00F062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46BB544" w14:textId="4FEA9EAC" w:rsidR="00217C5F" w:rsidRPr="008567C7" w:rsidRDefault="00217C5F" w:rsidP="00F062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315C3F9" w14:textId="76D5FB4E" w:rsidR="00217C5F" w:rsidRPr="008567C7" w:rsidRDefault="00217C5F" w:rsidP="00F062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50C123B" w14:textId="2B08FD31" w:rsidR="00217C5F" w:rsidRPr="008567C7" w:rsidRDefault="00217C5F" w:rsidP="00F062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7C5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24A3EAA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F6D755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53B435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1D33B" w14:textId="77777777" w:rsidR="00C927FF" w:rsidRDefault="00C927FF">
      <w:r>
        <w:separator/>
      </w:r>
    </w:p>
  </w:endnote>
  <w:endnote w:type="continuationSeparator" w:id="0">
    <w:p w14:paraId="56AA72AB" w14:textId="77777777" w:rsidR="00C927FF" w:rsidRDefault="00C92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A7FE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409F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43F801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3216B5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6D1B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40400" w14:textId="77777777" w:rsidR="00C927FF" w:rsidRDefault="00C927FF">
      <w:r>
        <w:separator/>
      </w:r>
    </w:p>
  </w:footnote>
  <w:footnote w:type="continuationSeparator" w:id="0">
    <w:p w14:paraId="58A81A92" w14:textId="77777777" w:rsidR="00C927FF" w:rsidRDefault="00C92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9875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093F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7F58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0105"/>
    <w:rsid w:val="00005838"/>
    <w:rsid w:val="00022322"/>
    <w:rsid w:val="00042497"/>
    <w:rsid w:val="000C1E6F"/>
    <w:rsid w:val="000E4E56"/>
    <w:rsid w:val="001A1468"/>
    <w:rsid w:val="001B7815"/>
    <w:rsid w:val="001C31ED"/>
    <w:rsid w:val="00217C5F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3127"/>
    <w:rsid w:val="008A6C10"/>
    <w:rsid w:val="008E5102"/>
    <w:rsid w:val="00915B9E"/>
    <w:rsid w:val="00952256"/>
    <w:rsid w:val="0097748A"/>
    <w:rsid w:val="009F0E5C"/>
    <w:rsid w:val="00A00105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927FF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7A33AB"/>
  <w15:chartTrackingRefBased/>
  <w15:docId w15:val="{171B4C6B-6FA3-4374-8050-1593E12B4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2026-11-05T08:25:00Z</cp:lastPrinted>
  <dcterms:created xsi:type="dcterms:W3CDTF">2026-11-05T08:25:00Z</dcterms:created>
  <dcterms:modified xsi:type="dcterms:W3CDTF">2026-11-05T08:25:00Z</dcterms:modified>
</cp:coreProperties>
</file>