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D89D4" w14:textId="77777777" w:rsidR="009861D6" w:rsidRPr="00A17619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1905D5">
        <w:rPr>
          <w:rFonts w:ascii="Verdana" w:hAnsi="Verdana"/>
          <w:b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78368E">
        <w:rPr>
          <w:rFonts w:ascii="Verdana" w:hAnsi="Verdana"/>
          <w:b/>
          <w:i/>
          <w:color w:val="FF0000"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="00B2621C" w:rsidRPr="00A17619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A17619">
        <w:rPr>
          <w:rFonts w:ascii="Arial" w:hAnsi="Arial" w:cs="Arial"/>
        </w:rPr>
        <w:t xml:space="preserve">Załącznik nr </w:t>
      </w:r>
      <w:r w:rsidR="00B2621C" w:rsidRPr="00A17619">
        <w:rPr>
          <w:rFonts w:ascii="Arial" w:hAnsi="Arial" w:cs="Arial"/>
        </w:rPr>
        <w:t>3 do SWZ</w:t>
      </w:r>
    </w:p>
    <w:p w14:paraId="559D6EDE" w14:textId="59DA9458" w:rsidR="009861D6" w:rsidRPr="00A17619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>Podmiot udostepniający zasoby:</w:t>
      </w:r>
    </w:p>
    <w:p w14:paraId="13B3275F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5AFA307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B23287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1ED43D2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F3A54BC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0BD1952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0253BF61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KRS/</w:t>
      </w:r>
      <w:proofErr w:type="spellStart"/>
      <w:r w:rsidRPr="00A17619">
        <w:rPr>
          <w:rFonts w:ascii="Arial" w:eastAsia="Times New Roman" w:hAnsi="Arial" w:cs="Arial"/>
          <w:sz w:val="20"/>
          <w:lang w:eastAsia="pl-PL"/>
        </w:rPr>
        <w:t>CEiDG</w:t>
      </w:r>
      <w:proofErr w:type="spellEnd"/>
      <w:r w:rsidRPr="00A17619">
        <w:rPr>
          <w:rFonts w:ascii="Arial" w:eastAsia="Times New Roman" w:hAnsi="Arial" w:cs="Arial"/>
          <w:sz w:val="20"/>
          <w:lang w:eastAsia="pl-PL"/>
        </w:rPr>
        <w:t>)</w:t>
      </w:r>
    </w:p>
    <w:p w14:paraId="61E1A74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8DB541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reprezentowany przez:</w:t>
      </w:r>
    </w:p>
    <w:p w14:paraId="0135EC86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0CBF6EF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71048C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36C5D4BA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5E7EA325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45B42F" w14:textId="77777777" w:rsidR="009861D6" w:rsidRPr="00A17619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A17619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7C1E3E92" w14:textId="77777777" w:rsidR="00B2621C" w:rsidRPr="00A17619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F535C87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SKŁADANE NA PODSTAWIE ART. 125 UST. 1 USTAWY Z DNIA 11 WRZEŚNIA 2019R. </w:t>
      </w:r>
    </w:p>
    <w:p w14:paraId="2C1179B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Prawo zamówień publicznych (dalej jako: </w:t>
      </w:r>
      <w:proofErr w:type="spellStart"/>
      <w:r w:rsidRPr="00A17619">
        <w:rPr>
          <w:rFonts w:ascii="Arial" w:hAnsi="Arial" w:cs="Arial"/>
        </w:rPr>
        <w:t>Pzp</w:t>
      </w:r>
      <w:proofErr w:type="spellEnd"/>
      <w:r w:rsidRPr="00A17619">
        <w:rPr>
          <w:rFonts w:ascii="Arial" w:hAnsi="Arial" w:cs="Arial"/>
        </w:rPr>
        <w:t>)</w:t>
      </w:r>
    </w:p>
    <w:p w14:paraId="35763C3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 xml:space="preserve"> DOTYCZĄCE PODSTAW WYKLUCZENIA Z POSTĘPOWANIA </w:t>
      </w:r>
    </w:p>
    <w:p w14:paraId="13EFE2D2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 w:rsidRPr="00A17619">
        <w:rPr>
          <w:rFonts w:ascii="Arial" w:hAnsi="Arial" w:cs="Arial"/>
          <w:b/>
        </w:rPr>
        <w:t>ORAZ SPEŁNIANIU WARUNKÓW UDZIAŁU W POSTĘPOWANIU</w:t>
      </w:r>
    </w:p>
    <w:p w14:paraId="74DD3C8C" w14:textId="77777777" w:rsidR="00B2621C" w:rsidRPr="00A17619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668B1C8" w14:textId="77777777" w:rsidR="00B2621C" w:rsidRPr="00A17619" w:rsidRDefault="009861D6" w:rsidP="00B2621C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b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Na potrzeby postępowania o udzielenie zamówienia publicznego pn. </w:t>
      </w:r>
      <w:r w:rsidR="00B2621C" w:rsidRPr="00A17619">
        <w:rPr>
          <w:rFonts w:ascii="Arial" w:eastAsia="Times New Roman" w:hAnsi="Arial" w:cs="Arial"/>
          <w:b/>
          <w:lang w:eastAsia="pl-PL"/>
        </w:rPr>
        <w:t>roboty budowlane</w:t>
      </w:r>
      <w:r w:rsidR="00F130D0" w:rsidRPr="00A17619">
        <w:rPr>
          <w:rFonts w:ascii="Arial" w:eastAsia="Times New Roman" w:hAnsi="Arial" w:cs="Arial"/>
          <w:b/>
          <w:lang w:eastAsia="pl-PL"/>
        </w:rPr>
        <w:t xml:space="preserve">                  </w:t>
      </w:r>
      <w:r w:rsidR="00327FA8" w:rsidRPr="00A17619">
        <w:rPr>
          <w:rFonts w:ascii="Arial" w:eastAsia="Times New Roman" w:hAnsi="Arial" w:cs="Arial"/>
          <w:b/>
          <w:lang w:eastAsia="pl-PL"/>
        </w:rPr>
        <w:t>i instalacyjne d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la jednostek organizacyjnych Uniwersytetu im. Adama Mickiewicza </w:t>
      </w:r>
      <w:r w:rsidR="00327FA8" w:rsidRPr="00A17619">
        <w:rPr>
          <w:rFonts w:ascii="Arial" w:eastAsia="Times New Roman" w:hAnsi="Arial" w:cs="Arial"/>
          <w:b/>
          <w:lang w:eastAsia="pl-PL"/>
        </w:rPr>
        <w:t xml:space="preserve">                </w:t>
      </w:r>
      <w:proofErr w:type="gramStart"/>
      <w:r w:rsidR="00B2621C" w:rsidRPr="00A17619">
        <w:rPr>
          <w:rFonts w:ascii="Arial" w:eastAsia="Times New Roman" w:hAnsi="Arial" w:cs="Arial"/>
          <w:b/>
          <w:lang w:eastAsia="pl-PL"/>
        </w:rPr>
        <w:t>w</w:t>
      </w:r>
      <w:r w:rsidR="00327FA8" w:rsidRPr="00A17619">
        <w:rPr>
          <w:rFonts w:ascii="Arial" w:eastAsia="Times New Roman" w:hAnsi="Arial" w:cs="Arial"/>
          <w:b/>
          <w:lang w:eastAsia="pl-PL"/>
        </w:rPr>
        <w:t xml:space="preserve">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 Poznaniu</w:t>
      </w:r>
      <w:proofErr w:type="gramEnd"/>
      <w:r w:rsidR="00B2621C" w:rsidRPr="00A17619">
        <w:rPr>
          <w:rFonts w:ascii="Arial" w:eastAsia="Times New Roman" w:hAnsi="Arial" w:cs="Arial"/>
          <w:b/>
          <w:lang w:eastAsia="pl-PL"/>
        </w:rPr>
        <w:t>:</w:t>
      </w:r>
    </w:p>
    <w:p w14:paraId="59792749" w14:textId="77777777" w:rsidR="00B2621C" w:rsidRPr="00A17619" w:rsidRDefault="00B2621C" w:rsidP="00B2621C">
      <w:pPr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color w:val="C00000"/>
          <w:lang w:eastAsia="pl-PL"/>
        </w:rPr>
      </w:pPr>
      <w:r w:rsidRPr="00A17619">
        <w:rPr>
          <w:rFonts w:ascii="Arial" w:eastAsia="Times New Roman" w:hAnsi="Arial" w:cs="Arial"/>
          <w:b/>
          <w:color w:val="C00000"/>
          <w:sz w:val="32"/>
          <w:lang w:eastAsia="pl-PL"/>
        </w:rPr>
        <w:t xml:space="preserve">CZĘŚĆ: </w:t>
      </w:r>
      <w:r w:rsidRPr="00A17619">
        <w:rPr>
          <w:rFonts w:ascii="Arial" w:eastAsia="Times New Roman" w:hAnsi="Arial" w:cs="Arial"/>
          <w:color w:val="C00000"/>
          <w:sz w:val="32"/>
          <w:lang w:eastAsia="pl-PL"/>
        </w:rPr>
        <w:t>………….</w:t>
      </w:r>
    </w:p>
    <w:p w14:paraId="17E50F5D" w14:textId="77777777" w:rsidR="009861D6" w:rsidRPr="00A17619" w:rsidRDefault="009861D6" w:rsidP="00B2621C">
      <w:pPr>
        <w:widowControl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17619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A17619">
        <w:rPr>
          <w:rFonts w:ascii="Arial" w:eastAsia="Times New Roman" w:hAnsi="Arial" w:cs="Arial"/>
          <w:lang w:eastAsia="pl-PL"/>
        </w:rPr>
        <w:t>o</w:t>
      </w:r>
      <w:r w:rsidRPr="00A17619">
        <w:rPr>
          <w:rFonts w:ascii="Arial" w:eastAsia="Times New Roman" w:hAnsi="Arial" w:cs="Arial"/>
          <w:lang w:eastAsia="pl-PL"/>
        </w:rPr>
        <w:t>świadczam, co następuje:</w:t>
      </w:r>
    </w:p>
    <w:p w14:paraId="498B0F38" w14:textId="77777777" w:rsidR="009861D6" w:rsidRPr="00A17619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76D3A62A" w14:textId="77777777" w:rsidR="009861D6" w:rsidRPr="00A17619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>.</w:t>
      </w:r>
    </w:p>
    <w:p w14:paraId="309A9CC2" w14:textId="77777777" w:rsidR="00DA62DA" w:rsidRPr="00A17619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367C8FED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A17619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A17619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A17619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A17619">
        <w:rPr>
          <w:rFonts w:ascii="Arial" w:eastAsia="Times New Roman" w:hAnsi="Arial" w:cs="Arial"/>
          <w:lang w:eastAsia="pl-PL"/>
        </w:rPr>
        <w:t>: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63AA3B95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4BC9DB8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22FB6679" w14:textId="77777777" w:rsidR="00FA4F96" w:rsidRPr="00A17619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21970680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39E12E79" w14:textId="77777777" w:rsidR="009861D6" w:rsidRPr="00A17619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C0A6DC" w14:textId="77777777" w:rsidR="009861D6" w:rsidRPr="00A17619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0FCE03AB" w14:textId="77777777" w:rsidR="005103B9" w:rsidRDefault="009861D6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6D6F5E02" w14:textId="77777777" w:rsidR="005C1B48" w:rsidRDefault="005C1B48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47656FB" w14:textId="77777777" w:rsidR="005C1B48" w:rsidRPr="00A17619" w:rsidRDefault="005C1B48" w:rsidP="005C1B48">
      <w:pPr>
        <w:widowControl w:val="0"/>
        <w:spacing w:after="0" w:line="240" w:lineRule="auto"/>
        <w:jc w:val="right"/>
        <w:rPr>
          <w:rFonts w:ascii="Arial" w:hAnsi="Arial" w:cs="Arial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</w:p>
    <w:sectPr w:rsidR="005C1B48" w:rsidRPr="00A17619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A34A8" w14:textId="77777777" w:rsidR="00AC655C" w:rsidRDefault="00AC655C" w:rsidP="0038231F">
      <w:pPr>
        <w:spacing w:after="0" w:line="240" w:lineRule="auto"/>
      </w:pPr>
      <w:r>
        <w:separator/>
      </w:r>
    </w:p>
  </w:endnote>
  <w:endnote w:type="continuationSeparator" w:id="0">
    <w:p w14:paraId="2B018133" w14:textId="77777777" w:rsidR="00AC655C" w:rsidRDefault="00AC65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15136" w14:textId="77777777" w:rsidR="00AC655C" w:rsidRDefault="00AC655C" w:rsidP="0038231F">
      <w:pPr>
        <w:spacing w:after="0" w:line="240" w:lineRule="auto"/>
      </w:pPr>
      <w:r>
        <w:separator/>
      </w:r>
    </w:p>
  </w:footnote>
  <w:footnote w:type="continuationSeparator" w:id="0">
    <w:p w14:paraId="681A5BF6" w14:textId="77777777" w:rsidR="00AC655C" w:rsidRDefault="00AC655C" w:rsidP="0038231F">
      <w:pPr>
        <w:spacing w:after="0" w:line="240" w:lineRule="auto"/>
      </w:pPr>
      <w:r>
        <w:continuationSeparator/>
      </w:r>
    </w:p>
  </w:footnote>
  <w:footnote w:id="1">
    <w:p w14:paraId="686314DE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C2488B4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43924" w14:textId="045C1AA7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08316B">
      <w:rPr>
        <w:rFonts w:ascii="Arial" w:hAnsi="Arial" w:cs="Arial"/>
        <w:i/>
        <w:sz w:val="20"/>
      </w:rPr>
      <w:t>3/</w:t>
    </w:r>
    <w:r w:rsidR="00DF07B2">
      <w:rPr>
        <w:rFonts w:ascii="Arial" w:hAnsi="Arial" w:cs="Arial"/>
        <w:i/>
        <w:sz w:val="20"/>
      </w:rPr>
      <w:t>9705</w:t>
    </w:r>
    <w:r w:rsidR="007022C9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1B4D3BC"/>
    <w:lvl w:ilvl="0" w:tplc="86C82BB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427394">
    <w:abstractNumId w:val="7"/>
  </w:num>
  <w:num w:numId="2" w16cid:durableId="68966746">
    <w:abstractNumId w:val="0"/>
  </w:num>
  <w:num w:numId="3" w16cid:durableId="442386459">
    <w:abstractNumId w:val="6"/>
  </w:num>
  <w:num w:numId="4" w16cid:durableId="2000690170">
    <w:abstractNumId w:val="9"/>
  </w:num>
  <w:num w:numId="5" w16cid:durableId="1928493353">
    <w:abstractNumId w:val="8"/>
  </w:num>
  <w:num w:numId="6" w16cid:durableId="2023507978">
    <w:abstractNumId w:val="5"/>
  </w:num>
  <w:num w:numId="7" w16cid:durableId="1484615703">
    <w:abstractNumId w:val="1"/>
  </w:num>
  <w:num w:numId="8" w16cid:durableId="2055960319">
    <w:abstractNumId w:val="3"/>
  </w:num>
  <w:num w:numId="9" w16cid:durableId="1704599306">
    <w:abstractNumId w:val="2"/>
  </w:num>
  <w:num w:numId="10" w16cid:durableId="1790125892">
    <w:abstractNumId w:val="4"/>
  </w:num>
  <w:num w:numId="11" w16cid:durableId="480972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1300E"/>
    <w:rsid w:val="00023477"/>
    <w:rsid w:val="0002359C"/>
    <w:rsid w:val="000247FF"/>
    <w:rsid w:val="00025C8D"/>
    <w:rsid w:val="000303EE"/>
    <w:rsid w:val="00070EAD"/>
    <w:rsid w:val="00073C3D"/>
    <w:rsid w:val="000805B5"/>
    <w:rsid w:val="000809B6"/>
    <w:rsid w:val="0008316B"/>
    <w:rsid w:val="0008420F"/>
    <w:rsid w:val="0009128C"/>
    <w:rsid w:val="00091A4B"/>
    <w:rsid w:val="000A57E5"/>
    <w:rsid w:val="000B1025"/>
    <w:rsid w:val="000B54D1"/>
    <w:rsid w:val="000C021E"/>
    <w:rsid w:val="000C18AF"/>
    <w:rsid w:val="000C5700"/>
    <w:rsid w:val="000D6F17"/>
    <w:rsid w:val="000D73C4"/>
    <w:rsid w:val="000D75F0"/>
    <w:rsid w:val="000E4D37"/>
    <w:rsid w:val="00113CE0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6945"/>
    <w:rsid w:val="001E0C49"/>
    <w:rsid w:val="001F027E"/>
    <w:rsid w:val="001F488D"/>
    <w:rsid w:val="001F66A5"/>
    <w:rsid w:val="00203A40"/>
    <w:rsid w:val="002168A8"/>
    <w:rsid w:val="00226A3B"/>
    <w:rsid w:val="00237519"/>
    <w:rsid w:val="00240458"/>
    <w:rsid w:val="002426FF"/>
    <w:rsid w:val="00243C7B"/>
    <w:rsid w:val="0025073F"/>
    <w:rsid w:val="00255142"/>
    <w:rsid w:val="00256508"/>
    <w:rsid w:val="00256CEC"/>
    <w:rsid w:val="00262D61"/>
    <w:rsid w:val="00273E30"/>
    <w:rsid w:val="00284368"/>
    <w:rsid w:val="00290B01"/>
    <w:rsid w:val="00292198"/>
    <w:rsid w:val="002B2AD9"/>
    <w:rsid w:val="002C1C7B"/>
    <w:rsid w:val="002C2B28"/>
    <w:rsid w:val="002C4948"/>
    <w:rsid w:val="002D16C6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50CD9"/>
    <w:rsid w:val="00351F8A"/>
    <w:rsid w:val="00364235"/>
    <w:rsid w:val="0038231F"/>
    <w:rsid w:val="00391AD6"/>
    <w:rsid w:val="003A0EFB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609F1"/>
    <w:rsid w:val="004651B5"/>
    <w:rsid w:val="0047002F"/>
    <w:rsid w:val="00471A5A"/>
    <w:rsid w:val="004761C6"/>
    <w:rsid w:val="0047664E"/>
    <w:rsid w:val="00476B3F"/>
    <w:rsid w:val="00476E7D"/>
    <w:rsid w:val="00482F6E"/>
    <w:rsid w:val="00484F88"/>
    <w:rsid w:val="004C4854"/>
    <w:rsid w:val="004D7E48"/>
    <w:rsid w:val="004F23F7"/>
    <w:rsid w:val="004F40EF"/>
    <w:rsid w:val="00507356"/>
    <w:rsid w:val="005103B9"/>
    <w:rsid w:val="00520174"/>
    <w:rsid w:val="00532618"/>
    <w:rsid w:val="005641F0"/>
    <w:rsid w:val="00565C98"/>
    <w:rsid w:val="00581A13"/>
    <w:rsid w:val="00586CD5"/>
    <w:rsid w:val="0059077A"/>
    <w:rsid w:val="005C1B48"/>
    <w:rsid w:val="005C39CA"/>
    <w:rsid w:val="005E176A"/>
    <w:rsid w:val="005F2D3C"/>
    <w:rsid w:val="00602575"/>
    <w:rsid w:val="00620E09"/>
    <w:rsid w:val="00634311"/>
    <w:rsid w:val="00641874"/>
    <w:rsid w:val="0064471C"/>
    <w:rsid w:val="006676AE"/>
    <w:rsid w:val="00684DD8"/>
    <w:rsid w:val="00691C8F"/>
    <w:rsid w:val="006A3A1F"/>
    <w:rsid w:val="006A52B6"/>
    <w:rsid w:val="006A6A16"/>
    <w:rsid w:val="006A6EEE"/>
    <w:rsid w:val="006F0034"/>
    <w:rsid w:val="006F3D32"/>
    <w:rsid w:val="007022C9"/>
    <w:rsid w:val="007118F0"/>
    <w:rsid w:val="0072560B"/>
    <w:rsid w:val="007278FC"/>
    <w:rsid w:val="00732EF9"/>
    <w:rsid w:val="00746532"/>
    <w:rsid w:val="00751725"/>
    <w:rsid w:val="00756C8F"/>
    <w:rsid w:val="00757EFB"/>
    <w:rsid w:val="00763C26"/>
    <w:rsid w:val="007773AF"/>
    <w:rsid w:val="0078368E"/>
    <w:rsid w:val="007840F2"/>
    <w:rsid w:val="007936D6"/>
    <w:rsid w:val="007961C8"/>
    <w:rsid w:val="007962D6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64144"/>
    <w:rsid w:val="00874768"/>
    <w:rsid w:val="008757E1"/>
    <w:rsid w:val="00892E48"/>
    <w:rsid w:val="008A3E78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904747"/>
    <w:rsid w:val="0090573E"/>
    <w:rsid w:val="0090703E"/>
    <w:rsid w:val="0091264E"/>
    <w:rsid w:val="0092163A"/>
    <w:rsid w:val="009301A2"/>
    <w:rsid w:val="009377C5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A2600"/>
    <w:rsid w:val="009B1EDB"/>
    <w:rsid w:val="009C2CDF"/>
    <w:rsid w:val="009C7756"/>
    <w:rsid w:val="009E2104"/>
    <w:rsid w:val="009F139D"/>
    <w:rsid w:val="00A15F7E"/>
    <w:rsid w:val="00A166B0"/>
    <w:rsid w:val="00A17619"/>
    <w:rsid w:val="00A2083E"/>
    <w:rsid w:val="00A22DCF"/>
    <w:rsid w:val="00A244C8"/>
    <w:rsid w:val="00A24C2D"/>
    <w:rsid w:val="00A276E4"/>
    <w:rsid w:val="00A3062E"/>
    <w:rsid w:val="00A347DE"/>
    <w:rsid w:val="00A34C9B"/>
    <w:rsid w:val="00A40826"/>
    <w:rsid w:val="00A66B34"/>
    <w:rsid w:val="00A8672E"/>
    <w:rsid w:val="00AA7F4A"/>
    <w:rsid w:val="00AC655C"/>
    <w:rsid w:val="00AD7983"/>
    <w:rsid w:val="00AE6FF2"/>
    <w:rsid w:val="00B0088C"/>
    <w:rsid w:val="00B15219"/>
    <w:rsid w:val="00B15FD3"/>
    <w:rsid w:val="00B2621C"/>
    <w:rsid w:val="00B34079"/>
    <w:rsid w:val="00B406F2"/>
    <w:rsid w:val="00B70ACB"/>
    <w:rsid w:val="00B8005E"/>
    <w:rsid w:val="00B90E42"/>
    <w:rsid w:val="00B91DC3"/>
    <w:rsid w:val="00BB0C3C"/>
    <w:rsid w:val="00BB1E38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737A7"/>
    <w:rsid w:val="00C81012"/>
    <w:rsid w:val="00CA4B6A"/>
    <w:rsid w:val="00CC39CE"/>
    <w:rsid w:val="00CD0851"/>
    <w:rsid w:val="00CF0FC6"/>
    <w:rsid w:val="00D231F0"/>
    <w:rsid w:val="00D23F3D"/>
    <w:rsid w:val="00D26B09"/>
    <w:rsid w:val="00D34D9A"/>
    <w:rsid w:val="00D373B1"/>
    <w:rsid w:val="00D37CED"/>
    <w:rsid w:val="00D409DE"/>
    <w:rsid w:val="00D42C9B"/>
    <w:rsid w:val="00D531D5"/>
    <w:rsid w:val="00D7532C"/>
    <w:rsid w:val="00D82DE4"/>
    <w:rsid w:val="00D845F2"/>
    <w:rsid w:val="00D95925"/>
    <w:rsid w:val="00DA62DA"/>
    <w:rsid w:val="00DA6EC7"/>
    <w:rsid w:val="00DA73DD"/>
    <w:rsid w:val="00DB0CF4"/>
    <w:rsid w:val="00DC1683"/>
    <w:rsid w:val="00DD146A"/>
    <w:rsid w:val="00DD3E9D"/>
    <w:rsid w:val="00DF07B2"/>
    <w:rsid w:val="00E022A1"/>
    <w:rsid w:val="00E17B13"/>
    <w:rsid w:val="00E21B42"/>
    <w:rsid w:val="00E24546"/>
    <w:rsid w:val="00E309E9"/>
    <w:rsid w:val="00E31C06"/>
    <w:rsid w:val="00E33351"/>
    <w:rsid w:val="00E52CFA"/>
    <w:rsid w:val="00E5468B"/>
    <w:rsid w:val="00E60C28"/>
    <w:rsid w:val="00E64482"/>
    <w:rsid w:val="00E65685"/>
    <w:rsid w:val="00E73190"/>
    <w:rsid w:val="00E73CEB"/>
    <w:rsid w:val="00EB7B90"/>
    <w:rsid w:val="00EB7CDE"/>
    <w:rsid w:val="00EE0280"/>
    <w:rsid w:val="00EE1F8A"/>
    <w:rsid w:val="00EE1FBF"/>
    <w:rsid w:val="00EE6B38"/>
    <w:rsid w:val="00EF74CA"/>
    <w:rsid w:val="00F04280"/>
    <w:rsid w:val="00F130D0"/>
    <w:rsid w:val="00F3516E"/>
    <w:rsid w:val="00F365F2"/>
    <w:rsid w:val="00F40168"/>
    <w:rsid w:val="00F43841"/>
    <w:rsid w:val="00F43919"/>
    <w:rsid w:val="00F557D1"/>
    <w:rsid w:val="00F66810"/>
    <w:rsid w:val="00F7639A"/>
    <w:rsid w:val="00F8042D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39775"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125EA-A9FD-4C02-9C17-C764E42FD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Aleksandra Korcz</cp:lastModifiedBy>
  <cp:revision>4</cp:revision>
  <cp:lastPrinted>2023-11-02T10:37:00Z</cp:lastPrinted>
  <dcterms:created xsi:type="dcterms:W3CDTF">2026-02-25T09:19:00Z</dcterms:created>
  <dcterms:modified xsi:type="dcterms:W3CDTF">2026-10-29T09:38:00Z</dcterms:modified>
</cp:coreProperties>
</file>