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7327EFEC" w:rsidR="00026D31" w:rsidRPr="00243DC8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D500EB">
        <w:rPr>
          <w:rFonts w:ascii="Arial" w:hAnsi="Arial" w:cs="Arial"/>
          <w:b/>
          <w:bCs/>
          <w:u w:val="single"/>
        </w:rPr>
        <w:t>2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D500EB" w:rsidRPr="00D500EB">
        <w:rPr>
          <w:rFonts w:ascii="Arial" w:hAnsi="Arial" w:cs="Arial"/>
          <w:b/>
          <w:bCs/>
          <w:u w:val="single"/>
        </w:rPr>
        <w:t>Remont podniebienia elewacji w segmencie od strony ul. Kołobrzeskiej w Nadnoteckim Instytucie UAM w Pile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13D06D4F" w:rsidR="00EC6581" w:rsidRPr="00BF2C1A" w:rsidRDefault="00D500EB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00EB">
              <w:rPr>
                <w:rFonts w:ascii="Arial" w:hAnsi="Arial" w:cs="Arial"/>
                <w:sz w:val="18"/>
                <w:szCs w:val="18"/>
              </w:rPr>
              <w:t>Remont podniebienia elewacji w segmencie od strony ul. Kołobrzeskiej w Nadnoteckim Instytucie UAM w Pile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63CB8" w:rsidRPr="00D500EB">
              <w:rPr>
                <w:rFonts w:ascii="Arial" w:hAnsi="Arial" w:cs="Arial"/>
                <w:b/>
                <w:bCs/>
                <w:sz w:val="6"/>
                <w:szCs w:val="6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 w:rsidR="00E434BC"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E521762" w:rsidR="00EC6581" w:rsidRPr="0099235A" w:rsidRDefault="00E434B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C51D8" w14:textId="77777777" w:rsidR="007B51D3" w:rsidRDefault="007B51D3">
      <w:r>
        <w:separator/>
      </w:r>
    </w:p>
  </w:endnote>
  <w:endnote w:type="continuationSeparator" w:id="0">
    <w:p w14:paraId="21559C97" w14:textId="77777777" w:rsidR="007B51D3" w:rsidRDefault="007B5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20D73" w14:textId="77777777" w:rsidR="007B51D3" w:rsidRDefault="007B51D3">
      <w:r>
        <w:separator/>
      </w:r>
    </w:p>
  </w:footnote>
  <w:footnote w:type="continuationSeparator" w:id="0">
    <w:p w14:paraId="50ED16E1" w14:textId="77777777" w:rsidR="007B51D3" w:rsidRDefault="007B5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79F81314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E63CB8">
      <w:rPr>
        <w:rFonts w:ascii="Arial" w:hAnsi="Arial" w:cs="Arial"/>
        <w:i/>
        <w:sz w:val="20"/>
        <w:szCs w:val="20"/>
      </w:rPr>
      <w:t>9705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3DC8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31FE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4DAF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0779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907C3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51D3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C2CDF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17D0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11DD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00EB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6715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34BC"/>
    <w:rsid w:val="00E440D7"/>
    <w:rsid w:val="00E47135"/>
    <w:rsid w:val="00E47EEF"/>
    <w:rsid w:val="00E55E76"/>
    <w:rsid w:val="00E62D16"/>
    <w:rsid w:val="00E63947"/>
    <w:rsid w:val="00E63CB8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1207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3</cp:revision>
  <cp:lastPrinted>2023-11-02T10:33:00Z</cp:lastPrinted>
  <dcterms:created xsi:type="dcterms:W3CDTF">2026-10-29T09:35:00Z</dcterms:created>
  <dcterms:modified xsi:type="dcterms:W3CDTF">2026-10-29T09:36:00Z</dcterms:modified>
</cp:coreProperties>
</file>