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257726CE" w:rsidR="00026D31" w:rsidRPr="00243DC8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E63CB8">
        <w:rPr>
          <w:rFonts w:ascii="Arial" w:hAnsi="Arial" w:cs="Arial"/>
          <w:b/>
          <w:bCs/>
          <w:u w:val="single"/>
        </w:rPr>
        <w:t>1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E63CB8" w:rsidRPr="00E63CB8">
        <w:rPr>
          <w:rFonts w:ascii="Arial" w:hAnsi="Arial" w:cs="Arial"/>
          <w:b/>
          <w:bCs/>
          <w:u w:val="single"/>
        </w:rPr>
        <w:t xml:space="preserve">Wymiana rynien i rur spustowych od strony parkingu w budynku Collegium </w:t>
      </w:r>
      <w:proofErr w:type="spellStart"/>
      <w:r w:rsidR="00E63CB8" w:rsidRPr="00E63CB8">
        <w:rPr>
          <w:rFonts w:ascii="Arial" w:hAnsi="Arial" w:cs="Arial"/>
          <w:b/>
          <w:bCs/>
          <w:u w:val="single"/>
        </w:rPr>
        <w:t>Martineum</w:t>
      </w:r>
      <w:proofErr w:type="spellEnd"/>
      <w:r w:rsidR="00E63CB8" w:rsidRPr="00E63CB8">
        <w:rPr>
          <w:rFonts w:ascii="Arial" w:hAnsi="Arial" w:cs="Arial"/>
          <w:b/>
          <w:bCs/>
          <w:u w:val="single"/>
        </w:rPr>
        <w:t xml:space="preserve"> ul. Św. Marcin 78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759ACBFA" w:rsidR="00EC6581" w:rsidRPr="00BF2C1A" w:rsidRDefault="00E63CB8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3CB8">
              <w:rPr>
                <w:rFonts w:ascii="Arial" w:hAnsi="Arial" w:cs="Arial"/>
                <w:sz w:val="18"/>
                <w:szCs w:val="18"/>
              </w:rPr>
              <w:t xml:space="preserve">Wymiana rynien i rur spustowych od strony parkingu w budynku Collegium </w:t>
            </w:r>
            <w:proofErr w:type="spellStart"/>
            <w:r w:rsidRPr="00E63CB8">
              <w:rPr>
                <w:rFonts w:ascii="Arial" w:hAnsi="Arial" w:cs="Arial"/>
                <w:sz w:val="18"/>
                <w:szCs w:val="18"/>
              </w:rPr>
              <w:t>Martineum</w:t>
            </w:r>
            <w:proofErr w:type="spellEnd"/>
            <w:r w:rsidRPr="00E63CB8">
              <w:rPr>
                <w:rFonts w:ascii="Arial" w:hAnsi="Arial" w:cs="Arial"/>
                <w:sz w:val="18"/>
                <w:szCs w:val="18"/>
              </w:rPr>
              <w:t xml:space="preserve"> ul. Św. Marcin 78 w Poznaniu</w:t>
            </w:r>
            <w:r w:rsidRPr="00E63CB8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E434BC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E521762" w:rsidR="00EC6581" w:rsidRPr="0099235A" w:rsidRDefault="00E434B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proofErr w:type="gramStart"/>
      <w:r w:rsidR="001E05B7" w:rsidRPr="00335020">
        <w:rPr>
          <w:rFonts w:ascii="Arial" w:eastAsia="MS Mincho" w:hAnsi="Arial" w:cs="Arial"/>
          <w:i/>
          <w:sz w:val="20"/>
          <w:szCs w:val="22"/>
        </w:rPr>
        <w:t>przypadku</w:t>
      </w:r>
      <w:proofErr w:type="gramEnd"/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05393" w14:textId="77777777" w:rsidR="003631FE" w:rsidRDefault="003631FE">
      <w:r>
        <w:separator/>
      </w:r>
    </w:p>
  </w:endnote>
  <w:endnote w:type="continuationSeparator" w:id="0">
    <w:p w14:paraId="16676056" w14:textId="77777777" w:rsidR="003631FE" w:rsidRDefault="0036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DBCB5" w14:textId="77777777" w:rsidR="003631FE" w:rsidRDefault="003631FE">
      <w:r>
        <w:separator/>
      </w:r>
    </w:p>
  </w:footnote>
  <w:footnote w:type="continuationSeparator" w:id="0">
    <w:p w14:paraId="781ABF8F" w14:textId="77777777" w:rsidR="003631FE" w:rsidRDefault="00363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79F81314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E63CB8">
      <w:rPr>
        <w:rFonts w:ascii="Arial" w:hAnsi="Arial" w:cs="Arial"/>
        <w:i/>
        <w:sz w:val="20"/>
        <w:szCs w:val="20"/>
      </w:rPr>
      <w:t>9705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3DC8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31FE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907C3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C2CDF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17D0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11DD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6715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34BC"/>
    <w:rsid w:val="00E440D7"/>
    <w:rsid w:val="00E47135"/>
    <w:rsid w:val="00E47EEF"/>
    <w:rsid w:val="00E55E76"/>
    <w:rsid w:val="00E62D16"/>
    <w:rsid w:val="00E63947"/>
    <w:rsid w:val="00E63CB8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1208</Words>
  <Characters>7252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5</cp:revision>
  <cp:lastPrinted>2023-11-02T10:33:00Z</cp:lastPrinted>
  <dcterms:created xsi:type="dcterms:W3CDTF">2026-02-25T09:11:00Z</dcterms:created>
  <dcterms:modified xsi:type="dcterms:W3CDTF">2026-10-29T09:35:00Z</dcterms:modified>
</cp:coreProperties>
</file>