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6D453" w14:textId="26020C11" w:rsidR="00FB7F50" w:rsidRPr="002245BE" w:rsidRDefault="008C7E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7E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C7E9A">
        <w:rPr>
          <w:sz w:val="22"/>
          <w:szCs w:val="22"/>
        </w:rPr>
        <w:t>2026-11-04</w:t>
      </w:r>
    </w:p>
    <w:p w14:paraId="5EDC405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FB67DB0" w14:textId="77777777" w:rsidR="008C7E9A" w:rsidRPr="008C7E9A" w:rsidRDefault="008C7E9A" w:rsidP="00FB7F50">
      <w:pPr>
        <w:spacing w:after="40"/>
        <w:rPr>
          <w:b/>
          <w:bCs/>
          <w:sz w:val="22"/>
          <w:szCs w:val="22"/>
        </w:rPr>
      </w:pPr>
      <w:r w:rsidRPr="008C7E9A">
        <w:rPr>
          <w:b/>
          <w:bCs/>
          <w:sz w:val="22"/>
          <w:szCs w:val="22"/>
        </w:rPr>
        <w:t>Akademia Górniczo - Hutnicza</w:t>
      </w:r>
    </w:p>
    <w:p w14:paraId="1B389A16" w14:textId="77777777" w:rsidR="008C7E9A" w:rsidRPr="008C7E9A" w:rsidRDefault="008C7E9A" w:rsidP="00FB7F50">
      <w:pPr>
        <w:spacing w:after="40"/>
        <w:rPr>
          <w:b/>
          <w:bCs/>
          <w:sz w:val="22"/>
          <w:szCs w:val="22"/>
        </w:rPr>
      </w:pPr>
      <w:r w:rsidRPr="008C7E9A">
        <w:rPr>
          <w:b/>
          <w:bCs/>
          <w:sz w:val="22"/>
          <w:szCs w:val="22"/>
        </w:rPr>
        <w:t>im. Stanisława Staszica w Krakowie</w:t>
      </w:r>
    </w:p>
    <w:p w14:paraId="429DB27C" w14:textId="657C07CB" w:rsidR="00FB7F50" w:rsidRPr="002245BE" w:rsidRDefault="008C7E9A" w:rsidP="00FB7F50">
      <w:pPr>
        <w:spacing w:after="40"/>
        <w:rPr>
          <w:b/>
          <w:bCs/>
          <w:sz w:val="22"/>
          <w:szCs w:val="22"/>
        </w:rPr>
      </w:pPr>
      <w:r w:rsidRPr="008C7E9A">
        <w:rPr>
          <w:b/>
          <w:bCs/>
          <w:sz w:val="22"/>
          <w:szCs w:val="22"/>
        </w:rPr>
        <w:t>Dział Zamówień Publicznych</w:t>
      </w:r>
    </w:p>
    <w:p w14:paraId="36D50734" w14:textId="35088338" w:rsidR="00FB7F50" w:rsidRPr="002245BE" w:rsidRDefault="008C7E9A" w:rsidP="00FB7F50">
      <w:pPr>
        <w:rPr>
          <w:sz w:val="22"/>
          <w:szCs w:val="22"/>
        </w:rPr>
      </w:pPr>
      <w:r w:rsidRPr="008C7E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C7E9A">
        <w:rPr>
          <w:sz w:val="22"/>
          <w:szCs w:val="22"/>
        </w:rPr>
        <w:t>30</w:t>
      </w:r>
    </w:p>
    <w:p w14:paraId="25822CA9" w14:textId="430681F1" w:rsidR="00FB7F50" w:rsidRPr="002245BE" w:rsidRDefault="008C7E9A" w:rsidP="00FB7F50">
      <w:pPr>
        <w:rPr>
          <w:sz w:val="22"/>
          <w:szCs w:val="22"/>
        </w:rPr>
      </w:pPr>
      <w:r w:rsidRPr="008C7E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C7E9A">
        <w:rPr>
          <w:sz w:val="22"/>
          <w:szCs w:val="22"/>
        </w:rPr>
        <w:t>Kraków</w:t>
      </w:r>
    </w:p>
    <w:p w14:paraId="0DF80FE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087202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C7E9A" w:rsidRPr="00607F9B" w14:paraId="4634F4EE" w14:textId="77777777" w:rsidTr="00257350">
        <w:trPr>
          <w:trHeight w:val="638"/>
        </w:trPr>
        <w:tc>
          <w:tcPr>
            <w:tcW w:w="959" w:type="dxa"/>
          </w:tcPr>
          <w:p w14:paraId="2286370A" w14:textId="77777777" w:rsidR="008C7E9A" w:rsidRPr="00607F9B" w:rsidRDefault="008C7E9A" w:rsidP="002573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1FA30F5" w14:textId="5E56BA21" w:rsidR="008C7E9A" w:rsidRPr="00607F9B" w:rsidRDefault="008C7E9A" w:rsidP="002573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C7E9A">
              <w:rPr>
                <w:sz w:val="22"/>
                <w:szCs w:val="22"/>
              </w:rPr>
              <w:t>podstawowy</w:t>
            </w:r>
            <w:r w:rsidR="006B1881">
              <w:rPr>
                <w:sz w:val="22"/>
                <w:szCs w:val="22"/>
              </w:rPr>
              <w:t>m</w:t>
            </w:r>
            <w:r w:rsidRPr="008C7E9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C7E9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7E9A">
              <w:rPr>
                <w:b/>
                <w:bCs/>
                <w:sz w:val="22"/>
                <w:szCs w:val="22"/>
              </w:rPr>
              <w:t xml:space="preserve">Dostawa 1 szt. jednostki centralnej komputera stacjonarnego na potrzeby Instytutu Telekomunikacji </w:t>
            </w:r>
            <w:proofErr w:type="spellStart"/>
            <w:r w:rsidRPr="008C7E9A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7E9A">
              <w:rPr>
                <w:b/>
                <w:sz w:val="22"/>
                <w:szCs w:val="22"/>
              </w:rPr>
              <w:t>KC-DE-zp.25.497.2026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7DDA78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C7E9A" w14:paraId="2E2514AE" w14:textId="77777777" w:rsidTr="002573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C02A455" w14:textId="468F2DE7" w:rsidR="008C7E9A" w:rsidRPr="00D26ED6" w:rsidRDefault="008C7E9A" w:rsidP="0025735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C7E9A">
              <w:rPr>
                <w:b/>
                <w:sz w:val="22"/>
                <w:szCs w:val="22"/>
              </w:rPr>
              <w:t>PIXEL Centrum Komputerowe Tomasz Dziedzic</w:t>
            </w:r>
          </w:p>
          <w:p w14:paraId="4C6734D5" w14:textId="1AA91094" w:rsidR="008C7E9A" w:rsidRPr="009F0E5C" w:rsidRDefault="008C7E9A" w:rsidP="00257350">
            <w:pPr>
              <w:jc w:val="both"/>
              <w:rPr>
                <w:bCs/>
                <w:sz w:val="22"/>
                <w:szCs w:val="22"/>
              </w:rPr>
            </w:pPr>
            <w:r w:rsidRPr="008C7E9A">
              <w:rPr>
                <w:bCs/>
                <w:sz w:val="22"/>
                <w:szCs w:val="22"/>
              </w:rPr>
              <w:t>Wilkowa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C7E9A">
              <w:rPr>
                <w:bCs/>
                <w:sz w:val="22"/>
                <w:szCs w:val="22"/>
              </w:rPr>
              <w:t>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62B50F" w14:textId="1D6CE37E" w:rsidR="008C7E9A" w:rsidRPr="009F0E5C" w:rsidRDefault="008C7E9A" w:rsidP="00257350">
            <w:pPr>
              <w:jc w:val="both"/>
              <w:rPr>
                <w:bCs/>
                <w:sz w:val="22"/>
                <w:szCs w:val="22"/>
              </w:rPr>
            </w:pPr>
            <w:r w:rsidRPr="008C7E9A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C7E9A">
              <w:rPr>
                <w:bCs/>
                <w:sz w:val="22"/>
                <w:szCs w:val="22"/>
              </w:rPr>
              <w:t>Łubnice</w:t>
            </w:r>
          </w:p>
          <w:p w14:paraId="1BC8C696" w14:textId="77777777" w:rsidR="008C7E9A" w:rsidRPr="00D26ED6" w:rsidRDefault="008C7E9A" w:rsidP="002573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771C92" w14:textId="742F5FAF" w:rsidR="008C7E9A" w:rsidRDefault="008C7E9A" w:rsidP="0025735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7E9A">
              <w:rPr>
                <w:sz w:val="22"/>
                <w:szCs w:val="22"/>
              </w:rPr>
              <w:t>Dostaw</w:t>
            </w:r>
            <w:r w:rsidR="006B1881">
              <w:rPr>
                <w:sz w:val="22"/>
                <w:szCs w:val="22"/>
              </w:rPr>
              <w:t>ę</w:t>
            </w:r>
            <w:r w:rsidRPr="008C7E9A">
              <w:rPr>
                <w:sz w:val="22"/>
                <w:szCs w:val="22"/>
              </w:rPr>
              <w:t xml:space="preserve"> 1 szt. jednostki centralnej komputera stacjonarnego na potrzeby Instytutu Telekomunikacji </w:t>
            </w:r>
            <w:proofErr w:type="spellStart"/>
            <w:r w:rsidRPr="008C7E9A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748FC9BA" w14:textId="376EA7DB" w:rsidR="008C7E9A" w:rsidRPr="00D26ED6" w:rsidRDefault="008C7E9A" w:rsidP="002573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C7E9A">
              <w:rPr>
                <w:b/>
                <w:sz w:val="22"/>
                <w:szCs w:val="22"/>
              </w:rPr>
              <w:t>16 437.72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B3AE9B8" w14:textId="77777777" w:rsidR="008C7E9A" w:rsidRDefault="008C7E9A" w:rsidP="002573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3DE7DB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1A6707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98A649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D41159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4E753C5" w14:textId="6D944A3D" w:rsidR="002B6761" w:rsidRPr="008567C7" w:rsidRDefault="008C7E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98592B1" w14:textId="72F30D88" w:rsidR="002B6761" w:rsidRPr="008567C7" w:rsidRDefault="008C7E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459803F" w14:textId="715B1E34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99B2C0" w14:textId="4FA29E36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B6B3CA0" w14:textId="2C9C580F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C01ADE6" w14:textId="04EAF425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79405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C7E9A" w:rsidRPr="008567C7" w14:paraId="2F303410" w14:textId="77777777" w:rsidTr="00257350">
        <w:tc>
          <w:tcPr>
            <w:tcW w:w="709" w:type="dxa"/>
            <w:vAlign w:val="center"/>
          </w:tcPr>
          <w:p w14:paraId="4C777C87" w14:textId="1EA05960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EF12754" w14:textId="4D3D93F6" w:rsidR="008C7E9A" w:rsidRPr="002B6761" w:rsidRDefault="008C7E9A" w:rsidP="002573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247E84A7" w14:textId="21DF5C29" w:rsidR="008C7E9A" w:rsidRPr="008567C7" w:rsidRDefault="008C7E9A" w:rsidP="002573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4B3CAEB" w14:textId="33FCA5D8" w:rsidR="008C7E9A" w:rsidRPr="001B7815" w:rsidRDefault="008C7E9A" w:rsidP="002573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207C6174" w14:textId="21C29BDC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EB36EF0" w14:textId="15726B2D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4B3D830" w14:textId="61866BA5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2796B9A" w14:textId="7CDC9206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21B555" w14:textId="34DADE66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336552B" w14:textId="4B92D063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66E43E9" w14:textId="79C1B6BD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C7E9A" w:rsidRPr="008567C7" w14:paraId="2FF3B9E8" w14:textId="77777777" w:rsidTr="00257350">
        <w:tc>
          <w:tcPr>
            <w:tcW w:w="709" w:type="dxa"/>
            <w:vAlign w:val="center"/>
          </w:tcPr>
          <w:p w14:paraId="178C645A" w14:textId="26566561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FF2958D" w14:textId="40AE055D" w:rsidR="008C7E9A" w:rsidRPr="002B6761" w:rsidRDefault="008C7E9A" w:rsidP="002573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18603FA8" w14:textId="28A0547A" w:rsidR="008C7E9A" w:rsidRPr="008567C7" w:rsidRDefault="008C7E9A" w:rsidP="002573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F76C634" w14:textId="6D5E6BB0" w:rsidR="008C7E9A" w:rsidRPr="001B7815" w:rsidRDefault="008C7E9A" w:rsidP="002573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7E9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A9E9F3E" w14:textId="3A5972E5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sz w:val="18"/>
                <w:szCs w:val="18"/>
              </w:rPr>
              <w:t xml:space="preserve">  57,40</w:t>
            </w:r>
          </w:p>
        </w:tc>
        <w:tc>
          <w:tcPr>
            <w:tcW w:w="1134" w:type="dxa"/>
            <w:vAlign w:val="center"/>
          </w:tcPr>
          <w:p w14:paraId="424FEC02" w14:textId="64A9320C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1DE471" w14:textId="49F1EDA5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D1831E" w14:textId="6136B35F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89FD4FC" w14:textId="0A8C3AF3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6BAC580" w14:textId="40BE4449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637A64D" w14:textId="01C5DE74" w:rsidR="008C7E9A" w:rsidRPr="008567C7" w:rsidRDefault="008C7E9A" w:rsidP="002573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E9A">
              <w:rPr>
                <w:rFonts w:ascii="Times New Roman" w:hAnsi="Times New Roman" w:cs="Times New Roman"/>
                <w:sz w:val="18"/>
                <w:szCs w:val="18"/>
              </w:rPr>
              <w:t xml:space="preserve">  97,40</w:t>
            </w:r>
          </w:p>
        </w:tc>
      </w:tr>
    </w:tbl>
    <w:p w14:paraId="5320EB9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0FBBBD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4618D0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D6884" w14:textId="77777777" w:rsidR="0042661B" w:rsidRDefault="0042661B">
      <w:r>
        <w:separator/>
      </w:r>
    </w:p>
  </w:endnote>
  <w:endnote w:type="continuationSeparator" w:id="0">
    <w:p w14:paraId="1621422E" w14:textId="77777777" w:rsidR="0042661B" w:rsidRDefault="0042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B795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6ECB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0A35AB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DD06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2F1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01329" w14:textId="77777777" w:rsidR="0042661B" w:rsidRDefault="0042661B">
      <w:r>
        <w:separator/>
      </w:r>
    </w:p>
  </w:footnote>
  <w:footnote w:type="continuationSeparator" w:id="0">
    <w:p w14:paraId="31023A68" w14:textId="77777777" w:rsidR="0042661B" w:rsidRDefault="00426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14E6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EB9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E488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BC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661B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5F3BCF"/>
    <w:rsid w:val="00607F9B"/>
    <w:rsid w:val="00644DCB"/>
    <w:rsid w:val="00657C1E"/>
    <w:rsid w:val="006B1881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E9A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6C791"/>
  <w15:chartTrackingRefBased/>
  <w15:docId w15:val="{4E3088E7-F0D3-499F-8872-7BF4CA4D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2026-11-04T13:40:00Z</cp:lastPrinted>
  <dcterms:created xsi:type="dcterms:W3CDTF">2026-11-04T13:48:00Z</dcterms:created>
  <dcterms:modified xsi:type="dcterms:W3CDTF">2026-11-04T13:48:00Z</dcterms:modified>
</cp:coreProperties>
</file>