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7ADA0" w14:textId="5998FC67" w:rsidR="00FB7F50" w:rsidRPr="00605C03" w:rsidRDefault="00C331E2" w:rsidP="00605C03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605C03">
        <w:rPr>
          <w:rFonts w:ascii="Verdana" w:hAnsi="Verdana"/>
          <w:sz w:val="18"/>
          <w:szCs w:val="18"/>
        </w:rPr>
        <w:t>Kraków</w:t>
      </w:r>
      <w:r w:rsidR="00FB7F50" w:rsidRPr="00605C03">
        <w:rPr>
          <w:rFonts w:ascii="Verdana" w:hAnsi="Verdana"/>
          <w:sz w:val="18"/>
          <w:szCs w:val="18"/>
        </w:rPr>
        <w:t xml:space="preserve"> dnia: </w:t>
      </w:r>
      <w:r w:rsidRPr="00605C03">
        <w:rPr>
          <w:rFonts w:ascii="Verdana" w:hAnsi="Verdana"/>
          <w:sz w:val="18"/>
          <w:szCs w:val="18"/>
        </w:rPr>
        <w:t>2026-11-04</w:t>
      </w:r>
    </w:p>
    <w:p w14:paraId="47C46C96" w14:textId="77777777" w:rsidR="00C331E2" w:rsidRPr="00605C03" w:rsidRDefault="00C331E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05C0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87E05FB" w14:textId="77777777" w:rsidR="00C331E2" w:rsidRPr="00605C03" w:rsidRDefault="00C331E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05C0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48CC0AC" w14:textId="05B837D8" w:rsidR="00FB7F50" w:rsidRPr="00605C03" w:rsidRDefault="00C331E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05C0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6C84F8A" w14:textId="61A696C4" w:rsidR="00FB7F50" w:rsidRPr="00605C03" w:rsidRDefault="00C331E2" w:rsidP="00FB7F50">
      <w:pPr>
        <w:rPr>
          <w:rFonts w:ascii="Verdana" w:hAnsi="Verdana"/>
          <w:sz w:val="18"/>
          <w:szCs w:val="18"/>
        </w:rPr>
      </w:pPr>
      <w:r w:rsidRPr="00605C03">
        <w:rPr>
          <w:rFonts w:ascii="Verdana" w:hAnsi="Verdana"/>
          <w:sz w:val="18"/>
          <w:szCs w:val="18"/>
        </w:rPr>
        <w:t>Al. Mickiewicza</w:t>
      </w:r>
      <w:r w:rsidR="00FB7F50" w:rsidRPr="00605C03">
        <w:rPr>
          <w:rFonts w:ascii="Verdana" w:hAnsi="Verdana"/>
          <w:sz w:val="18"/>
          <w:szCs w:val="18"/>
        </w:rPr>
        <w:t xml:space="preserve"> </w:t>
      </w:r>
      <w:r w:rsidRPr="00605C03">
        <w:rPr>
          <w:rFonts w:ascii="Verdana" w:hAnsi="Verdana"/>
          <w:sz w:val="18"/>
          <w:szCs w:val="18"/>
        </w:rPr>
        <w:t>30</w:t>
      </w:r>
    </w:p>
    <w:p w14:paraId="2DA03ECB" w14:textId="1BC32953" w:rsidR="00FB7F50" w:rsidRPr="00605C03" w:rsidRDefault="00C331E2" w:rsidP="00FB7F50">
      <w:pPr>
        <w:rPr>
          <w:rFonts w:ascii="Verdana" w:hAnsi="Verdana"/>
          <w:sz w:val="18"/>
          <w:szCs w:val="18"/>
        </w:rPr>
      </w:pPr>
      <w:r w:rsidRPr="00605C03">
        <w:rPr>
          <w:rFonts w:ascii="Verdana" w:hAnsi="Verdana"/>
          <w:sz w:val="18"/>
          <w:szCs w:val="18"/>
        </w:rPr>
        <w:t>30-059</w:t>
      </w:r>
      <w:r w:rsidR="00FB7F50" w:rsidRPr="00605C03">
        <w:rPr>
          <w:rFonts w:ascii="Verdana" w:hAnsi="Verdana"/>
          <w:sz w:val="18"/>
          <w:szCs w:val="18"/>
        </w:rPr>
        <w:t xml:space="preserve"> </w:t>
      </w:r>
      <w:r w:rsidRPr="00605C03">
        <w:rPr>
          <w:rFonts w:ascii="Verdana" w:hAnsi="Verdana"/>
          <w:sz w:val="18"/>
          <w:szCs w:val="18"/>
        </w:rPr>
        <w:t>Kraków</w:t>
      </w:r>
    </w:p>
    <w:p w14:paraId="7795CD88" w14:textId="77777777" w:rsidR="008642B3" w:rsidRPr="00605C03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605C03">
        <w:rPr>
          <w:rFonts w:ascii="Verdana" w:hAnsi="Verdana"/>
          <w:sz w:val="18"/>
          <w:szCs w:val="18"/>
        </w:rPr>
        <w:t>OGŁOSZENIE</w:t>
      </w:r>
    </w:p>
    <w:p w14:paraId="48FAC7CD" w14:textId="77777777" w:rsidR="008642B3" w:rsidRPr="00605C03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605C03">
        <w:rPr>
          <w:rFonts w:ascii="Verdana" w:hAnsi="Verdana"/>
          <w:b/>
          <w:sz w:val="18"/>
          <w:szCs w:val="18"/>
        </w:rPr>
        <w:t xml:space="preserve">o </w:t>
      </w:r>
      <w:r w:rsidR="0054734E" w:rsidRPr="00605C03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C331E2" w:rsidRPr="00605C03" w14:paraId="3C7560B5" w14:textId="77777777" w:rsidTr="00DD5EC3">
        <w:trPr>
          <w:trHeight w:val="638"/>
        </w:trPr>
        <w:tc>
          <w:tcPr>
            <w:tcW w:w="959" w:type="dxa"/>
          </w:tcPr>
          <w:p w14:paraId="1951E014" w14:textId="77777777" w:rsidR="00C331E2" w:rsidRPr="00605C03" w:rsidRDefault="00C331E2" w:rsidP="00DD5EC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05C0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750E30DC" w14:textId="7E16847B" w:rsidR="00C331E2" w:rsidRPr="00605C03" w:rsidRDefault="00C331E2" w:rsidP="00DD5EC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05C0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605C03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605C0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05C03">
              <w:rPr>
                <w:rFonts w:ascii="Verdana" w:hAnsi="Verdana"/>
                <w:sz w:val="18"/>
                <w:szCs w:val="18"/>
              </w:rPr>
              <w:t>pn.</w:t>
            </w:r>
            <w:r w:rsidRPr="00605C0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05C0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05C03">
              <w:rPr>
                <w:rFonts w:ascii="Verdana" w:hAnsi="Verdana"/>
                <w:b/>
                <w:bCs/>
                <w:sz w:val="18"/>
                <w:szCs w:val="18"/>
              </w:rPr>
              <w:t>dostawa młyna do mielenia materiałów - KC-DE-zp.25.468.2026</w:t>
            </w:r>
            <w:r w:rsidRPr="00605C0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05C0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05C0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605C0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05C03">
              <w:rPr>
                <w:rFonts w:ascii="Verdana" w:hAnsi="Verdana"/>
                <w:b/>
                <w:sz w:val="18"/>
                <w:szCs w:val="18"/>
              </w:rPr>
              <w:t>KC-DE-zp.25.468.2026</w:t>
            </w:r>
            <w:r w:rsidRPr="00605C0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64E26270" w14:textId="77777777" w:rsidR="008642B3" w:rsidRPr="00605C0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605C03">
        <w:rPr>
          <w:rFonts w:ascii="Verdana" w:hAnsi="Verdana"/>
          <w:sz w:val="18"/>
          <w:szCs w:val="18"/>
        </w:rPr>
        <w:t xml:space="preserve">Zamawiający, </w:t>
      </w:r>
      <w:r w:rsidR="00CC324B" w:rsidRPr="00605C03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605C03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605C03">
        <w:rPr>
          <w:rFonts w:ascii="Verdana" w:hAnsi="Verdana"/>
          <w:sz w:val="18"/>
          <w:szCs w:val="18"/>
        </w:rPr>
        <w:t xml:space="preserve">ust. 1 pkt. 1 i </w:t>
      </w:r>
      <w:r w:rsidRPr="00605C03">
        <w:rPr>
          <w:rFonts w:ascii="Verdana" w:hAnsi="Verdana"/>
          <w:sz w:val="18"/>
          <w:szCs w:val="18"/>
        </w:rPr>
        <w:t xml:space="preserve">ust. </w:t>
      </w:r>
      <w:r w:rsidR="00A17CDB" w:rsidRPr="00605C03">
        <w:rPr>
          <w:rFonts w:ascii="Verdana" w:hAnsi="Verdana"/>
          <w:sz w:val="18"/>
          <w:szCs w:val="18"/>
        </w:rPr>
        <w:t>2</w:t>
      </w:r>
      <w:r w:rsidRPr="00605C03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605C03">
        <w:rPr>
          <w:rFonts w:ascii="Verdana" w:hAnsi="Verdana"/>
          <w:sz w:val="18"/>
          <w:szCs w:val="18"/>
        </w:rPr>
        <w:t xml:space="preserve"> </w:t>
      </w:r>
      <w:r w:rsidR="00CC1A8E" w:rsidRPr="00605C03">
        <w:rPr>
          <w:rFonts w:ascii="Verdana" w:hAnsi="Verdana"/>
          <w:sz w:val="18"/>
          <w:szCs w:val="18"/>
        </w:rPr>
        <w:t>(</w:t>
      </w:r>
      <w:r w:rsidR="004D796A" w:rsidRPr="00605C03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605C03">
        <w:rPr>
          <w:rFonts w:ascii="Verdana" w:hAnsi="Verdana"/>
          <w:sz w:val="18"/>
          <w:szCs w:val="18"/>
        </w:rPr>
        <w:t>t.j</w:t>
      </w:r>
      <w:proofErr w:type="spellEnd"/>
      <w:r w:rsidR="00CC1A8E" w:rsidRPr="00605C03">
        <w:rPr>
          <w:rFonts w:ascii="Verdana" w:hAnsi="Verdana"/>
          <w:sz w:val="18"/>
          <w:szCs w:val="18"/>
        </w:rPr>
        <w:t xml:space="preserve">. ze zm.) </w:t>
      </w:r>
      <w:r w:rsidRPr="00605C03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605C03">
        <w:rPr>
          <w:rFonts w:ascii="Verdana" w:hAnsi="Verdana"/>
          <w:sz w:val="18"/>
          <w:szCs w:val="18"/>
        </w:rPr>
        <w:t>Pzp</w:t>
      </w:r>
      <w:proofErr w:type="spellEnd"/>
      <w:r w:rsidRPr="00605C03">
        <w:rPr>
          <w:rFonts w:ascii="Verdana" w:hAnsi="Verdana"/>
          <w:sz w:val="18"/>
          <w:szCs w:val="18"/>
        </w:rPr>
        <w:t>”</w:t>
      </w:r>
      <w:r w:rsidR="00D26ED6" w:rsidRPr="00605C03">
        <w:rPr>
          <w:rFonts w:ascii="Verdana" w:hAnsi="Verdana"/>
          <w:sz w:val="18"/>
          <w:szCs w:val="18"/>
        </w:rPr>
        <w:t xml:space="preserve">, </w:t>
      </w:r>
      <w:r w:rsidRPr="00605C03">
        <w:rPr>
          <w:rFonts w:ascii="Verdana" w:hAnsi="Verdana"/>
          <w:sz w:val="18"/>
          <w:szCs w:val="18"/>
        </w:rPr>
        <w:t>informuje</w:t>
      </w:r>
      <w:r w:rsidR="00D26ED6" w:rsidRPr="00605C03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605C03">
        <w:rPr>
          <w:rFonts w:ascii="Verdana" w:hAnsi="Verdana"/>
          <w:sz w:val="18"/>
          <w:szCs w:val="18"/>
        </w:rPr>
        <w:t>najkorzystniejsz</w:t>
      </w:r>
      <w:r w:rsidR="00D26ED6" w:rsidRPr="00605C03">
        <w:rPr>
          <w:rFonts w:ascii="Verdana" w:hAnsi="Verdana"/>
          <w:sz w:val="18"/>
          <w:szCs w:val="18"/>
        </w:rPr>
        <w:t xml:space="preserve">a wybrana została </w:t>
      </w:r>
      <w:r w:rsidR="00756CDA" w:rsidRPr="00605C03">
        <w:rPr>
          <w:rFonts w:ascii="Verdana" w:hAnsi="Verdana"/>
          <w:sz w:val="18"/>
          <w:szCs w:val="18"/>
        </w:rPr>
        <w:t>ofer</w:t>
      </w:r>
      <w:r w:rsidR="00D26ED6" w:rsidRPr="00605C03">
        <w:rPr>
          <w:rFonts w:ascii="Verdana" w:hAnsi="Verdana"/>
          <w:sz w:val="18"/>
          <w:szCs w:val="18"/>
        </w:rPr>
        <w:t>t</w:t>
      </w:r>
      <w:r w:rsidR="009F0E5C" w:rsidRPr="00605C03">
        <w:rPr>
          <w:rFonts w:ascii="Verdana" w:hAnsi="Verdana"/>
          <w:sz w:val="18"/>
          <w:szCs w:val="18"/>
        </w:rPr>
        <w:t>a</w:t>
      </w:r>
      <w:r w:rsidR="00D26ED6" w:rsidRPr="00605C03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331E2" w:rsidRPr="00605C03" w14:paraId="577409FA" w14:textId="77777777" w:rsidTr="00DD5EC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EBCA86A" w14:textId="040C9808" w:rsidR="00C331E2" w:rsidRPr="00605C03" w:rsidRDefault="00C331E2" w:rsidP="00DD5EC3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05C03">
              <w:rPr>
                <w:rFonts w:ascii="Verdana" w:hAnsi="Verdana"/>
                <w:b/>
                <w:sz w:val="18"/>
                <w:szCs w:val="18"/>
              </w:rPr>
              <w:t>VERDER Polska Spółka z ograniczoną odpowiedzialnością</w:t>
            </w:r>
          </w:p>
          <w:p w14:paraId="0695E5D8" w14:textId="6D3A2CBC" w:rsidR="00C331E2" w:rsidRPr="00605C03" w:rsidRDefault="00C331E2" w:rsidP="00DD5EC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05C03">
              <w:rPr>
                <w:rFonts w:ascii="Verdana" w:hAnsi="Verdana"/>
                <w:bCs/>
                <w:sz w:val="18"/>
                <w:szCs w:val="18"/>
              </w:rPr>
              <w:t>Porcelanowa</w:t>
            </w:r>
            <w:r w:rsidRPr="00605C0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605C03">
              <w:rPr>
                <w:rFonts w:ascii="Verdana" w:hAnsi="Verdana"/>
                <w:bCs/>
                <w:sz w:val="18"/>
                <w:szCs w:val="18"/>
              </w:rPr>
              <w:t>23</w:t>
            </w:r>
            <w:r w:rsidRPr="00605C0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3F9F4232" w14:textId="3F79BE36" w:rsidR="00C331E2" w:rsidRPr="00605C03" w:rsidRDefault="00C331E2" w:rsidP="00DD5EC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05C03">
              <w:rPr>
                <w:rFonts w:ascii="Verdana" w:hAnsi="Verdana"/>
                <w:bCs/>
                <w:sz w:val="18"/>
                <w:szCs w:val="18"/>
              </w:rPr>
              <w:t>40-246</w:t>
            </w:r>
            <w:r w:rsidRPr="00605C0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605C03">
              <w:rPr>
                <w:rFonts w:ascii="Verdana" w:hAnsi="Verdana"/>
                <w:bCs/>
                <w:sz w:val="18"/>
                <w:szCs w:val="18"/>
              </w:rPr>
              <w:t>Katowice</w:t>
            </w:r>
          </w:p>
          <w:p w14:paraId="6511784C" w14:textId="21BEBEE5" w:rsidR="00C331E2" w:rsidRPr="00605C03" w:rsidRDefault="00C331E2" w:rsidP="00DD5EC3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05C03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605C03" w:rsidRPr="00605C03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605C03">
              <w:rPr>
                <w:rFonts w:ascii="Verdana" w:hAnsi="Verdana"/>
                <w:sz w:val="18"/>
                <w:szCs w:val="18"/>
              </w:rPr>
              <w:t>brutto</w:t>
            </w:r>
            <w:r w:rsidR="00605C03" w:rsidRPr="00605C03">
              <w:rPr>
                <w:rFonts w:ascii="Verdana" w:hAnsi="Verdana"/>
                <w:sz w:val="18"/>
                <w:szCs w:val="18"/>
              </w:rPr>
              <w:t>:</w:t>
            </w:r>
            <w:r w:rsidRPr="00605C0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05C03">
              <w:rPr>
                <w:rFonts w:ascii="Verdana" w:hAnsi="Verdana"/>
                <w:b/>
                <w:sz w:val="18"/>
                <w:szCs w:val="18"/>
              </w:rPr>
              <w:t>49 914.84 zł</w:t>
            </w:r>
            <w:r w:rsidRPr="00605C0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A40EA93" w14:textId="77777777" w:rsidR="00C331E2" w:rsidRPr="00605C03" w:rsidRDefault="00C331E2" w:rsidP="00DD5EC3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05C03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605C0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05C03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605C0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0A82F07" w14:textId="77777777" w:rsidR="003A0AFC" w:rsidRPr="00605C03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605C03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5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992"/>
        <w:gridCol w:w="1418"/>
        <w:gridCol w:w="992"/>
      </w:tblGrid>
      <w:tr w:rsidR="00605C03" w:rsidRPr="00605C03" w14:paraId="6E7A2C58" w14:textId="77777777" w:rsidTr="00BF20FF">
        <w:trPr>
          <w:trHeight w:val="510"/>
        </w:trPr>
        <w:tc>
          <w:tcPr>
            <w:tcW w:w="851" w:type="dxa"/>
            <w:vAlign w:val="center"/>
          </w:tcPr>
          <w:p w14:paraId="3F20F2DD" w14:textId="77777777" w:rsidR="00605C03" w:rsidRPr="00605C03" w:rsidRDefault="00605C0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605C03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6E11E186" w14:textId="77777777" w:rsidR="00605C03" w:rsidRPr="00605C03" w:rsidRDefault="00605C0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05C03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3F05B855" w14:textId="29FB3781" w:rsidR="00605C03" w:rsidRPr="00605C03" w:rsidRDefault="00605C0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05C03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14:paraId="597D6906" w14:textId="2EEB2516" w:rsidR="00605C03" w:rsidRPr="00605C03" w:rsidRDefault="00605C0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05C03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992" w:type="dxa"/>
            <w:vAlign w:val="center"/>
          </w:tcPr>
          <w:p w14:paraId="4E7EB889" w14:textId="77777777" w:rsidR="00605C03" w:rsidRPr="00605C03" w:rsidRDefault="00605C0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05C03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05C03" w:rsidRPr="00605C03" w14:paraId="2DC14702" w14:textId="77777777" w:rsidTr="00BF20FF">
        <w:tc>
          <w:tcPr>
            <w:tcW w:w="851" w:type="dxa"/>
            <w:vAlign w:val="center"/>
          </w:tcPr>
          <w:p w14:paraId="3AF077AD" w14:textId="777FF2F3" w:rsidR="00605C03" w:rsidRPr="00605C03" w:rsidRDefault="00605C03" w:rsidP="00DD5E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05C03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362C0B81" w14:textId="2A69335C" w:rsidR="00605C03" w:rsidRPr="00605C03" w:rsidRDefault="00605C03" w:rsidP="00DD5EC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05C03">
              <w:rPr>
                <w:rFonts w:ascii="Verdana" w:hAnsi="Verdana" w:cs="Times New Roman"/>
                <w:b/>
                <w:sz w:val="18"/>
                <w:szCs w:val="18"/>
              </w:rPr>
              <w:t>VERDER Polska Spółka z ograniczoną odpowiedzialnością</w:t>
            </w:r>
          </w:p>
          <w:p w14:paraId="52C21DAB" w14:textId="4CDE9DAC" w:rsidR="00605C03" w:rsidRPr="00605C03" w:rsidRDefault="00605C03" w:rsidP="00DD5EC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05C03">
              <w:rPr>
                <w:rFonts w:ascii="Verdana" w:hAnsi="Verdana" w:cs="Times New Roman"/>
                <w:bCs/>
                <w:sz w:val="18"/>
                <w:szCs w:val="18"/>
              </w:rPr>
              <w:t>Porcelanowa</w:t>
            </w:r>
            <w:r w:rsidRPr="00605C0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605C03">
              <w:rPr>
                <w:rFonts w:ascii="Verdana" w:hAnsi="Verdana" w:cs="Times New Roman"/>
                <w:bCs/>
                <w:sz w:val="18"/>
                <w:szCs w:val="18"/>
              </w:rPr>
              <w:t>23</w:t>
            </w:r>
            <w:r w:rsidRPr="00605C0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7BF8FFBC" w14:textId="41DF05DF" w:rsidR="00605C03" w:rsidRPr="00605C03" w:rsidRDefault="00605C03" w:rsidP="00DD5EC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05C03">
              <w:rPr>
                <w:rFonts w:ascii="Verdana" w:hAnsi="Verdana" w:cs="Times New Roman"/>
                <w:bCs/>
                <w:sz w:val="18"/>
                <w:szCs w:val="18"/>
              </w:rPr>
              <w:t>40-246</w:t>
            </w:r>
            <w:r w:rsidRPr="00605C0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605C03">
              <w:rPr>
                <w:rFonts w:ascii="Verdana" w:hAnsi="Verdana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992" w:type="dxa"/>
            <w:vAlign w:val="center"/>
          </w:tcPr>
          <w:p w14:paraId="1A77CE9A" w14:textId="72C91EE6" w:rsidR="00605C03" w:rsidRPr="00605C03" w:rsidRDefault="00605C03" w:rsidP="00DD5E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05C03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013DB4CE" w14:textId="03407751" w:rsidR="00605C03" w:rsidRPr="00605C03" w:rsidRDefault="00605C03" w:rsidP="00DD5E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05C03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5320D612" w14:textId="0E67FABA" w:rsidR="00605C03" w:rsidRPr="00605C03" w:rsidRDefault="00605C03" w:rsidP="00DD5EC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05C03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33416014" w14:textId="77777777" w:rsidR="00E85D70" w:rsidRPr="00605C03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6E0FB428" w14:textId="77777777" w:rsidR="00F960D7" w:rsidRPr="00605C03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6B7F5B03" w14:textId="77777777" w:rsidR="00F960D7" w:rsidRPr="00605C03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605C0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2B0A8" w14:textId="77777777" w:rsidR="00712DF0" w:rsidRDefault="00712DF0">
      <w:r>
        <w:separator/>
      </w:r>
    </w:p>
  </w:endnote>
  <w:endnote w:type="continuationSeparator" w:id="0">
    <w:p w14:paraId="2404BBD9" w14:textId="77777777" w:rsidR="00712DF0" w:rsidRDefault="00712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9C28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8BB0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C5C561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D60442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BEB5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947EC" w14:textId="77777777" w:rsidR="00712DF0" w:rsidRDefault="00712DF0">
      <w:r>
        <w:separator/>
      </w:r>
    </w:p>
  </w:footnote>
  <w:footnote w:type="continuationSeparator" w:id="0">
    <w:p w14:paraId="7AE80606" w14:textId="77777777" w:rsidR="00712DF0" w:rsidRDefault="00712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F541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B96E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E7CB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716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5C03"/>
    <w:rsid w:val="00607F9B"/>
    <w:rsid w:val="00644DCB"/>
    <w:rsid w:val="00657C1E"/>
    <w:rsid w:val="006B585D"/>
    <w:rsid w:val="006E3089"/>
    <w:rsid w:val="00712C39"/>
    <w:rsid w:val="00712DF0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BF20FF"/>
    <w:rsid w:val="00C331E2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0716D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CDBFC8"/>
  <w15:chartTrackingRefBased/>
  <w15:docId w15:val="{7905982B-6718-4A86-A27A-C004A231F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4</cp:revision>
  <cp:lastPrinted>1601-01-01T00:00:00Z</cp:lastPrinted>
  <dcterms:created xsi:type="dcterms:W3CDTF">2026-11-04T09:48:00Z</dcterms:created>
  <dcterms:modified xsi:type="dcterms:W3CDTF">2026-11-04T09:50:00Z</dcterms:modified>
</cp:coreProperties>
</file>