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F1D08" w:rsidRPr="007F1D08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F1D08" w:rsidRPr="00C14101" w:rsidTr="0023693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F1D08" w:rsidRPr="00C14101" w:rsidRDefault="007F1D08" w:rsidP="0023693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F1D08" w:rsidRPr="00C14101" w:rsidRDefault="007F1D08" w:rsidP="0023693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F1D0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F1D0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F1D08">
              <w:rPr>
                <w:rFonts w:ascii="Arial" w:eastAsia="Times New Roman" w:hAnsi="Arial" w:cs="Arial"/>
                <w:lang w:eastAsia="pl-PL"/>
              </w:rPr>
              <w:t>. Dz. U. z 2026 r. poz. 793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7F1D08" w:rsidRPr="00C14101" w:rsidRDefault="007F1D08" w:rsidP="00236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F1D08" w:rsidRPr="00C14101" w:rsidRDefault="007F1D08" w:rsidP="002369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F1D0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7F1D0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1D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Termomodernizacja budynku użyteczności publicznej w miejscowości Szerzyny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1D08" w:rsidRPr="00D62E6E" w:rsidTr="00236937">
        <w:tc>
          <w:tcPr>
            <w:tcW w:w="2269" w:type="dxa"/>
          </w:tcPr>
          <w:p w:rsidR="007F1D08" w:rsidRPr="00D62E6E" w:rsidRDefault="007F1D08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F1D08" w:rsidRPr="00D62E6E" w:rsidRDefault="007F1D08" w:rsidP="0023693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1D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FER.271.24.2026</w:t>
            </w:r>
          </w:p>
        </w:tc>
      </w:tr>
    </w:tbl>
    <w:p w:rsidR="00BC121E" w:rsidRDefault="007F1D0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F1D08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7F1D0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F1D0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B4F" w:rsidRDefault="00640B4F">
      <w:r>
        <w:separator/>
      </w:r>
    </w:p>
  </w:endnote>
  <w:endnote w:type="continuationSeparator" w:id="1">
    <w:p w:rsidR="00640B4F" w:rsidRDefault="00640B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0B6E5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0B6E5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B6E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B6E56">
      <w:rPr>
        <w:rStyle w:val="Numerstrony"/>
        <w:rFonts w:ascii="Arial" w:hAnsi="Arial"/>
        <w:sz w:val="18"/>
        <w:szCs w:val="18"/>
      </w:rPr>
      <w:fldChar w:fldCharType="separate"/>
    </w:r>
    <w:r w:rsidR="00791066">
      <w:rPr>
        <w:rStyle w:val="Numerstrony"/>
        <w:rFonts w:ascii="Arial" w:hAnsi="Arial"/>
        <w:noProof/>
        <w:sz w:val="18"/>
        <w:szCs w:val="18"/>
      </w:rPr>
      <w:t>1</w:t>
    </w:r>
    <w:r w:rsidR="000B6E5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B6E5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B6E56">
      <w:rPr>
        <w:rStyle w:val="Numerstrony"/>
        <w:rFonts w:ascii="Arial" w:hAnsi="Arial"/>
        <w:sz w:val="18"/>
        <w:szCs w:val="18"/>
      </w:rPr>
      <w:fldChar w:fldCharType="separate"/>
    </w:r>
    <w:r w:rsidR="00791066">
      <w:rPr>
        <w:rStyle w:val="Numerstrony"/>
        <w:rFonts w:ascii="Arial" w:hAnsi="Arial"/>
        <w:noProof/>
        <w:sz w:val="18"/>
        <w:szCs w:val="18"/>
      </w:rPr>
      <w:t>2</w:t>
    </w:r>
    <w:r w:rsidR="000B6E5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D08" w:rsidRDefault="007F1D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B4F" w:rsidRDefault="00640B4F">
      <w:r>
        <w:separator/>
      </w:r>
    </w:p>
  </w:footnote>
  <w:footnote w:type="continuationSeparator" w:id="1">
    <w:p w:rsidR="00640B4F" w:rsidRDefault="00640B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D08" w:rsidRDefault="007F1D0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D08" w:rsidRDefault="00791066">
    <w:pPr>
      <w:pStyle w:val="Nagwek"/>
    </w:pPr>
    <w:r w:rsidRPr="007F4D6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D08" w:rsidRDefault="007F1D0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D08"/>
    <w:rsid w:val="0000184A"/>
    <w:rsid w:val="00007C1C"/>
    <w:rsid w:val="00012997"/>
    <w:rsid w:val="000621A2"/>
    <w:rsid w:val="00067B62"/>
    <w:rsid w:val="000719DC"/>
    <w:rsid w:val="00075CEC"/>
    <w:rsid w:val="000807AB"/>
    <w:rsid w:val="000B6E56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0B4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1066"/>
    <w:rsid w:val="007951AD"/>
    <w:rsid w:val="007D36CE"/>
    <w:rsid w:val="007F1D08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23BF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B82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823BF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195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2026-11-03T13:54:00Z</cp:lastPrinted>
  <dcterms:created xsi:type="dcterms:W3CDTF">2026-11-04T06:12:00Z</dcterms:created>
  <dcterms:modified xsi:type="dcterms:W3CDTF">2026-11-04T06:12:00Z</dcterms:modified>
</cp:coreProperties>
</file>