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6E04B9" w:rsidRPr="006E04B9">
        <w:rPr>
          <w:rFonts w:ascii="Arial" w:hAnsi="Arial" w:cs="Arial"/>
          <w:bCs/>
          <w:i w:val="0"/>
          <w:szCs w:val="24"/>
        </w:rPr>
        <w:t>3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E04B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04B9">
        <w:rPr>
          <w:rFonts w:ascii="Arial" w:hAnsi="Arial" w:cs="Arial"/>
        </w:rPr>
        <w:t>Gmina Szerzyny</w:t>
      </w:r>
    </w:p>
    <w:p w:rsidR="006676AE" w:rsidRPr="0012157F" w:rsidRDefault="006E04B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04B9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E04B9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E04B9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6E04B9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E04B9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04B9" w:rsidRPr="0012157F" w:rsidTr="00236937">
        <w:tc>
          <w:tcPr>
            <w:tcW w:w="9104" w:type="dxa"/>
            <w:shd w:val="clear" w:color="auto" w:fill="D9D9D9"/>
          </w:tcPr>
          <w:p w:rsidR="006E04B9" w:rsidRPr="006F0A84" w:rsidRDefault="006E04B9" w:rsidP="0023693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6E04B9" w:rsidRDefault="006E04B9" w:rsidP="0023693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E04B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E04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E04B9">
              <w:rPr>
                <w:rFonts w:ascii="Arial" w:hAnsi="Arial" w:cs="Arial"/>
                <w:sz w:val="24"/>
                <w:szCs w:val="24"/>
              </w:rPr>
              <w:t>. Dz. U. z 2026 r. poz. 793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E04B9" w:rsidRPr="00534752" w:rsidRDefault="006E04B9" w:rsidP="0023693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6E04B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4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04B9" w:rsidRPr="00A2540E" w:rsidTr="00236937">
        <w:tc>
          <w:tcPr>
            <w:tcW w:w="2269" w:type="dxa"/>
          </w:tcPr>
          <w:p w:rsidR="006E04B9" w:rsidRPr="00A2540E" w:rsidRDefault="006E04B9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E04B9" w:rsidRPr="00A2540E" w:rsidRDefault="006E04B9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4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FER.271.24.2026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04B9" w:rsidRPr="006E04B9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04B9" w:rsidRPr="0012157F" w:rsidTr="002369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4B9" w:rsidRPr="0012157F" w:rsidRDefault="006E04B9" w:rsidP="002369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4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4B9" w:rsidRPr="0012157F" w:rsidRDefault="006E04B9" w:rsidP="0023693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4B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E04B9" w:rsidRPr="006E04B9" w:rsidRDefault="006E04B9" w:rsidP="0023693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4B9">
              <w:rPr>
                <w:rFonts w:ascii="Arial" w:hAnsi="Arial" w:cs="Arial"/>
                <w:sz w:val="24"/>
                <w:szCs w:val="24"/>
              </w:rPr>
              <w:t>Zamawiający określa warunek tylko dla zadania nr 1: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E04B9" w:rsidRPr="0012157F" w:rsidRDefault="006E04B9" w:rsidP="0023693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4B9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obiektu kubaturowego o wartości co najmniej 2.000.000,- zł brutto, (dwa miliony złotych)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E47" w:rsidRDefault="00D22E47" w:rsidP="0038231F">
      <w:pPr>
        <w:spacing w:after="0" w:line="240" w:lineRule="auto"/>
      </w:pPr>
      <w:r>
        <w:separator/>
      </w:r>
    </w:p>
  </w:endnote>
  <w:endnote w:type="continuationSeparator" w:id="1">
    <w:p w:rsidR="00D22E47" w:rsidRDefault="00D22E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B9" w:rsidRDefault="006E04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641C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641C4">
      <w:rPr>
        <w:b/>
        <w:bCs/>
        <w:sz w:val="24"/>
        <w:szCs w:val="24"/>
      </w:rPr>
      <w:fldChar w:fldCharType="separate"/>
    </w:r>
    <w:r w:rsidR="00847ED9">
      <w:rPr>
        <w:b/>
        <w:bCs/>
        <w:noProof/>
      </w:rPr>
      <w:t>1</w:t>
    </w:r>
    <w:r w:rsidR="007641C4">
      <w:rPr>
        <w:b/>
        <w:bCs/>
        <w:sz w:val="24"/>
        <w:szCs w:val="24"/>
      </w:rPr>
      <w:fldChar w:fldCharType="end"/>
    </w:r>
    <w:r>
      <w:t xml:space="preserve"> z </w:t>
    </w:r>
    <w:r w:rsidR="007641C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641C4">
      <w:rPr>
        <w:b/>
        <w:bCs/>
        <w:sz w:val="24"/>
        <w:szCs w:val="24"/>
      </w:rPr>
      <w:fldChar w:fldCharType="separate"/>
    </w:r>
    <w:r w:rsidR="00847ED9">
      <w:rPr>
        <w:b/>
        <w:bCs/>
        <w:noProof/>
      </w:rPr>
      <w:t>3</w:t>
    </w:r>
    <w:r w:rsidR="007641C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B9" w:rsidRDefault="006E04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E47" w:rsidRDefault="00D22E47" w:rsidP="0038231F">
      <w:pPr>
        <w:spacing w:after="0" w:line="240" w:lineRule="auto"/>
      </w:pPr>
      <w:r>
        <w:separator/>
      </w:r>
    </w:p>
  </w:footnote>
  <w:footnote w:type="continuationSeparator" w:id="1">
    <w:p w:rsidR="00D22E47" w:rsidRDefault="00D22E47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B9" w:rsidRDefault="006E04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B9" w:rsidRDefault="00847ED9">
    <w:pPr>
      <w:pStyle w:val="Nagwek"/>
    </w:pPr>
    <w:r w:rsidRPr="007F4D6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B9" w:rsidRDefault="006E04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B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E04B9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41C4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47ED9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0A7B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2E47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1C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511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2026-11-03T13:51:00Z</cp:lastPrinted>
  <dcterms:created xsi:type="dcterms:W3CDTF">2026-11-04T06:12:00Z</dcterms:created>
  <dcterms:modified xsi:type="dcterms:W3CDTF">2026-11-04T06:12:00Z</dcterms:modified>
</cp:coreProperties>
</file>