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929E2" w14:textId="35F8238A" w:rsidR="00DA2A7E" w:rsidRPr="003261E7" w:rsidRDefault="00F759FB" w:rsidP="00DA2A7E">
      <w:pPr>
        <w:spacing w:after="240"/>
        <w:jc w:val="right"/>
        <w:rPr>
          <w:sz w:val="22"/>
          <w:szCs w:val="22"/>
        </w:rPr>
      </w:pPr>
      <w:r w:rsidRPr="00F759FB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F759FB">
        <w:rPr>
          <w:sz w:val="22"/>
          <w:szCs w:val="22"/>
        </w:rPr>
        <w:t>2026-11-03</w:t>
      </w:r>
    </w:p>
    <w:p w14:paraId="4D789645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41D2857A" w14:textId="77777777" w:rsidR="00F759FB" w:rsidRPr="00F759FB" w:rsidRDefault="00F759FB" w:rsidP="00DA2A7E">
      <w:pPr>
        <w:spacing w:after="40"/>
        <w:rPr>
          <w:b/>
          <w:bCs/>
          <w:sz w:val="22"/>
          <w:szCs w:val="22"/>
        </w:rPr>
      </w:pPr>
      <w:r w:rsidRPr="00F759FB">
        <w:rPr>
          <w:b/>
          <w:bCs/>
          <w:sz w:val="22"/>
          <w:szCs w:val="22"/>
        </w:rPr>
        <w:t>Akademia Górniczo - Hutnicza</w:t>
      </w:r>
    </w:p>
    <w:p w14:paraId="6AFDB126" w14:textId="77777777" w:rsidR="00F759FB" w:rsidRPr="00F759FB" w:rsidRDefault="00F759FB" w:rsidP="00DA2A7E">
      <w:pPr>
        <w:spacing w:after="40"/>
        <w:rPr>
          <w:b/>
          <w:bCs/>
          <w:sz w:val="22"/>
          <w:szCs w:val="22"/>
        </w:rPr>
      </w:pPr>
      <w:r w:rsidRPr="00F759FB">
        <w:rPr>
          <w:b/>
          <w:bCs/>
          <w:sz w:val="22"/>
          <w:szCs w:val="22"/>
        </w:rPr>
        <w:t>im. Stanisława Staszica w Krakowie</w:t>
      </w:r>
    </w:p>
    <w:p w14:paraId="2629C6BC" w14:textId="2181F292" w:rsidR="00DA2A7E" w:rsidRPr="003261E7" w:rsidRDefault="00F759FB" w:rsidP="00DA2A7E">
      <w:pPr>
        <w:spacing w:after="40"/>
        <w:rPr>
          <w:b/>
          <w:bCs/>
          <w:sz w:val="22"/>
          <w:szCs w:val="22"/>
        </w:rPr>
      </w:pPr>
      <w:r w:rsidRPr="00F759FB">
        <w:rPr>
          <w:b/>
          <w:bCs/>
          <w:sz w:val="22"/>
          <w:szCs w:val="22"/>
        </w:rPr>
        <w:t>Dział Zamówień Publicznych</w:t>
      </w:r>
    </w:p>
    <w:p w14:paraId="2BB9E2D4" w14:textId="43A7F6C2" w:rsidR="00DA2A7E" w:rsidRPr="003261E7" w:rsidRDefault="00F759FB" w:rsidP="00DA2A7E">
      <w:pPr>
        <w:rPr>
          <w:sz w:val="22"/>
          <w:szCs w:val="22"/>
        </w:rPr>
      </w:pPr>
      <w:r w:rsidRPr="00F759FB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F759FB">
        <w:rPr>
          <w:sz w:val="22"/>
          <w:szCs w:val="22"/>
        </w:rPr>
        <w:t>30</w:t>
      </w:r>
    </w:p>
    <w:p w14:paraId="153FB244" w14:textId="3A6D5788" w:rsidR="00DA2A7E" w:rsidRPr="003261E7" w:rsidRDefault="00F759FB" w:rsidP="00DA2A7E">
      <w:pPr>
        <w:rPr>
          <w:sz w:val="22"/>
          <w:szCs w:val="22"/>
        </w:rPr>
      </w:pPr>
      <w:r w:rsidRPr="00F759FB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F759FB">
        <w:rPr>
          <w:sz w:val="22"/>
          <w:szCs w:val="22"/>
        </w:rPr>
        <w:t>Kraków</w:t>
      </w:r>
    </w:p>
    <w:p w14:paraId="47A6869C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A86F972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71C5E0A" w14:textId="6B3142AC" w:rsidR="00DA2A7E" w:rsidRPr="003261E7" w:rsidRDefault="00DC4417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66504E04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759FB" w:rsidRPr="003261E7" w14:paraId="7C42FB13" w14:textId="77777777" w:rsidTr="000318F9">
        <w:trPr>
          <w:trHeight w:val="638"/>
        </w:trPr>
        <w:tc>
          <w:tcPr>
            <w:tcW w:w="959" w:type="dxa"/>
          </w:tcPr>
          <w:p w14:paraId="743C8B6E" w14:textId="77777777" w:rsidR="00F759FB" w:rsidRPr="003261E7" w:rsidRDefault="00F759FB" w:rsidP="000318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1BDDFE3" w14:textId="2841B231" w:rsidR="00F759FB" w:rsidRPr="003261E7" w:rsidRDefault="00F759FB" w:rsidP="000318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759F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759FB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4534">
              <w:rPr>
                <w:sz w:val="22"/>
                <w:szCs w:val="22"/>
              </w:rPr>
              <w:t>pn.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759FB">
              <w:rPr>
                <w:b/>
                <w:bCs/>
                <w:sz w:val="22"/>
                <w:szCs w:val="22"/>
              </w:rPr>
              <w:t>Dostawa Serwera/stacji roboczej - KC-DE-zp.25.483.2026</w:t>
            </w:r>
            <w:r w:rsidRPr="003261E7">
              <w:rPr>
                <w:bCs/>
                <w:sz w:val="22"/>
                <w:szCs w:val="22"/>
              </w:rPr>
              <w:t>”.</w:t>
            </w:r>
          </w:p>
        </w:tc>
      </w:tr>
    </w:tbl>
    <w:p w14:paraId="784ACFF1" w14:textId="26D08316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</w:t>
      </w:r>
      <w:r w:rsidRPr="004D0C58">
        <w:rPr>
          <w:sz w:val="22"/>
          <w:szCs w:val="22"/>
        </w:rPr>
        <w:t>publicznych</w:t>
      </w:r>
      <w:r w:rsidR="00447144" w:rsidRPr="004D0C58">
        <w:rPr>
          <w:sz w:val="22"/>
          <w:szCs w:val="22"/>
        </w:rPr>
        <w:t xml:space="preserve"> </w:t>
      </w:r>
      <w:r w:rsidR="004D0C58" w:rsidRPr="004D0C58">
        <w:rPr>
          <w:sz w:val="22"/>
          <w:szCs w:val="22"/>
        </w:rPr>
        <w:t>(Dz.U.202</w:t>
      </w:r>
      <w:r w:rsidR="002F3DB9">
        <w:rPr>
          <w:sz w:val="22"/>
          <w:szCs w:val="22"/>
        </w:rPr>
        <w:t>6 poz. 793</w:t>
      </w:r>
      <w:r w:rsidR="004D0C58" w:rsidRPr="004D0C58">
        <w:rPr>
          <w:sz w:val="22"/>
          <w:szCs w:val="22"/>
        </w:rPr>
        <w:t xml:space="preserve"> ze zm.) </w:t>
      </w:r>
      <w:r w:rsidRPr="004D0C58">
        <w:rPr>
          <w:sz w:val="22"/>
          <w:szCs w:val="22"/>
        </w:rPr>
        <w:t>zwanej</w:t>
      </w:r>
      <w:r w:rsidRPr="003261E7">
        <w:rPr>
          <w:sz w:val="22"/>
          <w:szCs w:val="22"/>
        </w:rPr>
        <w:t xml:space="preserve">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91855D9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759FB" w:rsidRPr="007240DA" w14:paraId="32F2F363" w14:textId="77777777" w:rsidTr="000318F9">
        <w:tc>
          <w:tcPr>
            <w:tcW w:w="2660" w:type="dxa"/>
          </w:tcPr>
          <w:p w14:paraId="1EF3C9FA" w14:textId="3BA9AB04" w:rsidR="00F759FB" w:rsidRPr="007240DA" w:rsidRDefault="00F759FB" w:rsidP="000318F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759FB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</w:tcPr>
          <w:p w14:paraId="09984DF2" w14:textId="1F04731A" w:rsidR="00F759FB" w:rsidRPr="007240DA" w:rsidRDefault="00F759FB" w:rsidP="000318F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759F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0C516890" w14:textId="77777777" w:rsidR="00DA2A7E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AB754A3" w14:textId="2951CB01" w:rsidR="00DC4417" w:rsidRPr="00DC4417" w:rsidRDefault="00DC4417" w:rsidP="00DC4417">
      <w:r>
        <w:t>W postępowanie KC-DE-zp.25.483.2026 nie złożono żadnej oferty.</w:t>
      </w:r>
    </w:p>
    <w:p w14:paraId="2A2510B0" w14:textId="5243F49D"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6AFE088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72011" w14:textId="77777777" w:rsidR="00176314" w:rsidRDefault="00176314">
      <w:r>
        <w:separator/>
      </w:r>
    </w:p>
  </w:endnote>
  <w:endnote w:type="continuationSeparator" w:id="0">
    <w:p w14:paraId="27008B90" w14:textId="77777777" w:rsidR="00176314" w:rsidRDefault="00176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ADDE3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9F3E0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E13BB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693510CA">
        <v:line id="_x0000_s1025" style="position:absolute;left:0;text-align:left;z-index:251657728" from="-3.85pt,8.75pt" to="455.15pt,8.75pt"/>
      </w:pict>
    </w:r>
  </w:p>
  <w:p w14:paraId="5127B158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F7F9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2F338C" w14:textId="77777777" w:rsidR="003F0CBE" w:rsidRDefault="003F0CBE">
    <w:pPr>
      <w:pStyle w:val="Stopka"/>
      <w:tabs>
        <w:tab w:val="clear" w:pos="4536"/>
      </w:tabs>
      <w:jc w:val="center"/>
    </w:pPr>
  </w:p>
  <w:p w14:paraId="46D984AF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AFCFC" w14:textId="77777777" w:rsidR="00176314" w:rsidRDefault="00176314">
      <w:r>
        <w:separator/>
      </w:r>
    </w:p>
  </w:footnote>
  <w:footnote w:type="continuationSeparator" w:id="0">
    <w:p w14:paraId="548FE29F" w14:textId="77777777" w:rsidR="00176314" w:rsidRDefault="00176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AEAD2" w14:textId="77777777" w:rsidR="00F759FB" w:rsidRDefault="00F759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B7953" w14:textId="77777777" w:rsidR="00F759FB" w:rsidRDefault="00F759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E5A62" w14:textId="77777777" w:rsidR="00F759FB" w:rsidRDefault="00F759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05084878">
    <w:abstractNumId w:val="5"/>
  </w:num>
  <w:num w:numId="2" w16cid:durableId="1579095483">
    <w:abstractNumId w:val="10"/>
  </w:num>
  <w:num w:numId="3" w16cid:durableId="1497303685">
    <w:abstractNumId w:val="4"/>
  </w:num>
  <w:num w:numId="4" w16cid:durableId="1332443463">
    <w:abstractNumId w:val="9"/>
  </w:num>
  <w:num w:numId="5" w16cid:durableId="1581718645">
    <w:abstractNumId w:val="1"/>
  </w:num>
  <w:num w:numId="6" w16cid:durableId="1736196869">
    <w:abstractNumId w:val="2"/>
  </w:num>
  <w:num w:numId="7" w16cid:durableId="1798259444">
    <w:abstractNumId w:val="8"/>
  </w:num>
  <w:num w:numId="8" w16cid:durableId="1389651121">
    <w:abstractNumId w:val="6"/>
  </w:num>
  <w:num w:numId="9" w16cid:durableId="850534729">
    <w:abstractNumId w:val="3"/>
  </w:num>
  <w:num w:numId="10" w16cid:durableId="589200384">
    <w:abstractNumId w:val="0"/>
  </w:num>
  <w:num w:numId="11" w16cid:durableId="18210689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4C63"/>
    <w:rsid w:val="00020DF5"/>
    <w:rsid w:val="000345C2"/>
    <w:rsid w:val="00047A30"/>
    <w:rsid w:val="00176314"/>
    <w:rsid w:val="001B1480"/>
    <w:rsid w:val="002C4534"/>
    <w:rsid w:val="002D47D4"/>
    <w:rsid w:val="002F3DB9"/>
    <w:rsid w:val="003261E7"/>
    <w:rsid w:val="00372CE9"/>
    <w:rsid w:val="003F0CBE"/>
    <w:rsid w:val="00420F05"/>
    <w:rsid w:val="00447144"/>
    <w:rsid w:val="00467255"/>
    <w:rsid w:val="004D0C58"/>
    <w:rsid w:val="00514383"/>
    <w:rsid w:val="005644C6"/>
    <w:rsid w:val="006E6C0F"/>
    <w:rsid w:val="006E706C"/>
    <w:rsid w:val="0079556E"/>
    <w:rsid w:val="007A2D48"/>
    <w:rsid w:val="007F118B"/>
    <w:rsid w:val="009553F8"/>
    <w:rsid w:val="00A86662"/>
    <w:rsid w:val="00AD6B53"/>
    <w:rsid w:val="00AF6582"/>
    <w:rsid w:val="00AF7988"/>
    <w:rsid w:val="00B1578C"/>
    <w:rsid w:val="00BA77A9"/>
    <w:rsid w:val="00BF7AFB"/>
    <w:rsid w:val="00C34213"/>
    <w:rsid w:val="00CC422D"/>
    <w:rsid w:val="00CE52C3"/>
    <w:rsid w:val="00DA2A7E"/>
    <w:rsid w:val="00DA4C63"/>
    <w:rsid w:val="00DC4417"/>
    <w:rsid w:val="00E32773"/>
    <w:rsid w:val="00EB304B"/>
    <w:rsid w:val="00F409C4"/>
    <w:rsid w:val="00F43183"/>
    <w:rsid w:val="00F759FB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853D8B"/>
  <w15:chartTrackingRefBased/>
  <w15:docId w15:val="{28704D6D-5219-456D-BFE6-84C1473C5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2026-11-03T10:43:00Z</cp:lastPrinted>
  <dcterms:created xsi:type="dcterms:W3CDTF">2026-11-03T10:43:00Z</dcterms:created>
  <dcterms:modified xsi:type="dcterms:W3CDTF">2026-11-03T10:43:00Z</dcterms:modified>
</cp:coreProperties>
</file>