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F02FB" w14:textId="0DC00DFC" w:rsidR="00FB7F50" w:rsidRPr="003158E7" w:rsidRDefault="00C0212B" w:rsidP="00E8452D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3158E7">
        <w:rPr>
          <w:rFonts w:ascii="Verdana" w:hAnsi="Verdana"/>
          <w:sz w:val="18"/>
          <w:szCs w:val="18"/>
        </w:rPr>
        <w:t>Kraków</w:t>
      </w:r>
      <w:r w:rsidR="00FB7F50" w:rsidRPr="003158E7">
        <w:rPr>
          <w:rFonts w:ascii="Verdana" w:hAnsi="Verdana"/>
          <w:sz w:val="18"/>
          <w:szCs w:val="18"/>
        </w:rPr>
        <w:t xml:space="preserve"> dnia: </w:t>
      </w:r>
      <w:r w:rsidRPr="003158E7">
        <w:rPr>
          <w:rFonts w:ascii="Verdana" w:hAnsi="Verdana"/>
          <w:sz w:val="18"/>
          <w:szCs w:val="18"/>
        </w:rPr>
        <w:t>2026-11-03</w:t>
      </w:r>
    </w:p>
    <w:p w14:paraId="56275D78" w14:textId="77777777" w:rsidR="00C0212B" w:rsidRPr="003158E7" w:rsidRDefault="00C021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8E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906B2F" w14:textId="77777777" w:rsidR="00C0212B" w:rsidRPr="003158E7" w:rsidRDefault="00C021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8E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124C3A" w14:textId="536CA172" w:rsidR="00FB7F50" w:rsidRPr="003158E7" w:rsidRDefault="00C021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3158E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002F5E8" w14:textId="7438F3BF" w:rsidR="00FB7F50" w:rsidRPr="003158E7" w:rsidRDefault="00C0212B" w:rsidP="00FB7F50">
      <w:pPr>
        <w:rPr>
          <w:rFonts w:ascii="Verdana" w:hAnsi="Verdana"/>
          <w:sz w:val="18"/>
          <w:szCs w:val="18"/>
        </w:rPr>
      </w:pPr>
      <w:r w:rsidRPr="003158E7">
        <w:rPr>
          <w:rFonts w:ascii="Verdana" w:hAnsi="Verdana"/>
          <w:sz w:val="18"/>
          <w:szCs w:val="18"/>
        </w:rPr>
        <w:t>Al. Mickiewicza</w:t>
      </w:r>
      <w:r w:rsidR="00FB7F50" w:rsidRPr="003158E7">
        <w:rPr>
          <w:rFonts w:ascii="Verdana" w:hAnsi="Verdana"/>
          <w:sz w:val="18"/>
          <w:szCs w:val="18"/>
        </w:rPr>
        <w:t xml:space="preserve"> </w:t>
      </w:r>
      <w:r w:rsidRPr="003158E7">
        <w:rPr>
          <w:rFonts w:ascii="Verdana" w:hAnsi="Verdana"/>
          <w:sz w:val="18"/>
          <w:szCs w:val="18"/>
        </w:rPr>
        <w:t>30</w:t>
      </w:r>
    </w:p>
    <w:p w14:paraId="4CA09EE5" w14:textId="7C5B14B4" w:rsidR="00FB7F50" w:rsidRPr="003158E7" w:rsidRDefault="00C0212B" w:rsidP="00FB7F50">
      <w:pPr>
        <w:rPr>
          <w:rFonts w:ascii="Verdana" w:hAnsi="Verdana"/>
          <w:sz w:val="18"/>
          <w:szCs w:val="18"/>
        </w:rPr>
      </w:pPr>
      <w:r w:rsidRPr="003158E7">
        <w:rPr>
          <w:rFonts w:ascii="Verdana" w:hAnsi="Verdana"/>
          <w:sz w:val="18"/>
          <w:szCs w:val="18"/>
        </w:rPr>
        <w:t>30-059</w:t>
      </w:r>
      <w:r w:rsidR="00FB7F50" w:rsidRPr="003158E7">
        <w:rPr>
          <w:rFonts w:ascii="Verdana" w:hAnsi="Verdana"/>
          <w:sz w:val="18"/>
          <w:szCs w:val="18"/>
        </w:rPr>
        <w:t xml:space="preserve"> </w:t>
      </w:r>
      <w:r w:rsidRPr="003158E7">
        <w:rPr>
          <w:rFonts w:ascii="Verdana" w:hAnsi="Verdana"/>
          <w:sz w:val="18"/>
          <w:szCs w:val="18"/>
        </w:rPr>
        <w:t>Kraków</w:t>
      </w:r>
    </w:p>
    <w:p w14:paraId="48FC9A52" w14:textId="77777777" w:rsidR="008642B3" w:rsidRPr="003158E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3158E7">
        <w:rPr>
          <w:rFonts w:ascii="Verdana" w:hAnsi="Verdana"/>
          <w:sz w:val="18"/>
          <w:szCs w:val="18"/>
        </w:rPr>
        <w:t>OGŁOSZENIE</w:t>
      </w:r>
    </w:p>
    <w:p w14:paraId="1DB9218B" w14:textId="77777777" w:rsidR="008642B3" w:rsidRPr="003158E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3158E7">
        <w:rPr>
          <w:rFonts w:ascii="Verdana" w:hAnsi="Verdana"/>
          <w:b/>
          <w:sz w:val="18"/>
          <w:szCs w:val="18"/>
        </w:rPr>
        <w:t xml:space="preserve">o </w:t>
      </w:r>
      <w:r w:rsidR="0054734E" w:rsidRPr="003158E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0212B" w:rsidRPr="003158E7" w14:paraId="3E7C4230" w14:textId="77777777" w:rsidTr="00B1022B">
        <w:trPr>
          <w:trHeight w:val="638"/>
        </w:trPr>
        <w:tc>
          <w:tcPr>
            <w:tcW w:w="959" w:type="dxa"/>
          </w:tcPr>
          <w:p w14:paraId="7E1A4E4E" w14:textId="77777777" w:rsidR="00C0212B" w:rsidRPr="003158E7" w:rsidRDefault="00C0212B" w:rsidP="00B1022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8E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23B0D5B" w14:textId="53884509" w:rsidR="00C0212B" w:rsidRPr="003158E7" w:rsidRDefault="00C0212B" w:rsidP="00B1022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8E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158E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158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8E7">
              <w:rPr>
                <w:rFonts w:ascii="Verdana" w:hAnsi="Verdana"/>
                <w:sz w:val="18"/>
                <w:szCs w:val="18"/>
              </w:rPr>
              <w:t>pn.</w:t>
            </w:r>
            <w:r w:rsidRPr="003158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58E7">
              <w:rPr>
                <w:rFonts w:ascii="Verdana" w:hAnsi="Verdana"/>
                <w:b/>
                <w:bCs/>
                <w:sz w:val="18"/>
                <w:szCs w:val="18"/>
              </w:rPr>
              <w:t>dostawa 1 szt. pieca wysokotemperaturowego dla WTK AGH - KC-DE-zp.25.465.2026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158E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158E7">
              <w:rPr>
                <w:rFonts w:ascii="Verdana" w:hAnsi="Verdana"/>
                <w:b/>
                <w:sz w:val="18"/>
                <w:szCs w:val="18"/>
              </w:rPr>
              <w:t xml:space="preserve"> KC-DE-zp.25.465.2026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6A881D0" w14:textId="77777777" w:rsidR="008642B3" w:rsidRPr="003158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3158E7">
        <w:rPr>
          <w:rFonts w:ascii="Verdana" w:hAnsi="Verdana"/>
          <w:sz w:val="18"/>
          <w:szCs w:val="18"/>
        </w:rPr>
        <w:t xml:space="preserve">Zamawiający, </w:t>
      </w:r>
      <w:r w:rsidR="00CC324B" w:rsidRPr="003158E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3158E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3158E7">
        <w:rPr>
          <w:rFonts w:ascii="Verdana" w:hAnsi="Verdana"/>
          <w:sz w:val="18"/>
          <w:szCs w:val="18"/>
        </w:rPr>
        <w:t xml:space="preserve">ust. 1 pkt. 1 i </w:t>
      </w:r>
      <w:r w:rsidRPr="003158E7">
        <w:rPr>
          <w:rFonts w:ascii="Verdana" w:hAnsi="Verdana"/>
          <w:sz w:val="18"/>
          <w:szCs w:val="18"/>
        </w:rPr>
        <w:t xml:space="preserve">ust. </w:t>
      </w:r>
      <w:r w:rsidR="00A17CDB" w:rsidRPr="003158E7">
        <w:rPr>
          <w:rFonts w:ascii="Verdana" w:hAnsi="Verdana"/>
          <w:sz w:val="18"/>
          <w:szCs w:val="18"/>
        </w:rPr>
        <w:t>2</w:t>
      </w:r>
      <w:r w:rsidRPr="003158E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3158E7">
        <w:rPr>
          <w:rFonts w:ascii="Verdana" w:hAnsi="Verdana"/>
          <w:sz w:val="18"/>
          <w:szCs w:val="18"/>
        </w:rPr>
        <w:t xml:space="preserve"> </w:t>
      </w:r>
      <w:r w:rsidR="00CC1A8E" w:rsidRPr="003158E7">
        <w:rPr>
          <w:rFonts w:ascii="Verdana" w:hAnsi="Verdana"/>
          <w:sz w:val="18"/>
          <w:szCs w:val="18"/>
        </w:rPr>
        <w:t>(</w:t>
      </w:r>
      <w:r w:rsidR="004D796A" w:rsidRPr="003158E7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3158E7">
        <w:rPr>
          <w:rFonts w:ascii="Verdana" w:hAnsi="Verdana"/>
          <w:sz w:val="18"/>
          <w:szCs w:val="18"/>
        </w:rPr>
        <w:t>t.j</w:t>
      </w:r>
      <w:proofErr w:type="spellEnd"/>
      <w:r w:rsidR="00CC1A8E" w:rsidRPr="003158E7">
        <w:rPr>
          <w:rFonts w:ascii="Verdana" w:hAnsi="Verdana"/>
          <w:sz w:val="18"/>
          <w:szCs w:val="18"/>
        </w:rPr>
        <w:t xml:space="preserve">. ze zm.) </w:t>
      </w:r>
      <w:r w:rsidRPr="003158E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3158E7">
        <w:rPr>
          <w:rFonts w:ascii="Verdana" w:hAnsi="Verdana"/>
          <w:sz w:val="18"/>
          <w:szCs w:val="18"/>
        </w:rPr>
        <w:t>Pzp</w:t>
      </w:r>
      <w:proofErr w:type="spellEnd"/>
      <w:r w:rsidRPr="003158E7">
        <w:rPr>
          <w:rFonts w:ascii="Verdana" w:hAnsi="Verdana"/>
          <w:sz w:val="18"/>
          <w:szCs w:val="18"/>
        </w:rPr>
        <w:t>”</w:t>
      </w:r>
      <w:r w:rsidR="00D26ED6" w:rsidRPr="003158E7">
        <w:rPr>
          <w:rFonts w:ascii="Verdana" w:hAnsi="Verdana"/>
          <w:sz w:val="18"/>
          <w:szCs w:val="18"/>
        </w:rPr>
        <w:t xml:space="preserve">, </w:t>
      </w:r>
      <w:r w:rsidRPr="003158E7">
        <w:rPr>
          <w:rFonts w:ascii="Verdana" w:hAnsi="Verdana"/>
          <w:sz w:val="18"/>
          <w:szCs w:val="18"/>
        </w:rPr>
        <w:t>informuje</w:t>
      </w:r>
      <w:r w:rsidR="00D26ED6" w:rsidRPr="003158E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3158E7">
        <w:rPr>
          <w:rFonts w:ascii="Verdana" w:hAnsi="Verdana"/>
          <w:sz w:val="18"/>
          <w:szCs w:val="18"/>
        </w:rPr>
        <w:t>najkorzystniejsz</w:t>
      </w:r>
      <w:r w:rsidR="00D26ED6" w:rsidRPr="003158E7">
        <w:rPr>
          <w:rFonts w:ascii="Verdana" w:hAnsi="Verdana"/>
          <w:sz w:val="18"/>
          <w:szCs w:val="18"/>
        </w:rPr>
        <w:t xml:space="preserve">a wybrana została </w:t>
      </w:r>
      <w:r w:rsidR="00756CDA" w:rsidRPr="003158E7">
        <w:rPr>
          <w:rFonts w:ascii="Verdana" w:hAnsi="Verdana"/>
          <w:sz w:val="18"/>
          <w:szCs w:val="18"/>
        </w:rPr>
        <w:t>ofer</w:t>
      </w:r>
      <w:r w:rsidR="00D26ED6" w:rsidRPr="003158E7">
        <w:rPr>
          <w:rFonts w:ascii="Verdana" w:hAnsi="Verdana"/>
          <w:sz w:val="18"/>
          <w:szCs w:val="18"/>
        </w:rPr>
        <w:t>t</w:t>
      </w:r>
      <w:r w:rsidR="009F0E5C" w:rsidRPr="003158E7">
        <w:rPr>
          <w:rFonts w:ascii="Verdana" w:hAnsi="Verdana"/>
          <w:sz w:val="18"/>
          <w:szCs w:val="18"/>
        </w:rPr>
        <w:t>a</w:t>
      </w:r>
      <w:r w:rsidR="00D26ED6" w:rsidRPr="003158E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212B" w:rsidRPr="003158E7" w14:paraId="19090CF3" w14:textId="77777777" w:rsidTr="00B1022B">
        <w:trPr>
          <w:cantSplit/>
        </w:trPr>
        <w:tc>
          <w:tcPr>
            <w:tcW w:w="10150" w:type="dxa"/>
          </w:tcPr>
          <w:p w14:paraId="495E4509" w14:textId="68BAAB7D" w:rsidR="00C0212B" w:rsidRPr="003158E7" w:rsidRDefault="00C0212B" w:rsidP="00B1022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58E7">
              <w:rPr>
                <w:rFonts w:ascii="Verdana" w:hAnsi="Verdana"/>
                <w:b/>
                <w:sz w:val="18"/>
                <w:szCs w:val="18"/>
              </w:rPr>
              <w:t xml:space="preserve">CZYLOK </w:t>
            </w:r>
            <w:r w:rsidR="00EF2D4F" w:rsidRPr="003158E7">
              <w:rPr>
                <w:rFonts w:ascii="Verdana" w:hAnsi="Verdana"/>
                <w:b/>
                <w:sz w:val="18"/>
                <w:szCs w:val="18"/>
              </w:rPr>
              <w:t>Sp. z o. o.</w:t>
            </w:r>
          </w:p>
          <w:p w14:paraId="408B52A5" w14:textId="5C51DB10" w:rsidR="00C0212B" w:rsidRPr="003158E7" w:rsidRDefault="00C0212B" w:rsidP="00B102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58E7">
              <w:rPr>
                <w:rFonts w:ascii="Verdana" w:hAnsi="Verdana"/>
                <w:bCs/>
                <w:sz w:val="18"/>
                <w:szCs w:val="18"/>
              </w:rPr>
              <w:t>Pszczyńska 3</w:t>
            </w:r>
            <w:r w:rsidR="00EF2D4F" w:rsidRPr="003158E7">
              <w:rPr>
                <w:rFonts w:ascii="Verdana" w:hAnsi="Verdana"/>
                <w:bCs/>
                <w:sz w:val="18"/>
                <w:szCs w:val="18"/>
              </w:rPr>
              <w:t>3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 xml:space="preserve">6 </w:t>
            </w:r>
          </w:p>
          <w:p w14:paraId="3BEE5EC1" w14:textId="186A1881" w:rsidR="00C0212B" w:rsidRPr="003158E7" w:rsidRDefault="00C0212B" w:rsidP="00B102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158E7">
              <w:rPr>
                <w:rFonts w:ascii="Verdana" w:hAnsi="Verdana"/>
                <w:bCs/>
                <w:sz w:val="18"/>
                <w:szCs w:val="18"/>
              </w:rPr>
              <w:t>44-335 Jastrzębie-Zdrój</w:t>
            </w:r>
          </w:p>
          <w:p w14:paraId="11D16325" w14:textId="315692A3" w:rsidR="00C0212B" w:rsidRPr="003158E7" w:rsidRDefault="00C0212B" w:rsidP="00B1022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158E7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EF2D4F" w:rsidRPr="003158E7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3158E7">
              <w:rPr>
                <w:rFonts w:ascii="Verdana" w:hAnsi="Verdana"/>
                <w:sz w:val="18"/>
                <w:szCs w:val="18"/>
              </w:rPr>
              <w:t>brutto</w:t>
            </w:r>
            <w:r w:rsidR="00EF2D4F" w:rsidRPr="003158E7">
              <w:rPr>
                <w:rFonts w:ascii="Verdana" w:hAnsi="Verdana"/>
                <w:sz w:val="18"/>
                <w:szCs w:val="18"/>
              </w:rPr>
              <w:t>:</w:t>
            </w:r>
            <w:r w:rsidRPr="003158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158E7">
              <w:rPr>
                <w:rFonts w:ascii="Verdana" w:hAnsi="Verdana"/>
                <w:b/>
                <w:sz w:val="18"/>
                <w:szCs w:val="18"/>
              </w:rPr>
              <w:t>304 425.00 zł</w:t>
            </w:r>
            <w:r w:rsidRPr="003158E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8D546C7" w14:textId="77777777" w:rsidR="00C0212B" w:rsidRPr="003158E7" w:rsidRDefault="00C0212B" w:rsidP="00B1022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158E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158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158E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158E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07E301F" w14:textId="77777777" w:rsidR="003A0AFC" w:rsidRPr="003158E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3158E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15F605C5" w14:textId="77777777" w:rsidR="00E85D70" w:rsidRPr="003158E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417"/>
        <w:gridCol w:w="992"/>
      </w:tblGrid>
      <w:tr w:rsidR="003158E7" w:rsidRPr="003158E7" w14:paraId="1965FE33" w14:textId="77777777" w:rsidTr="00B1022B">
        <w:trPr>
          <w:trHeight w:val="510"/>
        </w:trPr>
        <w:tc>
          <w:tcPr>
            <w:tcW w:w="851" w:type="dxa"/>
            <w:vAlign w:val="center"/>
          </w:tcPr>
          <w:p w14:paraId="0209DC2F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158E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vAlign w:val="center"/>
          </w:tcPr>
          <w:p w14:paraId="4F50AB26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64C2B3DC" w14:textId="77777777" w:rsidR="003158E7" w:rsidRPr="003158E7" w:rsidRDefault="003158E7" w:rsidP="00B1022B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1C7AF4B6" w14:textId="77777777" w:rsidR="003158E7" w:rsidRPr="003158E7" w:rsidRDefault="003158E7" w:rsidP="00B1022B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>Okres gwarancji na cały przedmiot zamówienia</w:t>
            </w:r>
          </w:p>
        </w:tc>
        <w:tc>
          <w:tcPr>
            <w:tcW w:w="992" w:type="dxa"/>
            <w:vAlign w:val="center"/>
          </w:tcPr>
          <w:p w14:paraId="340AB246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158E7" w:rsidRPr="003158E7" w14:paraId="5D5FFB2E" w14:textId="77777777" w:rsidTr="00B1022B">
        <w:tc>
          <w:tcPr>
            <w:tcW w:w="851" w:type="dxa"/>
            <w:vAlign w:val="center"/>
          </w:tcPr>
          <w:p w14:paraId="78D5AB0A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Align w:val="center"/>
          </w:tcPr>
          <w:p w14:paraId="380F8789" w14:textId="77777777" w:rsidR="003158E7" w:rsidRPr="003158E7" w:rsidRDefault="003158E7" w:rsidP="00B1022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/>
                <w:sz w:val="18"/>
                <w:szCs w:val="18"/>
              </w:rPr>
              <w:t>CZYLOK Sp. z o.o.</w:t>
            </w:r>
          </w:p>
          <w:p w14:paraId="46CF51A2" w14:textId="77777777" w:rsidR="003158E7" w:rsidRPr="003158E7" w:rsidRDefault="003158E7" w:rsidP="00B102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 xml:space="preserve">Pszczyńska 336 </w:t>
            </w:r>
          </w:p>
          <w:p w14:paraId="1A7B9CE7" w14:textId="77777777" w:rsidR="003158E7" w:rsidRPr="003158E7" w:rsidRDefault="003158E7" w:rsidP="00B1022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>44-335 Jastrzębie-Zdrój</w:t>
            </w:r>
          </w:p>
        </w:tc>
        <w:tc>
          <w:tcPr>
            <w:tcW w:w="993" w:type="dxa"/>
            <w:vAlign w:val="center"/>
          </w:tcPr>
          <w:p w14:paraId="133F16B9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65771A6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3AFE139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3158E7" w:rsidRPr="003158E7" w14:paraId="27B144DB" w14:textId="77777777" w:rsidTr="00B1022B">
        <w:tc>
          <w:tcPr>
            <w:tcW w:w="851" w:type="dxa"/>
            <w:vAlign w:val="center"/>
          </w:tcPr>
          <w:p w14:paraId="46340BBF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 w14:paraId="55B377C6" w14:textId="77777777" w:rsidR="003158E7" w:rsidRPr="003158E7" w:rsidRDefault="003158E7" w:rsidP="00B1022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/>
                <w:sz w:val="18"/>
                <w:szCs w:val="18"/>
              </w:rPr>
              <w:t>AMP Sp. z o.o.</w:t>
            </w:r>
          </w:p>
          <w:p w14:paraId="6106DB84" w14:textId="77777777" w:rsidR="003158E7" w:rsidRPr="003158E7" w:rsidRDefault="003158E7" w:rsidP="00B102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>Gen. J. Dąbrowskiego 41B /203</w:t>
            </w:r>
          </w:p>
          <w:p w14:paraId="5F204911" w14:textId="77777777" w:rsidR="003158E7" w:rsidRPr="003158E7" w:rsidRDefault="003158E7" w:rsidP="00B1022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bCs/>
                <w:sz w:val="18"/>
                <w:szCs w:val="18"/>
              </w:rPr>
              <w:t>65-021 Zielona Góra</w:t>
            </w:r>
          </w:p>
        </w:tc>
        <w:tc>
          <w:tcPr>
            <w:tcW w:w="993" w:type="dxa"/>
            <w:vAlign w:val="center"/>
          </w:tcPr>
          <w:p w14:paraId="74A00383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3158E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417" w:type="dxa"/>
            <w:vAlign w:val="center"/>
          </w:tcPr>
          <w:p w14:paraId="39B3BFD6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 </w:t>
            </w:r>
            <w:r w:rsidRPr="003158E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FD34956" w14:textId="77777777" w:rsidR="003158E7" w:rsidRPr="003158E7" w:rsidRDefault="003158E7" w:rsidP="00B102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158E7">
              <w:rPr>
                <w:rFonts w:ascii="Verdana" w:hAnsi="Verdana" w:cs="Times New Roman"/>
                <w:sz w:val="18"/>
                <w:szCs w:val="18"/>
              </w:rPr>
              <w:t xml:space="preserve">   </w:t>
            </w:r>
            <w:r w:rsidRPr="003158E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56AB4C84" w14:textId="77777777" w:rsidR="003158E7" w:rsidRPr="003158E7" w:rsidRDefault="003158E7" w:rsidP="003158E7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4A33E52" w14:textId="77777777" w:rsidR="003158E7" w:rsidRPr="003158E7" w:rsidRDefault="003158E7" w:rsidP="003158E7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3158E7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3158E7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A480CE4" w14:textId="77777777" w:rsidR="00F960D7" w:rsidRPr="003158E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92354C1" w14:textId="77777777" w:rsidR="00F960D7" w:rsidRPr="003158E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3158E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ED949" w14:textId="77777777" w:rsidR="007E2D04" w:rsidRDefault="007E2D04">
      <w:r>
        <w:separator/>
      </w:r>
    </w:p>
  </w:endnote>
  <w:endnote w:type="continuationSeparator" w:id="0">
    <w:p w14:paraId="3ECBABB1" w14:textId="77777777" w:rsidR="007E2D04" w:rsidRDefault="007E2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BD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7E64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6A4F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6DE2F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046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4ABE" w14:textId="77777777" w:rsidR="007E2D04" w:rsidRDefault="007E2D04">
      <w:r>
        <w:separator/>
      </w:r>
    </w:p>
  </w:footnote>
  <w:footnote w:type="continuationSeparator" w:id="0">
    <w:p w14:paraId="472875A3" w14:textId="77777777" w:rsidR="007E2D04" w:rsidRDefault="007E2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CD1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E08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506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E2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58E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87E26"/>
    <w:rsid w:val="00596FD7"/>
    <w:rsid w:val="005E5BFF"/>
    <w:rsid w:val="00607F9B"/>
    <w:rsid w:val="00644DCB"/>
    <w:rsid w:val="00657C1E"/>
    <w:rsid w:val="006B4DEC"/>
    <w:rsid w:val="006B585D"/>
    <w:rsid w:val="006E3089"/>
    <w:rsid w:val="00712C39"/>
    <w:rsid w:val="0075025B"/>
    <w:rsid w:val="00756CDA"/>
    <w:rsid w:val="007E2ACC"/>
    <w:rsid w:val="007E2D04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517A"/>
    <w:rsid w:val="00AA02AC"/>
    <w:rsid w:val="00AB0900"/>
    <w:rsid w:val="00B32D12"/>
    <w:rsid w:val="00B464D3"/>
    <w:rsid w:val="00B8185B"/>
    <w:rsid w:val="00BD2174"/>
    <w:rsid w:val="00C0212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452D"/>
    <w:rsid w:val="00E85D70"/>
    <w:rsid w:val="00EF2D4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DD07DB"/>
  <w15:chartTrackingRefBased/>
  <w15:docId w15:val="{D1417247-0A4A-4CF0-9AD0-4E877DE9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158E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2026-11-03T08:52:00Z</dcterms:created>
  <dcterms:modified xsi:type="dcterms:W3CDTF">2026-11-03T08:52:00Z</dcterms:modified>
</cp:coreProperties>
</file>