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3C704" w14:textId="20FAA931" w:rsidR="00DA2A7E" w:rsidRPr="003261E7" w:rsidRDefault="0091590A" w:rsidP="00DA2A7E">
      <w:pPr>
        <w:spacing w:after="240"/>
        <w:jc w:val="right"/>
        <w:rPr>
          <w:sz w:val="22"/>
          <w:szCs w:val="22"/>
        </w:rPr>
      </w:pPr>
      <w:r w:rsidRPr="0091590A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D977F7">
        <w:rPr>
          <w:sz w:val="22"/>
          <w:szCs w:val="22"/>
        </w:rPr>
        <w:t>03.11.2026r.</w:t>
      </w:r>
    </w:p>
    <w:p w14:paraId="7626DFE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C69BADA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F320DBF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E4615FB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1C5FD80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39ADDA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7356A4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73B7BF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00E84F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1590A" w:rsidRPr="003261E7" w14:paraId="3DECE11F" w14:textId="77777777" w:rsidTr="00DE0EF5">
        <w:trPr>
          <w:trHeight w:val="638"/>
        </w:trPr>
        <w:tc>
          <w:tcPr>
            <w:tcW w:w="959" w:type="dxa"/>
          </w:tcPr>
          <w:p w14:paraId="281015AE" w14:textId="77777777" w:rsidR="0091590A" w:rsidRPr="003261E7" w:rsidRDefault="0091590A" w:rsidP="00DE0E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C1C8A28" w14:textId="2E83CE95" w:rsidR="0091590A" w:rsidRPr="003261E7" w:rsidRDefault="0091590A" w:rsidP="00DE0E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1590A">
              <w:rPr>
                <w:sz w:val="22"/>
                <w:szCs w:val="22"/>
              </w:rPr>
              <w:t>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1590A">
              <w:rPr>
                <w:b/>
                <w:bCs/>
                <w:sz w:val="22"/>
                <w:szCs w:val="22"/>
              </w:rPr>
              <w:t>Zakup karetki transportowej (napęd 4x4) z dotacji celowej w ramach Programu Ochrony Ludności i Obrony Cywilnej 2025/2026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1590A">
              <w:rPr>
                <w:b/>
                <w:sz w:val="22"/>
                <w:szCs w:val="22"/>
              </w:rPr>
              <w:t>ZP/64/2026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3852BC4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6ECDF4F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1590A" w:rsidRPr="007240DA" w14:paraId="36916F7C" w14:textId="77777777" w:rsidTr="00DE0EF5">
        <w:tc>
          <w:tcPr>
            <w:tcW w:w="2660" w:type="dxa"/>
          </w:tcPr>
          <w:p w14:paraId="283FC320" w14:textId="77777777" w:rsidR="0091590A" w:rsidRPr="007240DA" w:rsidRDefault="0091590A" w:rsidP="00DE0EF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1590A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</w:tcPr>
          <w:p w14:paraId="312D6BE8" w14:textId="77777777" w:rsidR="0091590A" w:rsidRPr="007240DA" w:rsidRDefault="0091590A" w:rsidP="00DE0EF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1590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046EB77A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2681651D" w14:textId="77777777" w:rsidR="00DA2A7E" w:rsidRPr="003261E7" w:rsidRDefault="0091590A" w:rsidP="00DA2A7E">
      <w:pPr>
        <w:spacing w:after="480" w:line="276" w:lineRule="auto"/>
        <w:jc w:val="both"/>
        <w:rPr>
          <w:sz w:val="22"/>
          <w:szCs w:val="22"/>
        </w:rPr>
      </w:pPr>
      <w:r w:rsidRPr="0091590A">
        <w:rPr>
          <w:sz w:val="22"/>
          <w:szCs w:val="22"/>
        </w:rPr>
        <w:t>W postępowaniu nie wpłynęła żadna oferta w terminie przewidzianym na składanie ofert, tj. do dnia 30.10.2026 r. do godziny 11:00.</w:t>
      </w:r>
    </w:p>
    <w:p w14:paraId="4D10E04D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76DED" w14:textId="77777777" w:rsidR="00F914B5" w:rsidRDefault="00F914B5">
      <w:r>
        <w:separator/>
      </w:r>
    </w:p>
  </w:endnote>
  <w:endnote w:type="continuationSeparator" w:id="0">
    <w:p w14:paraId="7E906B24" w14:textId="77777777" w:rsidR="00F914B5" w:rsidRDefault="00F91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4AF1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6CDF0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48251" w14:textId="3676ADBC" w:rsidR="003F0CBE" w:rsidRPr="00CC6C3B" w:rsidRDefault="003F0CBE" w:rsidP="00CC6C3B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9729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2D03D6" w14:textId="77777777" w:rsidR="003F0CBE" w:rsidRDefault="003F0CBE">
    <w:pPr>
      <w:pStyle w:val="Stopka"/>
      <w:tabs>
        <w:tab w:val="clear" w:pos="4536"/>
      </w:tabs>
      <w:jc w:val="center"/>
    </w:pPr>
  </w:p>
  <w:p w14:paraId="18F8F67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A9B35" w14:textId="77777777" w:rsidR="00F914B5" w:rsidRDefault="00F914B5">
      <w:r>
        <w:separator/>
      </w:r>
    </w:p>
  </w:footnote>
  <w:footnote w:type="continuationSeparator" w:id="0">
    <w:p w14:paraId="2B693DDF" w14:textId="77777777" w:rsidR="00F914B5" w:rsidRDefault="00F91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8234C" w14:textId="77777777" w:rsidR="0091590A" w:rsidRDefault="009159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53C7B" w14:textId="77777777" w:rsidR="0091590A" w:rsidRDefault="009159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8BD2C" w14:textId="77777777" w:rsidR="0091590A" w:rsidRDefault="009159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3743057">
    <w:abstractNumId w:val="5"/>
  </w:num>
  <w:num w:numId="2" w16cid:durableId="112528775">
    <w:abstractNumId w:val="10"/>
  </w:num>
  <w:num w:numId="3" w16cid:durableId="525018850">
    <w:abstractNumId w:val="4"/>
  </w:num>
  <w:num w:numId="4" w16cid:durableId="1524444042">
    <w:abstractNumId w:val="9"/>
  </w:num>
  <w:num w:numId="5" w16cid:durableId="389965909">
    <w:abstractNumId w:val="1"/>
  </w:num>
  <w:num w:numId="6" w16cid:durableId="1426027566">
    <w:abstractNumId w:val="2"/>
  </w:num>
  <w:num w:numId="7" w16cid:durableId="1223909368">
    <w:abstractNumId w:val="8"/>
  </w:num>
  <w:num w:numId="8" w16cid:durableId="1844005193">
    <w:abstractNumId w:val="6"/>
  </w:num>
  <w:num w:numId="9" w16cid:durableId="1178235051">
    <w:abstractNumId w:val="3"/>
  </w:num>
  <w:num w:numId="10" w16cid:durableId="382292980">
    <w:abstractNumId w:val="0"/>
  </w:num>
  <w:num w:numId="11" w16cid:durableId="2829982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14B5"/>
    <w:rsid w:val="00020DF5"/>
    <w:rsid w:val="000345C2"/>
    <w:rsid w:val="00047A30"/>
    <w:rsid w:val="001B1480"/>
    <w:rsid w:val="002D47D4"/>
    <w:rsid w:val="003261E7"/>
    <w:rsid w:val="00356448"/>
    <w:rsid w:val="00372CE9"/>
    <w:rsid w:val="003F0CBE"/>
    <w:rsid w:val="00420F05"/>
    <w:rsid w:val="00467255"/>
    <w:rsid w:val="005644C6"/>
    <w:rsid w:val="006E6C0F"/>
    <w:rsid w:val="006E706C"/>
    <w:rsid w:val="0079556E"/>
    <w:rsid w:val="007A1DCC"/>
    <w:rsid w:val="007A2D48"/>
    <w:rsid w:val="007F118B"/>
    <w:rsid w:val="0091590A"/>
    <w:rsid w:val="009553F8"/>
    <w:rsid w:val="00A86662"/>
    <w:rsid w:val="00AF5E2C"/>
    <w:rsid w:val="00AF6582"/>
    <w:rsid w:val="00AF7988"/>
    <w:rsid w:val="00B1578C"/>
    <w:rsid w:val="00BA77A9"/>
    <w:rsid w:val="00BF7AFB"/>
    <w:rsid w:val="00CC422D"/>
    <w:rsid w:val="00CC6C3B"/>
    <w:rsid w:val="00CE52C3"/>
    <w:rsid w:val="00D977F7"/>
    <w:rsid w:val="00DA2A7E"/>
    <w:rsid w:val="00EB304B"/>
    <w:rsid w:val="00F409C4"/>
    <w:rsid w:val="00F43183"/>
    <w:rsid w:val="00F914B5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BDF115"/>
  <w15:chartTrackingRefBased/>
  <w15:docId w15:val="{47C8A6D5-7396-47F5-A941-60C2F40C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136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2001-02-25T09:00:00Z</cp:lastPrinted>
  <dcterms:created xsi:type="dcterms:W3CDTF">2026-10-30T11:53:00Z</dcterms:created>
  <dcterms:modified xsi:type="dcterms:W3CDTF">2026-11-03T07:16:00Z</dcterms:modified>
</cp:coreProperties>
</file>