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6FDCF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D69CB" w:rsidRPr="003D69CB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633B1C9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8383FB7" w14:textId="77777777" w:rsidR="006676AE" w:rsidRPr="0012157F" w:rsidRDefault="003D69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69CB">
        <w:rPr>
          <w:rFonts w:ascii="Arial" w:hAnsi="Arial" w:cs="Arial"/>
        </w:rPr>
        <w:t>Gmina Gnojnik</w:t>
      </w:r>
    </w:p>
    <w:p w14:paraId="10F12534" w14:textId="77777777" w:rsidR="006676AE" w:rsidRPr="0012157F" w:rsidRDefault="003D69C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69CB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D69CB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E2CE794" w14:textId="77777777" w:rsidR="00F90CD1" w:rsidRDefault="003D69C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D69CB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D69CB">
        <w:rPr>
          <w:rFonts w:ascii="Arial" w:hAnsi="Arial" w:cs="Arial"/>
        </w:rPr>
        <w:t>Gnojnik</w:t>
      </w:r>
    </w:p>
    <w:p w14:paraId="6BBCC84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5BDF0D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388C36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054C2A9" w14:textId="77777777" w:rsidTr="0018769E">
        <w:tc>
          <w:tcPr>
            <w:tcW w:w="2800" w:type="dxa"/>
          </w:tcPr>
          <w:p w14:paraId="00BDEDF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15DD2A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67089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C074F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0CEF02F1" w14:textId="77777777" w:rsidTr="0018769E">
        <w:tc>
          <w:tcPr>
            <w:tcW w:w="2800" w:type="dxa"/>
          </w:tcPr>
          <w:p w14:paraId="0EBCA271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5B082B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94ADF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E352DE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0876E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69CB" w:rsidRPr="0012157F" w14:paraId="67682462" w14:textId="77777777" w:rsidTr="009A6369">
        <w:tc>
          <w:tcPr>
            <w:tcW w:w="9104" w:type="dxa"/>
            <w:shd w:val="clear" w:color="auto" w:fill="D9D9D9"/>
          </w:tcPr>
          <w:p w14:paraId="5468636C" w14:textId="77777777" w:rsidR="003D69CB" w:rsidRPr="0012157F" w:rsidRDefault="003D69CB" w:rsidP="009A636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3BB059E" w14:textId="77777777" w:rsidR="003D69CB" w:rsidRPr="0012157F" w:rsidRDefault="003D69CB" w:rsidP="009A636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D69C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69C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69CB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8D36100" w14:textId="77777777" w:rsidR="003D69CB" w:rsidRPr="00612283" w:rsidRDefault="003D69CB" w:rsidP="009A636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03D3EB3" w14:textId="77777777" w:rsidR="003D69CB" w:rsidRPr="00612283" w:rsidRDefault="003D69CB" w:rsidP="009A6369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89B430D" w14:textId="77777777" w:rsidR="003D69CB" w:rsidRPr="0012157F" w:rsidRDefault="003D69CB" w:rsidP="009A636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148BB90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5918864" w14:textId="77777777" w:rsidTr="0018769E">
        <w:tc>
          <w:tcPr>
            <w:tcW w:w="2269" w:type="dxa"/>
          </w:tcPr>
          <w:p w14:paraId="7E5055B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AF5DFA4" w14:textId="77777777" w:rsidR="002578E4" w:rsidRPr="00A2540E" w:rsidRDefault="003D69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69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2026/2027 na terenie Gminy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69CB" w:rsidRPr="00A2540E" w14:paraId="7BB69068" w14:textId="77777777" w:rsidTr="009A6369">
        <w:tc>
          <w:tcPr>
            <w:tcW w:w="2269" w:type="dxa"/>
          </w:tcPr>
          <w:p w14:paraId="6B2A613B" w14:textId="77777777" w:rsidR="003D69CB" w:rsidRPr="00A2540E" w:rsidRDefault="003D69CB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3E10CD8" w14:textId="77777777" w:rsidR="003D69CB" w:rsidRPr="00A2540E" w:rsidRDefault="003D69CB" w:rsidP="009A63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69C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RIiD.271.23.2026</w:t>
            </w:r>
          </w:p>
        </w:tc>
      </w:tr>
    </w:tbl>
    <w:p w14:paraId="25CEF319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50CFB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69CB" w:rsidRPr="003D69C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35040CA" w14:textId="77777777" w:rsidTr="00650D6C">
        <w:tc>
          <w:tcPr>
            <w:tcW w:w="9104" w:type="dxa"/>
            <w:shd w:val="clear" w:color="auto" w:fill="D9D9D9"/>
          </w:tcPr>
          <w:p w14:paraId="2A3E4E5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D24F6A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73D5AAB" w14:textId="77777777" w:rsidR="003D69CB" w:rsidRPr="00992BD8" w:rsidRDefault="003D69CB" w:rsidP="003D69CB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7CC1EB2" w14:textId="77777777" w:rsidR="002426FF" w:rsidRPr="00A44833" w:rsidRDefault="003D69CB" w:rsidP="003D69CB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6CC284ED" w14:textId="77777777" w:rsidR="003D69CB" w:rsidRPr="00A44833" w:rsidRDefault="003D69CB" w:rsidP="003D69C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D727872" w14:textId="77777777" w:rsidR="003D69CB" w:rsidRPr="0012157F" w:rsidRDefault="003D69CB" w:rsidP="003D69C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B83B376" w14:textId="77777777" w:rsidR="003D69CB" w:rsidRPr="0012157F" w:rsidRDefault="003D69CB" w:rsidP="003D69CB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6888E0E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FBEA74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23E96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7CBD8DBF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EF3D23A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AD4A3E8" w14:textId="77777777" w:rsidR="003D69CB" w:rsidRDefault="007A2BCB" w:rsidP="003D69C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0AA0D4E6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DC1878B" w14:textId="77777777" w:rsidTr="00CD4DD1">
        <w:tc>
          <w:tcPr>
            <w:tcW w:w="9104" w:type="dxa"/>
            <w:shd w:val="clear" w:color="auto" w:fill="D9D9D9"/>
          </w:tcPr>
          <w:p w14:paraId="5714385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67C4D99" w14:textId="77777777" w:rsidR="00D16247" w:rsidRDefault="00D16247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D16247">
        <w:rPr>
          <w:rFonts w:ascii="Arial" w:hAnsi="Arial" w:cs="Arial"/>
          <w:sz w:val="24"/>
          <w:szCs w:val="24"/>
        </w:rPr>
        <w:t>Oświadczam, że spełniam, warunki udziału w postępowaniu określone przez Zamawiającego w ogłoszeniu o zamówieniu oraz Specyfikacji Warunków Zamówienia sporządzonej przez  Gminę Gnojnik do niniejszego postępowania.</w:t>
      </w:r>
    </w:p>
    <w:p w14:paraId="71C23F17" w14:textId="0256C97C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3FB4C9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AB53038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4078A2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04B70F4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9390D5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CC2A8F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2D9C396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3104A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E8CF04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FEAFB1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58D2E05" w14:textId="77777777" w:rsidTr="00CD4DD1">
        <w:tc>
          <w:tcPr>
            <w:tcW w:w="9104" w:type="dxa"/>
            <w:shd w:val="clear" w:color="auto" w:fill="D9D9D9"/>
          </w:tcPr>
          <w:p w14:paraId="24B02BC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2B216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447E93D" w14:textId="77777777" w:rsidTr="00847232">
        <w:tc>
          <w:tcPr>
            <w:tcW w:w="9104" w:type="dxa"/>
            <w:shd w:val="clear" w:color="auto" w:fill="D9D9D9"/>
          </w:tcPr>
          <w:p w14:paraId="65AE217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CBBCC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15DC2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ACD24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20B305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424AC8A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FFC3D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082860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7C7911E0" w14:textId="77777777" w:rsidTr="005517FB">
        <w:tc>
          <w:tcPr>
            <w:tcW w:w="9104" w:type="dxa"/>
            <w:shd w:val="clear" w:color="auto" w:fill="D9D9D9"/>
          </w:tcPr>
          <w:p w14:paraId="7801E9F3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4BAFAF4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E49FE5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Pr="00392D3E">
        <w:rPr>
          <w:rFonts w:ascii="Arial" w:hAnsi="Arial" w:cs="Arial"/>
          <w:sz w:val="24"/>
          <w:szCs w:val="24"/>
        </w:rPr>
        <w:t>.</w:t>
      </w:r>
    </w:p>
    <w:p w14:paraId="36D6F141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6EF2150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81D2274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0BF9A79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0196081A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3C16F8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EE0CD69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71351713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C31D41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4460914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0DD6FC2A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949E1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F80BE9A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691CFE4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853A597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C04436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2D2D50" w14:textId="77777777" w:rsidR="00A83CF5" w:rsidRDefault="00A83CF5" w:rsidP="0038231F">
      <w:pPr>
        <w:spacing w:after="0" w:line="240" w:lineRule="auto"/>
      </w:pPr>
      <w:r>
        <w:separator/>
      </w:r>
    </w:p>
  </w:endnote>
  <w:endnote w:type="continuationSeparator" w:id="0">
    <w:p w14:paraId="60996EE0" w14:textId="77777777" w:rsidR="00A83CF5" w:rsidRDefault="00A83C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788DD" w14:textId="77777777" w:rsidR="003D69CB" w:rsidRDefault="003D69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942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0DEE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BFC7E" w14:textId="77777777" w:rsidR="003D69CB" w:rsidRDefault="003D69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2FC74" w14:textId="77777777" w:rsidR="00A83CF5" w:rsidRDefault="00A83CF5" w:rsidP="0038231F">
      <w:pPr>
        <w:spacing w:after="0" w:line="240" w:lineRule="auto"/>
      </w:pPr>
      <w:r>
        <w:separator/>
      </w:r>
    </w:p>
  </w:footnote>
  <w:footnote w:type="continuationSeparator" w:id="0">
    <w:p w14:paraId="18803CA7" w14:textId="77777777" w:rsidR="00A83CF5" w:rsidRDefault="00A83CF5" w:rsidP="0038231F">
      <w:pPr>
        <w:spacing w:after="0" w:line="240" w:lineRule="auto"/>
      </w:pPr>
      <w:r>
        <w:continuationSeparator/>
      </w:r>
    </w:p>
  </w:footnote>
  <w:footnote w:id="1">
    <w:p w14:paraId="103226C1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14:paraId="6F056F03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80A912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E2EF6E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5082B45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0570EDE1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DDFDA" w14:textId="77777777" w:rsidR="003D69CB" w:rsidRDefault="003D69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7FD9F" w14:textId="77777777" w:rsidR="003D69CB" w:rsidRDefault="003D69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9B0CE" w14:textId="77777777" w:rsidR="003D69CB" w:rsidRDefault="003D69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14744">
    <w:abstractNumId w:val="11"/>
  </w:num>
  <w:num w:numId="2" w16cid:durableId="1705403131">
    <w:abstractNumId w:val="0"/>
  </w:num>
  <w:num w:numId="3" w16cid:durableId="78866377">
    <w:abstractNumId w:val="10"/>
  </w:num>
  <w:num w:numId="4" w16cid:durableId="1569535460">
    <w:abstractNumId w:val="13"/>
  </w:num>
  <w:num w:numId="5" w16cid:durableId="925697870">
    <w:abstractNumId w:val="12"/>
  </w:num>
  <w:num w:numId="6" w16cid:durableId="2006857254">
    <w:abstractNumId w:val="9"/>
  </w:num>
  <w:num w:numId="7" w16cid:durableId="153421228">
    <w:abstractNumId w:val="1"/>
  </w:num>
  <w:num w:numId="8" w16cid:durableId="891186730">
    <w:abstractNumId w:val="6"/>
  </w:num>
  <w:num w:numId="9" w16cid:durableId="440732568">
    <w:abstractNumId w:val="4"/>
  </w:num>
  <w:num w:numId="10" w16cid:durableId="2017538233">
    <w:abstractNumId w:val="7"/>
  </w:num>
  <w:num w:numId="11" w16cid:durableId="1530869504">
    <w:abstractNumId w:val="5"/>
  </w:num>
  <w:num w:numId="12" w16cid:durableId="1089275349">
    <w:abstractNumId w:val="8"/>
  </w:num>
  <w:num w:numId="13" w16cid:durableId="1690640138">
    <w:abstractNumId w:val="3"/>
  </w:num>
  <w:num w:numId="14" w16cid:durableId="183789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CF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D69CB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83CF5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16247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3DC3C"/>
  <w15:docId w15:val="{DDF181FA-839F-412C-9961-46840351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843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2026-10-29T13:54:00Z</dcterms:created>
  <dcterms:modified xsi:type="dcterms:W3CDTF">2026-10-29T13:54:00Z</dcterms:modified>
</cp:coreProperties>
</file>