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84561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B24CC" w:rsidRPr="00DB24CC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7CAC0C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DA7EC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B3F029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B535AAF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8520D3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998F782" w14:textId="77777777" w:rsidTr="004F10A0">
        <w:tc>
          <w:tcPr>
            <w:tcW w:w="2269" w:type="dxa"/>
            <w:shd w:val="clear" w:color="auto" w:fill="auto"/>
          </w:tcPr>
          <w:p w14:paraId="6ED129E0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407A19" w14:textId="77777777" w:rsidR="00A137C9" w:rsidRPr="00A2540E" w:rsidRDefault="00DB24C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24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24CC" w:rsidRPr="00A2540E" w14:paraId="384AD446" w14:textId="77777777" w:rsidTr="009A6369">
        <w:tc>
          <w:tcPr>
            <w:tcW w:w="2269" w:type="dxa"/>
            <w:shd w:val="clear" w:color="auto" w:fill="auto"/>
          </w:tcPr>
          <w:p w14:paraId="2C5C1BAE" w14:textId="77777777" w:rsidR="00DB24CC" w:rsidRPr="00A2540E" w:rsidRDefault="00DB24CC" w:rsidP="009A63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9EB9CD" w14:textId="77777777" w:rsidR="00DB24CC" w:rsidRPr="00A2540E" w:rsidRDefault="00DB24CC" w:rsidP="009A63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24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RIiD.271.23.2026</w:t>
            </w:r>
          </w:p>
        </w:tc>
      </w:tr>
    </w:tbl>
    <w:p w14:paraId="29BE635D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7F6A9C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B24CC" w:rsidRPr="00DB24CC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CDBD33E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D2C12AA" w14:textId="77777777" w:rsidTr="00A137C9">
        <w:tc>
          <w:tcPr>
            <w:tcW w:w="617" w:type="dxa"/>
            <w:shd w:val="clear" w:color="auto" w:fill="auto"/>
            <w:vAlign w:val="center"/>
          </w:tcPr>
          <w:p w14:paraId="3843C1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A7070E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6A759C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9FAC5CD" w14:textId="77777777" w:rsidTr="00A137C9">
        <w:tc>
          <w:tcPr>
            <w:tcW w:w="617" w:type="dxa"/>
            <w:shd w:val="clear" w:color="auto" w:fill="auto"/>
            <w:vAlign w:val="center"/>
          </w:tcPr>
          <w:p w14:paraId="5ED4E8C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8F254F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3B320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2B487B3" w14:textId="77777777" w:rsidTr="00A137C9">
        <w:tc>
          <w:tcPr>
            <w:tcW w:w="617" w:type="dxa"/>
            <w:shd w:val="clear" w:color="auto" w:fill="auto"/>
            <w:vAlign w:val="center"/>
          </w:tcPr>
          <w:p w14:paraId="648321A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5AF489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0803D1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C6D0E4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B24CC" w:rsidRPr="00DB24CC">
        <w:rPr>
          <w:rFonts w:ascii="Arial" w:hAnsi="Arial" w:cs="Arial"/>
          <w:sz w:val="24"/>
          <w:szCs w:val="24"/>
        </w:rPr>
        <w:t>(</w:t>
      </w:r>
      <w:proofErr w:type="spellStart"/>
      <w:r w:rsidR="00DB24CC" w:rsidRPr="00DB24CC">
        <w:rPr>
          <w:rFonts w:ascii="Arial" w:hAnsi="Arial" w:cs="Arial"/>
          <w:sz w:val="24"/>
          <w:szCs w:val="24"/>
        </w:rPr>
        <w:t>t.j</w:t>
      </w:r>
      <w:proofErr w:type="spellEnd"/>
      <w:r w:rsidR="00DB24CC" w:rsidRPr="00DB24CC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006131A" w14:textId="77777777" w:rsidTr="00A137C9">
        <w:tc>
          <w:tcPr>
            <w:tcW w:w="617" w:type="dxa"/>
            <w:shd w:val="clear" w:color="auto" w:fill="auto"/>
            <w:vAlign w:val="center"/>
          </w:tcPr>
          <w:p w14:paraId="5048B19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FD1C3F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D570FC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A48F11C" w14:textId="77777777" w:rsidTr="00A137C9">
        <w:tc>
          <w:tcPr>
            <w:tcW w:w="617" w:type="dxa"/>
            <w:shd w:val="clear" w:color="auto" w:fill="auto"/>
            <w:vAlign w:val="center"/>
          </w:tcPr>
          <w:p w14:paraId="5417880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5C9C47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881E55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CF47375" w14:textId="77777777" w:rsidTr="00A137C9">
        <w:tc>
          <w:tcPr>
            <w:tcW w:w="617" w:type="dxa"/>
            <w:shd w:val="clear" w:color="auto" w:fill="auto"/>
            <w:vAlign w:val="center"/>
          </w:tcPr>
          <w:p w14:paraId="1B568E3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29AEC6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C6B56F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8FE4A0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E6A2E5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1703805" w14:textId="77777777" w:rsidTr="004F10A0">
        <w:tc>
          <w:tcPr>
            <w:tcW w:w="2660" w:type="dxa"/>
            <w:shd w:val="clear" w:color="auto" w:fill="auto"/>
          </w:tcPr>
          <w:p w14:paraId="5A80333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3AAC7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CF7FE84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0EBF64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53068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72E9754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B24C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922151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7DEE19" w14:textId="77777777" w:rsidR="007B1E29" w:rsidRDefault="007B1E29" w:rsidP="00025386">
      <w:pPr>
        <w:spacing w:after="0" w:line="240" w:lineRule="auto"/>
      </w:pPr>
      <w:r>
        <w:separator/>
      </w:r>
    </w:p>
  </w:endnote>
  <w:endnote w:type="continuationSeparator" w:id="0">
    <w:p w14:paraId="5E4C062E" w14:textId="77777777" w:rsidR="007B1E29" w:rsidRDefault="007B1E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22D4C" w14:textId="77777777" w:rsidR="00DB24CC" w:rsidRDefault="00DB24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95D1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E85906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9D5678B" w14:textId="06C8177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AF202D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03535" w14:textId="77777777" w:rsidR="00DB24CC" w:rsidRDefault="00DB24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C0214" w14:textId="77777777" w:rsidR="007B1E29" w:rsidRDefault="007B1E29" w:rsidP="00025386">
      <w:pPr>
        <w:spacing w:after="0" w:line="240" w:lineRule="auto"/>
      </w:pPr>
      <w:r>
        <w:separator/>
      </w:r>
    </w:p>
  </w:footnote>
  <w:footnote w:type="continuationSeparator" w:id="0">
    <w:p w14:paraId="1A6AD5C3" w14:textId="77777777" w:rsidR="007B1E29" w:rsidRDefault="007B1E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404FF" w14:textId="77777777" w:rsidR="00DB24CC" w:rsidRDefault="00DB24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5840C" w14:textId="77777777" w:rsidR="00DB24CC" w:rsidRDefault="00DB24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4D833" w14:textId="77777777" w:rsidR="00DB24CC" w:rsidRDefault="00DB24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918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1E2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B1E29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B24CC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6462D"/>
  <w15:chartTrackingRefBased/>
  <w15:docId w15:val="{D40191E5-3174-4912-ACB9-62740658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2026-10-28T07:51:00Z</dcterms:created>
  <dcterms:modified xsi:type="dcterms:W3CDTF">2026-10-28T07:51:00Z</dcterms:modified>
</cp:coreProperties>
</file>