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135A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7AE2" w:rsidRPr="00DB7AE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6E75564" w14:textId="77777777" w:rsidTr="00467CA2">
        <w:tc>
          <w:tcPr>
            <w:tcW w:w="2800" w:type="dxa"/>
            <w:shd w:val="clear" w:color="auto" w:fill="auto"/>
          </w:tcPr>
          <w:p w14:paraId="51655A5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474DF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86C37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0571B1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19995FE" w14:textId="77777777" w:rsidTr="00467CA2">
        <w:tc>
          <w:tcPr>
            <w:tcW w:w="2800" w:type="dxa"/>
            <w:shd w:val="clear" w:color="auto" w:fill="auto"/>
          </w:tcPr>
          <w:p w14:paraId="43C398B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C7B2C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232D0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83351E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1BFFC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E4EAC6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311CBD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C283A3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B396D8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B7AE2" w:rsidRPr="00DB7AE2">
        <w:rPr>
          <w:rFonts w:ascii="Arial" w:hAnsi="Arial" w:cs="Arial"/>
          <w:sz w:val="24"/>
          <w:szCs w:val="24"/>
        </w:rPr>
        <w:t>(</w:t>
      </w:r>
      <w:proofErr w:type="spellStart"/>
      <w:r w:rsidR="00DB7AE2" w:rsidRPr="00DB7AE2">
        <w:rPr>
          <w:rFonts w:ascii="Arial" w:hAnsi="Arial" w:cs="Arial"/>
          <w:sz w:val="24"/>
          <w:szCs w:val="24"/>
        </w:rPr>
        <w:t>t.j</w:t>
      </w:r>
      <w:proofErr w:type="spellEnd"/>
      <w:r w:rsidR="00DB7AE2" w:rsidRPr="00DB7AE2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398B732" w14:textId="77777777" w:rsidTr="00467CA2">
        <w:tc>
          <w:tcPr>
            <w:tcW w:w="2269" w:type="dxa"/>
            <w:shd w:val="clear" w:color="auto" w:fill="auto"/>
          </w:tcPr>
          <w:p w14:paraId="452C644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0F0DFE" w14:textId="77777777" w:rsidR="00D520D3" w:rsidRPr="00A2540E" w:rsidRDefault="00DB7AE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7A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7AE2" w:rsidRPr="00A2540E" w14:paraId="68620981" w14:textId="77777777" w:rsidTr="009A6369">
        <w:tc>
          <w:tcPr>
            <w:tcW w:w="2269" w:type="dxa"/>
            <w:shd w:val="clear" w:color="auto" w:fill="auto"/>
          </w:tcPr>
          <w:p w14:paraId="14B8BE8D" w14:textId="77777777" w:rsidR="00DB7AE2" w:rsidRPr="00A2540E" w:rsidRDefault="00DB7AE2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72E258" w14:textId="77777777" w:rsidR="00DB7AE2" w:rsidRPr="00A2540E" w:rsidRDefault="00DB7AE2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7A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RIiD.271.23.2026</w:t>
            </w:r>
          </w:p>
        </w:tc>
      </w:tr>
    </w:tbl>
    <w:p w14:paraId="14139B44" w14:textId="77777777" w:rsidR="00DC652A" w:rsidRPr="00053927" w:rsidRDefault="00DB7AE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F384DC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E0CAF7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7B4892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FF637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798413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70BE66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E91DE9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D145DE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1626EA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83C0EC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30FC9C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FBC96D5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0F3446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948AF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0A34A1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35E4EEF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4072D5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5BD2409" w14:textId="77777777" w:rsidTr="00467CA2">
        <w:tc>
          <w:tcPr>
            <w:tcW w:w="2660" w:type="dxa"/>
            <w:shd w:val="clear" w:color="auto" w:fill="auto"/>
          </w:tcPr>
          <w:p w14:paraId="22627E6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98FB0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E431AA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751F79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9505F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13EEC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7AE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41C46E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1FE4E" w14:textId="77777777" w:rsidR="005B5D60" w:rsidRDefault="005B5D60" w:rsidP="00025386">
      <w:pPr>
        <w:spacing w:after="0" w:line="240" w:lineRule="auto"/>
      </w:pPr>
      <w:r>
        <w:separator/>
      </w:r>
    </w:p>
  </w:endnote>
  <w:endnote w:type="continuationSeparator" w:id="0">
    <w:p w14:paraId="410E8586" w14:textId="77777777" w:rsidR="005B5D60" w:rsidRDefault="005B5D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64079" w14:textId="77777777" w:rsidR="00DB7AE2" w:rsidRDefault="00DB7A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77AA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B06402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B9E0B8" w14:textId="24B209E9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EEAA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0D4D6" w14:textId="77777777" w:rsidR="00DB7AE2" w:rsidRDefault="00DB7A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A7984" w14:textId="77777777" w:rsidR="005B5D60" w:rsidRDefault="005B5D60" w:rsidP="00025386">
      <w:pPr>
        <w:spacing w:after="0" w:line="240" w:lineRule="auto"/>
      </w:pPr>
      <w:r>
        <w:separator/>
      </w:r>
    </w:p>
  </w:footnote>
  <w:footnote w:type="continuationSeparator" w:id="0">
    <w:p w14:paraId="13786BA5" w14:textId="77777777" w:rsidR="005B5D60" w:rsidRDefault="005B5D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199AD" w14:textId="77777777" w:rsidR="00DB7AE2" w:rsidRDefault="00DB7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CEFCB" w14:textId="77777777" w:rsidR="00DB7AE2" w:rsidRDefault="00DB7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B2F92" w14:textId="77777777" w:rsidR="00DB7AE2" w:rsidRDefault="00DB7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20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D6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5D6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266F"/>
    <w:rsid w:val="00D520D3"/>
    <w:rsid w:val="00D55FC4"/>
    <w:rsid w:val="00D9320D"/>
    <w:rsid w:val="00DB7AE2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36CCA"/>
  <w15:chartTrackingRefBased/>
  <w15:docId w15:val="{CBDC58DA-140B-438C-93B6-B1D461F8C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2026-10-28T07:50:00Z</dcterms:created>
  <dcterms:modified xsi:type="dcterms:W3CDTF">2026-10-28T07:50:00Z</dcterms:modified>
</cp:coreProperties>
</file>