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1FF88" w14:textId="1AE094B4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B0E95" w:rsidRPr="001B0E95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1A6771B" w14:textId="77777777" w:rsidTr="00D62E6E">
        <w:tc>
          <w:tcPr>
            <w:tcW w:w="2800" w:type="dxa"/>
          </w:tcPr>
          <w:p w14:paraId="34E4E7F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CA497B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5E552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F48530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50ACE7B" w14:textId="77777777" w:rsidTr="00D62E6E">
        <w:tc>
          <w:tcPr>
            <w:tcW w:w="2800" w:type="dxa"/>
          </w:tcPr>
          <w:p w14:paraId="3A33F33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607605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08137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DFB40B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A01F45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0E95" w:rsidRPr="00C14101" w14:paraId="0640057E" w14:textId="77777777" w:rsidTr="00C20DA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011D38" w14:textId="77777777" w:rsidR="001B0E95" w:rsidRPr="00C14101" w:rsidRDefault="001B0E95" w:rsidP="00C20DA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0CAEA2E" w14:textId="258C0A14" w:rsidR="001B0E95" w:rsidRPr="00C14101" w:rsidRDefault="001B0E95" w:rsidP="00C20DA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B0E95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1B0E9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1B0E95">
              <w:rPr>
                <w:rFonts w:ascii="Arial" w:eastAsia="Times New Roman" w:hAnsi="Arial" w:cs="Arial"/>
                <w:lang w:eastAsia="pl-PL"/>
              </w:rPr>
              <w:t>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03868B81" w14:textId="77777777" w:rsidR="001B0E95" w:rsidRPr="00C14101" w:rsidRDefault="001B0E95" w:rsidP="00C20D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BA28E75" w14:textId="77777777" w:rsidR="001B0E95" w:rsidRPr="00C14101" w:rsidRDefault="001B0E95" w:rsidP="00C20D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D3D38CE" w14:textId="611F64F9" w:rsidR="00BC121E" w:rsidRPr="00C14101" w:rsidRDefault="001B0E9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8AFAED1" w14:textId="77777777" w:rsidTr="00D62E6E">
        <w:tc>
          <w:tcPr>
            <w:tcW w:w="2269" w:type="dxa"/>
          </w:tcPr>
          <w:p w14:paraId="30B929C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A848358" w14:textId="31FF4C11" w:rsidR="00D62E6E" w:rsidRPr="00D62E6E" w:rsidRDefault="001B0E9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B0E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2026/2027 na terenie Gminy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B0E95" w:rsidRPr="00D62E6E" w14:paraId="5691345A" w14:textId="77777777" w:rsidTr="00C20DA0">
        <w:tc>
          <w:tcPr>
            <w:tcW w:w="2269" w:type="dxa"/>
          </w:tcPr>
          <w:p w14:paraId="252B58A3" w14:textId="77777777" w:rsidR="001B0E95" w:rsidRPr="00D62E6E" w:rsidRDefault="001B0E95" w:rsidP="00C20D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AF43B3C" w14:textId="6EB607A3" w:rsidR="001B0E95" w:rsidRPr="00D62E6E" w:rsidRDefault="001B0E95" w:rsidP="00C20D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B0E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RIiD.271.23.2026</w:t>
            </w:r>
          </w:p>
        </w:tc>
      </w:tr>
    </w:tbl>
    <w:p w14:paraId="724732B2" w14:textId="2A637919" w:rsidR="00BC121E" w:rsidRDefault="001B0E95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B0E95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070B84C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F5B0928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7CB4F1D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B43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754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1DD5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D0D933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F08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25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2B4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F57F23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571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069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C6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BF41C9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EF8D8C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BA1AFB9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4DF2D18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50D19FE0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6C432F7" w14:textId="77777777" w:rsidTr="00620E37">
        <w:tc>
          <w:tcPr>
            <w:tcW w:w="2660" w:type="dxa"/>
          </w:tcPr>
          <w:p w14:paraId="14EF2A0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2BCCE5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960472E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D978F5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A620DF1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EBD7F2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B0E9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FE41D4C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D17E3D" w14:textId="77777777" w:rsidR="00970F56" w:rsidRDefault="00970F56">
      <w:r>
        <w:separator/>
      </w:r>
    </w:p>
  </w:endnote>
  <w:endnote w:type="continuationSeparator" w:id="0">
    <w:p w14:paraId="1F153EA2" w14:textId="77777777" w:rsidR="00970F56" w:rsidRDefault="00970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C987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B1F47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54E7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C5EE33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E596CE6">
        <v:line id="_x0000_s1025" style="position:absolute;left:0;text-align:left;z-index:251657728" from="-3.85pt,8.7pt" to="455.15pt,8.7pt"/>
      </w:pict>
    </w:r>
  </w:p>
  <w:p w14:paraId="5F40C97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4F8D8" w14:textId="77777777" w:rsidR="001B0E95" w:rsidRDefault="001B0E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9AB626" w14:textId="77777777" w:rsidR="00970F56" w:rsidRDefault="00970F56">
      <w:r>
        <w:separator/>
      </w:r>
    </w:p>
  </w:footnote>
  <w:footnote w:type="continuationSeparator" w:id="0">
    <w:p w14:paraId="5ABAD167" w14:textId="77777777" w:rsidR="00970F56" w:rsidRDefault="00970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38889" w14:textId="77777777" w:rsidR="001B0E95" w:rsidRDefault="001B0E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51102" w14:textId="77777777" w:rsidR="001B0E95" w:rsidRDefault="001B0E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F6596" w14:textId="77777777" w:rsidR="001B0E95" w:rsidRDefault="001B0E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3666785">
    <w:abstractNumId w:val="13"/>
  </w:num>
  <w:num w:numId="2" w16cid:durableId="1541089494">
    <w:abstractNumId w:val="0"/>
  </w:num>
  <w:num w:numId="3" w16cid:durableId="1315910998">
    <w:abstractNumId w:val="11"/>
  </w:num>
  <w:num w:numId="4" w16cid:durableId="1883398927">
    <w:abstractNumId w:val="8"/>
  </w:num>
  <w:num w:numId="5" w16cid:durableId="53626875">
    <w:abstractNumId w:val="7"/>
  </w:num>
  <w:num w:numId="6" w16cid:durableId="975257141">
    <w:abstractNumId w:val="1"/>
  </w:num>
  <w:num w:numId="7" w16cid:durableId="717822606">
    <w:abstractNumId w:val="6"/>
  </w:num>
  <w:num w:numId="8" w16cid:durableId="2097944683">
    <w:abstractNumId w:val="3"/>
  </w:num>
  <w:num w:numId="9" w16cid:durableId="1752314878">
    <w:abstractNumId w:val="2"/>
  </w:num>
  <w:num w:numId="10" w16cid:durableId="1741098412">
    <w:abstractNumId w:val="5"/>
  </w:num>
  <w:num w:numId="11" w16cid:durableId="730693403">
    <w:abstractNumId w:val="10"/>
  </w:num>
  <w:num w:numId="12" w16cid:durableId="1924562624">
    <w:abstractNumId w:val="4"/>
  </w:num>
  <w:num w:numId="13" w16cid:durableId="1348168174">
    <w:abstractNumId w:val="9"/>
  </w:num>
  <w:num w:numId="14" w16cid:durableId="5876129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0F5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B0E95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0F5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B5305"/>
  <w15:chartTrackingRefBased/>
  <w15:docId w15:val="{64A472C4-CE76-4FF2-8EDF-193813506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2026-10-29T13:54:00Z</dcterms:created>
  <dcterms:modified xsi:type="dcterms:W3CDTF">2026-10-29T13:54:00Z</dcterms:modified>
</cp:coreProperties>
</file>