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7FD003F3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AF5C31">
        <w:rPr>
          <w:rFonts w:ascii="Times New Roman" w:eastAsia="Times New Roman" w:hAnsi="Times New Roman"/>
          <w:b/>
          <w:lang w:eastAsia="pl-PL"/>
        </w:rPr>
        <w:t>4</w:t>
      </w:r>
      <w:r w:rsidR="009947ED">
        <w:rPr>
          <w:rFonts w:ascii="Times New Roman" w:eastAsia="Times New Roman" w:hAnsi="Times New Roman"/>
          <w:b/>
          <w:lang w:eastAsia="pl-PL"/>
        </w:rPr>
        <w:t>9</w:t>
      </w:r>
      <w:r w:rsidR="005A4E09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5A4E09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193BBDBE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8D6B4B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 xml:space="preserve">z </w:t>
      </w:r>
      <w:r w:rsidR="00036383">
        <w:rPr>
          <w:rFonts w:ascii="Times New Roman" w:hAnsi="Times New Roman"/>
        </w:rPr>
        <w:t>2026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036383">
        <w:rPr>
          <w:rFonts w:ascii="Times New Roman" w:hAnsi="Times New Roman"/>
        </w:rPr>
        <w:t>793</w:t>
      </w:r>
      <w:r w:rsidR="00333CE3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59DB9CF0" w14:textId="5BC18AC3" w:rsidR="00AF5C31" w:rsidRDefault="00AF5C31" w:rsidP="00AF5C3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,,</w:t>
      </w:r>
      <w:proofErr w:type="gramEnd"/>
      <w:r w:rsidR="009947ED" w:rsidRPr="009947ED">
        <w:rPr>
          <w:b/>
          <w:bCs/>
          <w:lang w:eastAsia="ar-SA"/>
        </w:rPr>
        <w:t xml:space="preserve"> </w:t>
      </w:r>
      <w:r w:rsidR="009947ED" w:rsidRPr="009947ED">
        <w:rPr>
          <w:rFonts w:ascii="Times New Roman" w:hAnsi="Times New Roman"/>
          <w:b/>
          <w:bCs/>
        </w:rPr>
        <w:t>Docieplenie ścian sali nr 30 w budynku dydaktycznym I LO w Rawiczu</w:t>
      </w:r>
      <w:r w:rsidRPr="00AF5C31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’’</w:t>
      </w:r>
    </w:p>
    <w:p w14:paraId="3673983A" w14:textId="460C1DAF" w:rsidR="00DC652A" w:rsidRPr="001E39F7" w:rsidRDefault="00CB29AC" w:rsidP="0003638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27CE5646" w14:textId="77777777" w:rsidR="00BD496C" w:rsidRDefault="00BD496C" w:rsidP="009947E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proofErr w:type="gramStart"/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03957C2D" w14:textId="3B7F2F06" w:rsidR="001D125F" w:rsidRPr="009947ED" w:rsidRDefault="001D125F" w:rsidP="009947E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9947ED" w:rsidSect="009947ED">
      <w:headerReference w:type="default" r:id="rId7"/>
      <w:footerReference w:type="default" r:id="rId8"/>
      <w:pgSz w:w="11906" w:h="16838"/>
      <w:pgMar w:top="851" w:right="1417" w:bottom="709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2C193" w14:textId="77777777" w:rsidR="008B445D" w:rsidRDefault="008B445D" w:rsidP="00025386">
      <w:pPr>
        <w:spacing w:after="0" w:line="240" w:lineRule="auto"/>
      </w:pPr>
      <w:r>
        <w:separator/>
      </w:r>
    </w:p>
  </w:endnote>
  <w:endnote w:type="continuationSeparator" w:id="0">
    <w:p w14:paraId="1A4E1154" w14:textId="77777777" w:rsidR="008B445D" w:rsidRDefault="008B44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2340B347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36383" w:rsidRPr="0003638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F4DA8" w14:textId="77777777" w:rsidR="008B445D" w:rsidRDefault="008B445D" w:rsidP="00025386">
      <w:pPr>
        <w:spacing w:after="0" w:line="240" w:lineRule="auto"/>
      </w:pPr>
      <w:r>
        <w:separator/>
      </w:r>
    </w:p>
  </w:footnote>
  <w:footnote w:type="continuationSeparator" w:id="0">
    <w:p w14:paraId="7B30EC27" w14:textId="77777777" w:rsidR="008B445D" w:rsidRDefault="008B44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42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0CA9"/>
    <w:rsid w:val="00025386"/>
    <w:rsid w:val="00036383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33CE3"/>
    <w:rsid w:val="003C32FC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620476"/>
    <w:rsid w:val="00624F9D"/>
    <w:rsid w:val="0064088F"/>
    <w:rsid w:val="0064616A"/>
    <w:rsid w:val="00654A78"/>
    <w:rsid w:val="00657A47"/>
    <w:rsid w:val="0066159F"/>
    <w:rsid w:val="00682F65"/>
    <w:rsid w:val="006949A8"/>
    <w:rsid w:val="006C0685"/>
    <w:rsid w:val="006E392A"/>
    <w:rsid w:val="00745A44"/>
    <w:rsid w:val="007666D6"/>
    <w:rsid w:val="00786829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5697E"/>
    <w:rsid w:val="008636A7"/>
    <w:rsid w:val="008A012F"/>
    <w:rsid w:val="008A13D4"/>
    <w:rsid w:val="008B223D"/>
    <w:rsid w:val="008B445D"/>
    <w:rsid w:val="008B797E"/>
    <w:rsid w:val="008D551E"/>
    <w:rsid w:val="008E58A1"/>
    <w:rsid w:val="008F2498"/>
    <w:rsid w:val="0093388F"/>
    <w:rsid w:val="009377D5"/>
    <w:rsid w:val="0094087F"/>
    <w:rsid w:val="0094726E"/>
    <w:rsid w:val="009523BE"/>
    <w:rsid w:val="009527B8"/>
    <w:rsid w:val="00974350"/>
    <w:rsid w:val="00977413"/>
    <w:rsid w:val="009947ED"/>
    <w:rsid w:val="009A33C9"/>
    <w:rsid w:val="009B7583"/>
    <w:rsid w:val="009C46B0"/>
    <w:rsid w:val="009E3FA6"/>
    <w:rsid w:val="009F3621"/>
    <w:rsid w:val="00A22707"/>
    <w:rsid w:val="00A231FD"/>
    <w:rsid w:val="00A532B1"/>
    <w:rsid w:val="00A56A6F"/>
    <w:rsid w:val="00A62E03"/>
    <w:rsid w:val="00A7406C"/>
    <w:rsid w:val="00A87380"/>
    <w:rsid w:val="00AD4EC3"/>
    <w:rsid w:val="00AE44CD"/>
    <w:rsid w:val="00AF5C31"/>
    <w:rsid w:val="00AF7375"/>
    <w:rsid w:val="00B1151E"/>
    <w:rsid w:val="00B24F41"/>
    <w:rsid w:val="00B32F22"/>
    <w:rsid w:val="00B369C8"/>
    <w:rsid w:val="00B443A9"/>
    <w:rsid w:val="00B472F3"/>
    <w:rsid w:val="00B51A44"/>
    <w:rsid w:val="00B62467"/>
    <w:rsid w:val="00B649FD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D27ADE"/>
    <w:rsid w:val="00D55FC4"/>
    <w:rsid w:val="00D71B76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8</cp:revision>
  <cp:lastPrinted>2025-04-07T06:26:00Z</cp:lastPrinted>
  <dcterms:created xsi:type="dcterms:W3CDTF">2026-03-20T13:14:00Z</dcterms:created>
  <dcterms:modified xsi:type="dcterms:W3CDTF">2026-10-27T09:54:00Z</dcterms:modified>
</cp:coreProperties>
</file>