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8193" w14:textId="6C938412" w:rsidR="00081D13" w:rsidRPr="000A26E9" w:rsidRDefault="00C33651" w:rsidP="000A26E9">
      <w:pPr>
        <w:jc w:val="right"/>
      </w:pPr>
      <w:bookmarkStart w:id="0" w:name="_Hlk53520193"/>
      <w:r w:rsidRPr="000A26E9">
        <w:t>Kraków</w:t>
      </w:r>
      <w:r w:rsidR="00081D13" w:rsidRPr="000A26E9">
        <w:t xml:space="preserve"> dnia: </w:t>
      </w:r>
      <w:r w:rsidRPr="000A26E9">
        <w:t>2026-10-22</w:t>
      </w:r>
    </w:p>
    <w:p w14:paraId="4342B8EC" w14:textId="5941AEA5" w:rsidR="00081D13" w:rsidRPr="000A26E9" w:rsidRDefault="00C33651" w:rsidP="000A26E9">
      <w:pPr>
        <w:ind w:right="3969"/>
        <w:rPr>
          <w:b/>
          <w:bCs/>
        </w:rPr>
      </w:pPr>
      <w:r w:rsidRPr="000A26E9">
        <w:rPr>
          <w:b/>
          <w:bCs/>
        </w:rPr>
        <w:t>A</w:t>
      </w:r>
      <w:r w:rsidR="000A26E9">
        <w:rPr>
          <w:b/>
          <w:bCs/>
        </w:rPr>
        <w:t>K</w:t>
      </w:r>
      <w:r w:rsidRPr="000A26E9">
        <w:rPr>
          <w:b/>
          <w:bCs/>
        </w:rPr>
        <w:t xml:space="preserve">F </w:t>
      </w:r>
      <w:r w:rsidR="000A26E9">
        <w:rPr>
          <w:b/>
          <w:bCs/>
        </w:rPr>
        <w:t xml:space="preserve">w </w:t>
      </w:r>
      <w:r w:rsidRPr="000A26E9">
        <w:rPr>
          <w:b/>
          <w:bCs/>
        </w:rPr>
        <w:t>Krak</w:t>
      </w:r>
      <w:r w:rsidR="000A26E9">
        <w:rPr>
          <w:b/>
          <w:bCs/>
        </w:rPr>
        <w:t>owie</w:t>
      </w:r>
    </w:p>
    <w:p w14:paraId="71BD0B60" w14:textId="61F7F30F" w:rsidR="00081D13" w:rsidRPr="000A26E9" w:rsidRDefault="00C33651" w:rsidP="00081D13">
      <w:pPr>
        <w:spacing w:line="360" w:lineRule="auto"/>
        <w:ind w:right="3969"/>
      </w:pPr>
      <w:r w:rsidRPr="000A26E9">
        <w:t>al. Jana Pawła II</w:t>
      </w:r>
      <w:r w:rsidR="00081D13" w:rsidRPr="000A26E9">
        <w:t xml:space="preserve"> </w:t>
      </w:r>
      <w:r w:rsidRPr="000A26E9">
        <w:t>78</w:t>
      </w:r>
    </w:p>
    <w:p w14:paraId="7C6A5350" w14:textId="5E62FED3" w:rsidR="00081D13" w:rsidRPr="000A26E9" w:rsidRDefault="00C33651" w:rsidP="00081D13">
      <w:pPr>
        <w:ind w:right="3969"/>
      </w:pPr>
      <w:r w:rsidRPr="000A26E9">
        <w:t>31-571</w:t>
      </w:r>
      <w:r w:rsidR="00081D13" w:rsidRPr="000A26E9">
        <w:t xml:space="preserve"> </w:t>
      </w:r>
      <w:r w:rsidRPr="000A26E9">
        <w:t>Kraków</w:t>
      </w:r>
    </w:p>
    <w:p w14:paraId="160B2491" w14:textId="77777777" w:rsidR="00081D13" w:rsidRPr="000A26E9" w:rsidRDefault="00081D13" w:rsidP="00081D13">
      <w:pPr>
        <w:ind w:right="3969"/>
        <w:jc w:val="both"/>
        <w:rPr>
          <w:bCs/>
        </w:rPr>
      </w:pPr>
      <w:r w:rsidRPr="000A26E9">
        <w:rPr>
          <w:bCs/>
        </w:rPr>
        <w:t>……………………………………</w:t>
      </w:r>
    </w:p>
    <w:p w14:paraId="448695EF" w14:textId="77777777" w:rsidR="00081D13" w:rsidRPr="000A26E9" w:rsidRDefault="00081D13" w:rsidP="000A26E9">
      <w:pPr>
        <w:tabs>
          <w:tab w:val="right" w:pos="9072"/>
        </w:tabs>
        <w:ind w:right="3969"/>
        <w:jc w:val="both"/>
        <w:rPr>
          <w:bCs/>
        </w:rPr>
      </w:pPr>
      <w:r w:rsidRPr="000A26E9">
        <w:rPr>
          <w:bCs/>
        </w:rPr>
        <w:t>[nazwa zamawiającego, adres]</w:t>
      </w:r>
    </w:p>
    <w:p w14:paraId="7A32C1B2" w14:textId="77777777" w:rsidR="00081D13" w:rsidRPr="000A26E9" w:rsidRDefault="00081D13" w:rsidP="000A26E9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A26E9" w14:paraId="06C33AD4" w14:textId="77777777" w:rsidTr="00C13EA9">
        <w:tc>
          <w:tcPr>
            <w:tcW w:w="10065" w:type="dxa"/>
            <w:shd w:val="clear" w:color="auto" w:fill="F2F2F2"/>
            <w:hideMark/>
          </w:tcPr>
          <w:p w14:paraId="083DBBA2" w14:textId="5F21FE97" w:rsidR="00081D13" w:rsidRPr="000A26E9" w:rsidRDefault="000A26E9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OGŁOSZENIE</w:t>
            </w:r>
          </w:p>
          <w:p w14:paraId="4353F3F8" w14:textId="77777777" w:rsidR="00081D13" w:rsidRPr="000A26E9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0A26E9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AB4804E" w14:textId="77777777" w:rsidR="00081D13" w:rsidRPr="000A26E9" w:rsidRDefault="00081D13" w:rsidP="00081D13">
      <w:pPr>
        <w:keepNext/>
        <w:spacing w:after="240"/>
        <w:outlineLvl w:val="0"/>
        <w:rPr>
          <w:b/>
        </w:rPr>
      </w:pPr>
    </w:p>
    <w:p w14:paraId="49AAE709" w14:textId="77777777" w:rsidR="00081D13" w:rsidRPr="000A26E9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0A26E9">
        <w:rPr>
          <w:rFonts w:eastAsia="Calibri"/>
          <w:lang w:eastAsia="en-US"/>
        </w:rPr>
        <w:t xml:space="preserve">Dotyczy </w:t>
      </w:r>
      <w:r w:rsidRPr="000A26E9">
        <w:t>postępowania o udzielenie zamówienia publicznego</w:t>
      </w:r>
      <w:r w:rsidRPr="000A26E9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A26E9" w14:paraId="5ABFA761" w14:textId="77777777" w:rsidTr="00081D13">
        <w:tc>
          <w:tcPr>
            <w:tcW w:w="2269" w:type="dxa"/>
          </w:tcPr>
          <w:p w14:paraId="3C6E0EAD" w14:textId="77777777" w:rsidR="00081D13" w:rsidRPr="000A26E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A26E9">
              <w:t>Nazwa zamówienia:</w:t>
            </w:r>
          </w:p>
        </w:tc>
        <w:tc>
          <w:tcPr>
            <w:tcW w:w="7796" w:type="dxa"/>
          </w:tcPr>
          <w:p w14:paraId="6535C47C" w14:textId="3630C019" w:rsidR="00081D13" w:rsidRPr="000A26E9" w:rsidRDefault="00C3365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A26E9">
              <w:rPr>
                <w:bCs/>
              </w:rPr>
              <w:t xml:space="preserve">Zakwaterowanie i wyżywienie kadry i studentów na obozach zimowych </w:t>
            </w:r>
            <w:r w:rsidR="000A26E9">
              <w:rPr>
                <w:bCs/>
              </w:rPr>
              <w:br/>
            </w:r>
            <w:r w:rsidRPr="000A26E9">
              <w:rPr>
                <w:bCs/>
              </w:rPr>
              <w:t>w roku akademickim 2026/2027</w:t>
            </w:r>
          </w:p>
        </w:tc>
      </w:tr>
      <w:tr w:rsidR="00C33651" w:rsidRPr="000A26E9" w14:paraId="20C0399C" w14:textId="77777777" w:rsidTr="0020128E">
        <w:tc>
          <w:tcPr>
            <w:tcW w:w="2269" w:type="dxa"/>
          </w:tcPr>
          <w:p w14:paraId="6172FC26" w14:textId="77777777" w:rsidR="00C33651" w:rsidRPr="000A26E9" w:rsidRDefault="00C33651" w:rsidP="002012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A26E9">
              <w:t>Numer referencyjny:</w:t>
            </w:r>
          </w:p>
        </w:tc>
        <w:tc>
          <w:tcPr>
            <w:tcW w:w="7796" w:type="dxa"/>
          </w:tcPr>
          <w:p w14:paraId="134031B9" w14:textId="7DA2A062" w:rsidR="00C33651" w:rsidRPr="000A26E9" w:rsidRDefault="00C33651" w:rsidP="002012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A26E9">
              <w:rPr>
                <w:bCs/>
              </w:rPr>
              <w:t>K-2.381/25/2026</w:t>
            </w:r>
          </w:p>
        </w:tc>
      </w:tr>
    </w:tbl>
    <w:p w14:paraId="74E41929" w14:textId="77777777" w:rsidR="00081D13" w:rsidRPr="000A26E9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6DA6239E" w14:textId="0B0E516F" w:rsidR="00081D13" w:rsidRPr="000A26E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0A26E9">
        <w:t xml:space="preserve">Zamawiający działając na podstawie art. 253 </w:t>
      </w:r>
      <w:r w:rsidR="00A17CDB" w:rsidRPr="000A26E9">
        <w:t xml:space="preserve">ust. 1 pkt. 1 i </w:t>
      </w:r>
      <w:r w:rsidRPr="000A26E9">
        <w:t xml:space="preserve">ust. </w:t>
      </w:r>
      <w:r w:rsidR="00A17CDB" w:rsidRPr="000A26E9">
        <w:t>2</w:t>
      </w:r>
      <w:r w:rsidRPr="000A26E9">
        <w:t xml:space="preserve"> </w:t>
      </w:r>
      <w:r w:rsidR="00081D13" w:rsidRPr="000A26E9">
        <w:t xml:space="preserve">ustawy z dnia 11 września 2019r. Prawo zamówień publicznych </w:t>
      </w:r>
      <w:r w:rsidR="00C33651" w:rsidRPr="000A26E9">
        <w:t>(t.j. Dz. U. z 2026 r. poz. 793)</w:t>
      </w:r>
      <w:r w:rsidR="00081D13" w:rsidRPr="000A26E9">
        <w:t xml:space="preserve">, zwanej dalej „ustawą Pzp”, informuje, </w:t>
      </w:r>
      <w:r w:rsidR="000A26E9">
        <w:br/>
      </w:r>
      <w:r w:rsidR="00081D13" w:rsidRPr="000A26E9">
        <w:t>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33651" w:rsidRPr="000A26E9" w14:paraId="251A4C08" w14:textId="77777777" w:rsidTr="0020128E">
        <w:trPr>
          <w:cantSplit/>
        </w:trPr>
        <w:tc>
          <w:tcPr>
            <w:tcW w:w="10080" w:type="dxa"/>
          </w:tcPr>
          <w:p w14:paraId="58044DD5" w14:textId="3F56B550" w:rsidR="00C33651" w:rsidRPr="000A26E9" w:rsidRDefault="00C33651" w:rsidP="000A26E9">
            <w:pPr>
              <w:spacing w:before="80" w:line="360" w:lineRule="auto"/>
              <w:ind w:left="-75"/>
              <w:rPr>
                <w:b/>
              </w:rPr>
            </w:pPr>
            <w:r w:rsidRPr="000A26E9">
              <w:rPr>
                <w:b/>
              </w:rPr>
              <w:t xml:space="preserve">Maria Ośrodek wypoczynkowo-Rehabilitacyjny </w:t>
            </w:r>
            <w:r w:rsidR="000A26E9">
              <w:rPr>
                <w:b/>
              </w:rPr>
              <w:br/>
            </w:r>
            <w:r w:rsidRPr="000A26E9">
              <w:rPr>
                <w:b/>
              </w:rPr>
              <w:t>Maria Ustupska-Filipowicz Spółka komandytowa</w:t>
            </w:r>
          </w:p>
          <w:p w14:paraId="382ABBAC" w14:textId="506C0FBB" w:rsidR="00C33651" w:rsidRPr="000A26E9" w:rsidRDefault="00C33651" w:rsidP="0020128E">
            <w:pPr>
              <w:spacing w:line="360" w:lineRule="auto"/>
              <w:ind w:left="-75"/>
              <w:jc w:val="both"/>
              <w:rPr>
                <w:b/>
              </w:rPr>
            </w:pPr>
            <w:r w:rsidRPr="000A26E9">
              <w:rPr>
                <w:bCs/>
              </w:rPr>
              <w:t xml:space="preserve">ul. Podhalańska 3a </w:t>
            </w:r>
          </w:p>
          <w:p w14:paraId="5A6E8069" w14:textId="338B4495" w:rsidR="00C33651" w:rsidRPr="000A26E9" w:rsidRDefault="00C33651" w:rsidP="0020128E">
            <w:pPr>
              <w:ind w:left="-75"/>
              <w:jc w:val="both"/>
              <w:rPr>
                <w:bCs/>
              </w:rPr>
            </w:pPr>
            <w:r w:rsidRPr="000A26E9">
              <w:rPr>
                <w:bCs/>
              </w:rPr>
              <w:t>34-500 Zakopane</w:t>
            </w:r>
          </w:p>
          <w:p w14:paraId="5C412E8F" w14:textId="35B512F2" w:rsidR="00C33651" w:rsidRPr="000A26E9" w:rsidRDefault="00C33651" w:rsidP="0020128E">
            <w:pPr>
              <w:spacing w:before="120" w:after="40" w:line="276" w:lineRule="auto"/>
              <w:ind w:left="-75"/>
              <w:jc w:val="both"/>
            </w:pPr>
            <w:r w:rsidRPr="000A26E9">
              <w:t>za cenę wykonania przedmiotu zamówienia w wysokości</w:t>
            </w:r>
            <w:bookmarkStart w:id="1" w:name="p360105_01"/>
            <w:r w:rsidRPr="000A26E9">
              <w:t xml:space="preserve"> </w:t>
            </w:r>
            <w:bookmarkEnd w:id="1"/>
            <w:r w:rsidRPr="000A26E9">
              <w:rPr>
                <w:b/>
              </w:rPr>
              <w:t>190.00 zł brutto</w:t>
            </w:r>
            <w:r w:rsidRPr="000A26E9">
              <w:rPr>
                <w:bCs/>
              </w:rPr>
              <w:t>.</w:t>
            </w:r>
          </w:p>
          <w:p w14:paraId="6F6587DE" w14:textId="60213D6F" w:rsidR="00C33651" w:rsidRPr="000A26E9" w:rsidRDefault="00C33651" w:rsidP="000A26E9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0A26E9">
              <w:rPr>
                <w:color w:val="000000"/>
              </w:rPr>
              <w:t>Uzasadnienie wyboru:</w:t>
            </w:r>
            <w:r w:rsidR="000A26E9">
              <w:rPr>
                <w:color w:val="000000"/>
              </w:rPr>
              <w:t xml:space="preserve"> </w:t>
            </w:r>
            <w:r w:rsidRPr="000A26E9">
              <w:t>oferta jest poprawna pod względem formalnym i merytorycznym</w:t>
            </w:r>
          </w:p>
        </w:tc>
      </w:tr>
    </w:tbl>
    <w:p w14:paraId="1ADED815" w14:textId="77777777" w:rsidR="00081D13" w:rsidRPr="000A26E9" w:rsidRDefault="00081D13" w:rsidP="00081D13">
      <w:pPr>
        <w:spacing w:before="240" w:after="120"/>
        <w:jc w:val="both"/>
        <w:rPr>
          <w:color w:val="000000"/>
        </w:rPr>
      </w:pPr>
      <w:r w:rsidRPr="000A26E9">
        <w:rPr>
          <w:b/>
          <w:bCs/>
          <w:color w:val="000000"/>
        </w:rPr>
        <w:t>Punktacja przyznana ofertom w każdym kryterium oceny ofert wraz z łączną punktacją</w:t>
      </w:r>
      <w:r w:rsidRPr="000A26E9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134"/>
        <w:gridCol w:w="1843"/>
        <w:gridCol w:w="1134"/>
      </w:tblGrid>
      <w:tr w:rsidR="000A26E9" w:rsidRPr="000A26E9" w14:paraId="297BAF1A" w14:textId="77777777" w:rsidTr="000A26E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214567F" w14:textId="77777777" w:rsidR="000A26E9" w:rsidRPr="000A26E9" w:rsidRDefault="000A26E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0A26E9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1147412C" w14:textId="77777777" w:rsidR="000A26E9" w:rsidRPr="000A26E9" w:rsidRDefault="000A26E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59BF259" w14:textId="2C12FD49" w:rsidR="000A26E9" w:rsidRPr="000A26E9" w:rsidRDefault="000A26E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AAD3777" w14:textId="642535A6" w:rsidR="000A26E9" w:rsidRPr="000A26E9" w:rsidRDefault="000A26E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bCs/>
                <w:sz w:val="24"/>
                <w:szCs w:val="24"/>
              </w:rPr>
              <w:t>ilość miejsc parkingowych udostępnianych Zamawiającemu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D365C31" w14:textId="77777777" w:rsidR="000A26E9" w:rsidRPr="000A26E9" w:rsidRDefault="000A26E9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0A26E9" w:rsidRPr="000A26E9" w14:paraId="5C69714F" w14:textId="77777777" w:rsidTr="000A26E9">
        <w:tc>
          <w:tcPr>
            <w:tcW w:w="851" w:type="dxa"/>
            <w:vAlign w:val="center"/>
          </w:tcPr>
          <w:p w14:paraId="7B76835B" w14:textId="5347EA9D" w:rsidR="000A26E9" w:rsidRPr="000A26E9" w:rsidRDefault="000A26E9" w:rsidP="002012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14:paraId="0C9A2AE7" w14:textId="71B25C74" w:rsidR="000A26E9" w:rsidRPr="000A26E9" w:rsidRDefault="000A26E9" w:rsidP="0020128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b/>
                <w:sz w:val="24"/>
                <w:szCs w:val="24"/>
              </w:rPr>
              <w:t>Maria Ośrodek wypoczynkowo-Rehabilitacyjny Maria Ustupska-Filipowicz Spółka komandytowa</w:t>
            </w:r>
          </w:p>
          <w:p w14:paraId="116CA8AD" w14:textId="674C2752" w:rsidR="000A26E9" w:rsidRPr="000A26E9" w:rsidRDefault="000A26E9" w:rsidP="0020128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Podhalańska 3a </w:t>
            </w:r>
          </w:p>
          <w:p w14:paraId="108FB6A3" w14:textId="28E57A6C" w:rsidR="000A26E9" w:rsidRPr="000A26E9" w:rsidRDefault="000A26E9" w:rsidP="0020128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bCs/>
                <w:sz w:val="24"/>
                <w:szCs w:val="24"/>
              </w:rPr>
              <w:t>34-500 Zakopane</w:t>
            </w:r>
          </w:p>
        </w:tc>
        <w:tc>
          <w:tcPr>
            <w:tcW w:w="1134" w:type="dxa"/>
            <w:vAlign w:val="center"/>
          </w:tcPr>
          <w:p w14:paraId="745E511F" w14:textId="515EB781" w:rsidR="000A26E9" w:rsidRPr="000A26E9" w:rsidRDefault="000A26E9" w:rsidP="002012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615AFE28" w14:textId="17B1DE38" w:rsidR="000A26E9" w:rsidRPr="000A26E9" w:rsidRDefault="000A26E9" w:rsidP="002012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sz w:val="24"/>
                <w:szCs w:val="24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E3E0597" w14:textId="6BDB7023" w:rsidR="000A26E9" w:rsidRPr="000A26E9" w:rsidRDefault="000A26E9" w:rsidP="0020128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6E9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</w:tbl>
    <w:p w14:paraId="15D11D9B" w14:textId="77777777" w:rsidR="00F960D7" w:rsidRPr="000A26E9" w:rsidRDefault="00F960D7" w:rsidP="00F33C66">
      <w:pPr>
        <w:spacing w:line="276" w:lineRule="auto"/>
        <w:jc w:val="both"/>
      </w:pPr>
    </w:p>
    <w:p w14:paraId="728BD3DD" w14:textId="74F5B9F5" w:rsidR="008642B3" w:rsidRPr="000A26E9" w:rsidRDefault="00B464D3" w:rsidP="000A26E9">
      <w:pPr>
        <w:ind w:left="3119" w:firstLine="425"/>
        <w:jc w:val="right"/>
        <w:rPr>
          <w:b/>
          <w:bCs/>
          <w:i/>
        </w:rPr>
      </w:pPr>
      <w:r w:rsidRPr="000A26E9">
        <w:rPr>
          <w:b/>
          <w:bCs/>
          <w:i/>
        </w:rPr>
        <w:t>Zamawiający</w:t>
      </w:r>
      <w:bookmarkEnd w:id="0"/>
    </w:p>
    <w:p w14:paraId="661C9379" w14:textId="20566258" w:rsidR="000A26E9" w:rsidRPr="000A26E9" w:rsidRDefault="00800A8A" w:rsidP="000A26E9">
      <w:pPr>
        <w:ind w:left="3119" w:firstLine="425"/>
        <w:jc w:val="right"/>
        <w:rPr>
          <w:b/>
          <w:bCs/>
          <w:i/>
        </w:rPr>
      </w:pPr>
      <w:r>
        <w:rPr>
          <w:b/>
          <w:bCs/>
          <w:i/>
        </w:rPr>
        <w:t xml:space="preserve">Zastępca </w:t>
      </w:r>
      <w:r w:rsidR="000A26E9" w:rsidRPr="000A26E9">
        <w:rPr>
          <w:b/>
          <w:bCs/>
          <w:i/>
        </w:rPr>
        <w:t>Kanclerz</w:t>
      </w:r>
      <w:r>
        <w:rPr>
          <w:b/>
          <w:bCs/>
          <w:i/>
        </w:rPr>
        <w:t>a</w:t>
      </w:r>
    </w:p>
    <w:p w14:paraId="50C913E5" w14:textId="31F2F8E8" w:rsidR="000A26E9" w:rsidRPr="000A26E9" w:rsidRDefault="000A26E9" w:rsidP="000A26E9">
      <w:pPr>
        <w:ind w:left="3119" w:firstLine="425"/>
        <w:jc w:val="right"/>
        <w:rPr>
          <w:b/>
          <w:bCs/>
          <w:i/>
        </w:rPr>
      </w:pPr>
      <w:r w:rsidRPr="000A26E9">
        <w:rPr>
          <w:b/>
          <w:bCs/>
          <w:i/>
        </w:rPr>
        <w:t xml:space="preserve">mgr </w:t>
      </w:r>
      <w:r w:rsidR="00800A8A">
        <w:rPr>
          <w:b/>
          <w:bCs/>
          <w:i/>
        </w:rPr>
        <w:t>Piotr Słomiński</w:t>
      </w:r>
    </w:p>
    <w:sectPr w:rsidR="000A26E9" w:rsidRPr="000A26E9" w:rsidSect="000A26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59F26" w14:textId="77777777" w:rsidR="00A83FC8" w:rsidRDefault="00A83FC8">
      <w:r>
        <w:separator/>
      </w:r>
    </w:p>
  </w:endnote>
  <w:endnote w:type="continuationSeparator" w:id="0">
    <w:p w14:paraId="4E7FB918" w14:textId="77777777" w:rsidR="00A83FC8" w:rsidRDefault="00A83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8543C" w14:textId="77777777" w:rsidR="00C33651" w:rsidRDefault="00C336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D376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34642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C10D3" w14:textId="77777777" w:rsidR="00C33651" w:rsidRDefault="00C336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23452" w14:textId="77777777" w:rsidR="00A83FC8" w:rsidRDefault="00A83FC8">
      <w:r>
        <w:separator/>
      </w:r>
    </w:p>
  </w:footnote>
  <w:footnote w:type="continuationSeparator" w:id="0">
    <w:p w14:paraId="4E98C289" w14:textId="77777777" w:rsidR="00A83FC8" w:rsidRDefault="00A83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3F0" w14:textId="77777777" w:rsidR="00C33651" w:rsidRDefault="00C33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5FAFF" w14:textId="77777777" w:rsidR="00C33651" w:rsidRDefault="00C336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76BF3" w14:textId="77777777" w:rsidR="00C33651" w:rsidRDefault="00C336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565"/>
    <w:rsid w:val="00005838"/>
    <w:rsid w:val="00022322"/>
    <w:rsid w:val="00042497"/>
    <w:rsid w:val="00081D13"/>
    <w:rsid w:val="000A26E9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0A8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3FC8"/>
    <w:rsid w:val="00AA02AC"/>
    <w:rsid w:val="00B32D12"/>
    <w:rsid w:val="00B464D3"/>
    <w:rsid w:val="00B8185B"/>
    <w:rsid w:val="00BD2174"/>
    <w:rsid w:val="00C11D21"/>
    <w:rsid w:val="00C13EA9"/>
    <w:rsid w:val="00C30565"/>
    <w:rsid w:val="00C3365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0F05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66705"/>
  <w15:chartTrackingRefBased/>
  <w15:docId w15:val="{C9E3222A-C933-43D6-8EB3-864510EB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4</cp:revision>
  <cp:lastPrinted>2026-10-22T08:04:00Z</cp:lastPrinted>
  <dcterms:created xsi:type="dcterms:W3CDTF">2026-10-22T08:02:00Z</dcterms:created>
  <dcterms:modified xsi:type="dcterms:W3CDTF">2026-10-22T13:39:00Z</dcterms:modified>
</cp:coreProperties>
</file>