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B6EE7" w14:textId="40964D5A" w:rsidR="005F4BC0" w:rsidRDefault="000C04A2" w:rsidP="004F079B">
      <w:pPr>
        <w:spacing w:after="240"/>
        <w:jc w:val="right"/>
        <w:rPr>
          <w:sz w:val="22"/>
          <w:szCs w:val="22"/>
        </w:rPr>
      </w:pPr>
      <w:r w:rsidRPr="000C04A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C04A2">
        <w:rPr>
          <w:sz w:val="22"/>
          <w:szCs w:val="22"/>
        </w:rPr>
        <w:t>2026-10-22</w:t>
      </w:r>
    </w:p>
    <w:p w14:paraId="3AFA8C0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A443F43" w14:textId="77777777" w:rsidR="000C04A2" w:rsidRPr="000C04A2" w:rsidRDefault="000C04A2">
      <w:pPr>
        <w:rPr>
          <w:b/>
          <w:bCs/>
          <w:sz w:val="22"/>
          <w:szCs w:val="22"/>
        </w:rPr>
      </w:pPr>
      <w:r w:rsidRPr="000C04A2">
        <w:rPr>
          <w:b/>
          <w:bCs/>
          <w:sz w:val="22"/>
          <w:szCs w:val="22"/>
        </w:rPr>
        <w:t>Akademia Górniczo - Hutnicza</w:t>
      </w:r>
    </w:p>
    <w:p w14:paraId="685E2386" w14:textId="77777777" w:rsidR="000C04A2" w:rsidRPr="000C04A2" w:rsidRDefault="000C04A2">
      <w:pPr>
        <w:rPr>
          <w:b/>
          <w:bCs/>
          <w:sz w:val="22"/>
          <w:szCs w:val="22"/>
        </w:rPr>
      </w:pPr>
      <w:r w:rsidRPr="000C04A2">
        <w:rPr>
          <w:b/>
          <w:bCs/>
          <w:sz w:val="22"/>
          <w:szCs w:val="22"/>
        </w:rPr>
        <w:t>im. Stanisława Staszica w Krakowie</w:t>
      </w:r>
    </w:p>
    <w:p w14:paraId="38DAC8E7" w14:textId="7E85B2DA" w:rsidR="00F16C50" w:rsidRPr="00D91931" w:rsidRDefault="000C04A2">
      <w:pPr>
        <w:rPr>
          <w:b/>
          <w:bCs/>
          <w:sz w:val="22"/>
          <w:szCs w:val="22"/>
        </w:rPr>
      </w:pPr>
      <w:r w:rsidRPr="000C04A2">
        <w:rPr>
          <w:b/>
          <w:bCs/>
          <w:sz w:val="22"/>
          <w:szCs w:val="22"/>
        </w:rPr>
        <w:t>Dział Zamówień Publicznych</w:t>
      </w:r>
    </w:p>
    <w:p w14:paraId="3C5A1006" w14:textId="4124627B" w:rsidR="00F16C50" w:rsidRPr="00BD5546" w:rsidRDefault="000C04A2">
      <w:pPr>
        <w:rPr>
          <w:sz w:val="22"/>
          <w:szCs w:val="22"/>
        </w:rPr>
      </w:pPr>
      <w:r w:rsidRPr="000C04A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C04A2">
        <w:rPr>
          <w:sz w:val="22"/>
          <w:szCs w:val="22"/>
        </w:rPr>
        <w:t>30</w:t>
      </w:r>
    </w:p>
    <w:p w14:paraId="6625824E" w14:textId="1BF24B3E" w:rsidR="00F16C50" w:rsidRPr="00BD5546" w:rsidRDefault="000C04A2">
      <w:pPr>
        <w:rPr>
          <w:sz w:val="22"/>
          <w:szCs w:val="22"/>
        </w:rPr>
      </w:pPr>
      <w:r w:rsidRPr="000C04A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C04A2">
        <w:rPr>
          <w:sz w:val="22"/>
          <w:szCs w:val="22"/>
        </w:rPr>
        <w:t>Kraków</w:t>
      </w:r>
    </w:p>
    <w:p w14:paraId="4804D928" w14:textId="710BE24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C04A2" w:rsidRPr="000C04A2">
        <w:rPr>
          <w:bCs/>
          <w:sz w:val="22"/>
          <w:szCs w:val="22"/>
        </w:rPr>
        <w:t>KC-DE-zp.25.517.2026</w:t>
      </w:r>
      <w:r w:rsidRPr="00D91931">
        <w:rPr>
          <w:sz w:val="22"/>
          <w:szCs w:val="22"/>
        </w:rPr>
        <w:tab/>
        <w:t xml:space="preserve"> </w:t>
      </w:r>
    </w:p>
    <w:p w14:paraId="7D0B9FC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FE9E9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016F15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B3501A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8C365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0E3C2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2701E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18000D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C04A2" w:rsidRPr="00607F9B" w14:paraId="301059F2" w14:textId="77777777" w:rsidTr="00FD36CC">
        <w:trPr>
          <w:trHeight w:val="638"/>
        </w:trPr>
        <w:tc>
          <w:tcPr>
            <w:tcW w:w="959" w:type="dxa"/>
          </w:tcPr>
          <w:p w14:paraId="7908B05C" w14:textId="77777777" w:rsidR="000C04A2" w:rsidRPr="00607F9B" w:rsidRDefault="000C04A2" w:rsidP="00FD36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D62BD98" w14:textId="6FF4CE41" w:rsidR="000C04A2" w:rsidRPr="00607F9B" w:rsidRDefault="000C04A2" w:rsidP="00FD36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C04A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C04A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C04A2">
              <w:rPr>
                <w:b/>
                <w:bCs/>
                <w:sz w:val="22"/>
                <w:szCs w:val="22"/>
              </w:rPr>
              <w:t>Wykonywanie bieżących remontów dachów Uczelni w kompleksie budynków AGH w Krakowie - KC-DE-zp.25.517.2026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090E78F" w14:textId="02C424FC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>Dz.U.202</w:t>
      </w:r>
      <w:r w:rsidR="007F3901">
        <w:rPr>
          <w:rFonts w:ascii="Times New Roman" w:hAnsi="Times New Roman"/>
          <w:szCs w:val="22"/>
        </w:rPr>
        <w:t>6 poz. 793</w:t>
      </w:r>
      <w:r w:rsidR="002F5908" w:rsidRPr="002F5908">
        <w:rPr>
          <w:rFonts w:ascii="Times New Roman" w:hAnsi="Times New Roman"/>
          <w:szCs w:val="22"/>
        </w:rPr>
        <w:t xml:space="preserve">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2104931" w14:textId="56E97E66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C04A2" w:rsidRPr="000C04A2">
        <w:rPr>
          <w:rFonts w:ascii="Times New Roman" w:hAnsi="Times New Roman"/>
          <w:b/>
          <w:szCs w:val="22"/>
        </w:rPr>
        <w:t>2026-11-05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C04A2" w:rsidRPr="000C04A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C04A2" w:rsidRPr="000C04A2">
        <w:rPr>
          <w:rFonts w:ascii="Times New Roman" w:hAnsi="Times New Roman"/>
          <w:b/>
          <w:szCs w:val="22"/>
        </w:rPr>
        <w:t>2026-11-06</w:t>
      </w:r>
      <w:r w:rsidR="008365E9">
        <w:rPr>
          <w:rFonts w:ascii="Times New Roman" w:hAnsi="Times New Roman"/>
          <w:szCs w:val="22"/>
        </w:rPr>
        <w:t xml:space="preserve"> godz. </w:t>
      </w:r>
      <w:r w:rsidR="000C04A2" w:rsidRPr="000C04A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5D4BA63" w14:textId="431DE73E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C04A2" w:rsidRPr="000C04A2">
        <w:rPr>
          <w:rFonts w:ascii="Times New Roman" w:hAnsi="Times New Roman"/>
          <w:b/>
          <w:szCs w:val="22"/>
        </w:rPr>
        <w:t>2026-11-05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C04A2" w:rsidRPr="000C04A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C04A2" w:rsidRPr="000C04A2">
        <w:rPr>
          <w:rFonts w:ascii="Times New Roman" w:hAnsi="Times New Roman"/>
          <w:b/>
          <w:szCs w:val="22"/>
        </w:rPr>
        <w:t>2026-11-06</w:t>
      </w:r>
      <w:r w:rsidR="008365E9">
        <w:rPr>
          <w:rFonts w:ascii="Times New Roman" w:hAnsi="Times New Roman"/>
          <w:szCs w:val="22"/>
        </w:rPr>
        <w:t xml:space="preserve"> godz. </w:t>
      </w:r>
      <w:r w:rsidR="000C04A2" w:rsidRPr="000C04A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CFF3CC9" w14:textId="5B2122F7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   </w:t>
      </w:r>
      <w:r w:rsidR="00D0551C">
        <w:rPr>
          <w:rFonts w:ascii="Times New Roman" w:hAnsi="Times New Roman"/>
          <w:szCs w:val="22"/>
        </w:rPr>
        <w:t>04.12.2026</w:t>
      </w:r>
      <w:r w:rsidRPr="00F75827">
        <w:rPr>
          <w:rFonts w:ascii="Times New Roman" w:hAnsi="Times New Roman"/>
          <w:szCs w:val="22"/>
        </w:rPr>
        <w:t xml:space="preserve">   na dzień:</w:t>
      </w:r>
      <w:r w:rsidR="00D0551C">
        <w:rPr>
          <w:rFonts w:ascii="Times New Roman" w:hAnsi="Times New Roman"/>
          <w:szCs w:val="22"/>
        </w:rPr>
        <w:t xml:space="preserve"> 05.12.2026</w:t>
      </w:r>
    </w:p>
    <w:p w14:paraId="26CBB62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01896F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A63770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78EC6" w14:textId="77777777" w:rsidR="00A2764B" w:rsidRDefault="00A2764B">
      <w:r>
        <w:separator/>
      </w:r>
    </w:p>
  </w:endnote>
  <w:endnote w:type="continuationSeparator" w:id="0">
    <w:p w14:paraId="2CC30345" w14:textId="77777777" w:rsidR="00A2764B" w:rsidRDefault="00A27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EDB8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189E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163909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3AE195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75F5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8E556" w14:textId="77777777" w:rsidR="00A2764B" w:rsidRDefault="00A2764B">
      <w:r>
        <w:separator/>
      </w:r>
    </w:p>
  </w:footnote>
  <w:footnote w:type="continuationSeparator" w:id="0">
    <w:p w14:paraId="22225F02" w14:textId="77777777" w:rsidR="00A2764B" w:rsidRDefault="00A27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ECC4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1986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8098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1819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7C14"/>
    <w:rsid w:val="000C04A2"/>
    <w:rsid w:val="00136AEA"/>
    <w:rsid w:val="00137C14"/>
    <w:rsid w:val="0015679F"/>
    <w:rsid w:val="001C5A4C"/>
    <w:rsid w:val="0028787E"/>
    <w:rsid w:val="002F480A"/>
    <w:rsid w:val="002F5908"/>
    <w:rsid w:val="002F79B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7F3901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2764B"/>
    <w:rsid w:val="00A328DF"/>
    <w:rsid w:val="00AC3482"/>
    <w:rsid w:val="00BD5546"/>
    <w:rsid w:val="00C25577"/>
    <w:rsid w:val="00C34578"/>
    <w:rsid w:val="00CF0F4C"/>
    <w:rsid w:val="00D0551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19C0C5"/>
  <w15:chartTrackingRefBased/>
  <w15:docId w15:val="{11819D0C-D1A2-45FF-9EE4-D62831469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2026-10-22T12:14:00Z</cp:lastPrinted>
  <dcterms:created xsi:type="dcterms:W3CDTF">2026-10-22T12:14:00Z</dcterms:created>
  <dcterms:modified xsi:type="dcterms:W3CDTF">2026-10-22T12:14:00Z</dcterms:modified>
</cp:coreProperties>
</file>