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DD010" w14:textId="36998D47" w:rsidR="00081D13" w:rsidRPr="007B6B55" w:rsidRDefault="00AB1472" w:rsidP="007B6B55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7B6B55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7B6B55" w:rsidRPr="007B6B55">
        <w:rPr>
          <w:rFonts w:ascii="Arial Narrow" w:hAnsi="Arial Narrow" w:cs="Arial"/>
          <w:sz w:val="22"/>
          <w:szCs w:val="22"/>
        </w:rPr>
        <w:t xml:space="preserve"> </w:t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>
        <w:rPr>
          <w:rFonts w:ascii="Arial Narrow" w:hAnsi="Arial Narrow" w:cs="Arial"/>
          <w:sz w:val="22"/>
          <w:szCs w:val="22"/>
        </w:rPr>
        <w:tab/>
      </w:r>
      <w:r w:rsidR="007B6B55" w:rsidRPr="007B6B55">
        <w:rPr>
          <w:rFonts w:ascii="Arial Narrow" w:hAnsi="Arial Narrow" w:cs="Arial"/>
          <w:sz w:val="22"/>
          <w:szCs w:val="22"/>
        </w:rPr>
        <w:t>Bydgoszcz dnia: 2026-10-16</w:t>
      </w:r>
    </w:p>
    <w:p w14:paraId="6F13F796" w14:textId="79DFBC34" w:rsidR="00081D13" w:rsidRPr="007B6B55" w:rsidRDefault="00AB1472" w:rsidP="007B6B55">
      <w:pPr>
        <w:ind w:right="3969"/>
        <w:rPr>
          <w:rFonts w:ascii="Arial Narrow" w:hAnsi="Arial Narrow" w:cs="Arial"/>
          <w:sz w:val="22"/>
          <w:szCs w:val="22"/>
        </w:rPr>
      </w:pPr>
      <w:r w:rsidRPr="007B6B55">
        <w:rPr>
          <w:rFonts w:ascii="Arial Narrow" w:hAnsi="Arial Narrow" w:cs="Arial"/>
          <w:sz w:val="22"/>
          <w:szCs w:val="22"/>
        </w:rPr>
        <w:t>Powstańców Warszawy</w:t>
      </w:r>
      <w:r w:rsidR="00081D13" w:rsidRPr="007B6B55">
        <w:rPr>
          <w:rFonts w:ascii="Arial Narrow" w:hAnsi="Arial Narrow" w:cs="Arial"/>
          <w:sz w:val="22"/>
          <w:szCs w:val="22"/>
        </w:rPr>
        <w:t xml:space="preserve"> </w:t>
      </w:r>
      <w:r w:rsidRPr="007B6B55">
        <w:rPr>
          <w:rFonts w:ascii="Arial Narrow" w:hAnsi="Arial Narrow" w:cs="Arial"/>
          <w:sz w:val="22"/>
          <w:szCs w:val="22"/>
        </w:rPr>
        <w:t>5</w:t>
      </w:r>
    </w:p>
    <w:p w14:paraId="6C0E2668" w14:textId="2F6D6DC8" w:rsidR="00081D13" w:rsidRPr="007B6B55" w:rsidRDefault="00AB1472" w:rsidP="007B6B55">
      <w:pPr>
        <w:ind w:right="3969"/>
        <w:rPr>
          <w:rFonts w:ascii="Arial Narrow" w:hAnsi="Arial Narrow" w:cs="Arial"/>
          <w:sz w:val="22"/>
          <w:szCs w:val="22"/>
        </w:rPr>
      </w:pPr>
      <w:r w:rsidRPr="007B6B55">
        <w:rPr>
          <w:rFonts w:ascii="Arial Narrow" w:hAnsi="Arial Narrow" w:cs="Arial"/>
          <w:sz w:val="22"/>
          <w:szCs w:val="22"/>
        </w:rPr>
        <w:t>85-681</w:t>
      </w:r>
      <w:r w:rsidR="00081D13" w:rsidRPr="007B6B55">
        <w:rPr>
          <w:rFonts w:ascii="Arial Narrow" w:hAnsi="Arial Narrow" w:cs="Arial"/>
          <w:sz w:val="22"/>
          <w:szCs w:val="22"/>
        </w:rPr>
        <w:t xml:space="preserve"> </w:t>
      </w:r>
      <w:r w:rsidRPr="007B6B55">
        <w:rPr>
          <w:rFonts w:ascii="Arial Narrow" w:hAnsi="Arial Narrow" w:cs="Arial"/>
          <w:sz w:val="22"/>
          <w:szCs w:val="22"/>
        </w:rPr>
        <w:t>Bydgoszcz</w:t>
      </w:r>
    </w:p>
    <w:p w14:paraId="7396B88C" w14:textId="77777777" w:rsidR="00081D13" w:rsidRPr="007B6B5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B6B55" w14:paraId="4020F16A" w14:textId="77777777" w:rsidTr="00C13EA9">
        <w:tc>
          <w:tcPr>
            <w:tcW w:w="10065" w:type="dxa"/>
            <w:shd w:val="clear" w:color="auto" w:fill="F2F2F2"/>
            <w:hideMark/>
          </w:tcPr>
          <w:p w14:paraId="4DA4A37E" w14:textId="0C4B9F31" w:rsidR="00081D13" w:rsidRPr="005A395A" w:rsidRDefault="00081D13" w:rsidP="005A395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A395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5A39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7B6B5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ADA44C7" w14:textId="77777777" w:rsidR="00081D13" w:rsidRPr="007B6B5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28D54E5" w14:textId="77777777" w:rsidR="00081D13" w:rsidRPr="007B6B5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B6B5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B6B5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B6B5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B6B55" w14:paraId="2B59ADED" w14:textId="77777777" w:rsidTr="00081D13">
        <w:tc>
          <w:tcPr>
            <w:tcW w:w="2269" w:type="dxa"/>
          </w:tcPr>
          <w:p w14:paraId="72FE9D6B" w14:textId="77777777" w:rsidR="00081D13" w:rsidRPr="007B6B5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CEA15F9" w14:textId="2DF01C4D" w:rsidR="00081D13" w:rsidRPr="007B6B55" w:rsidRDefault="00AB147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</w:p>
        </w:tc>
      </w:tr>
      <w:tr w:rsidR="00AB1472" w:rsidRPr="007B6B55" w14:paraId="2AA313B9" w14:textId="77777777" w:rsidTr="00CF1BE5">
        <w:tc>
          <w:tcPr>
            <w:tcW w:w="2269" w:type="dxa"/>
          </w:tcPr>
          <w:p w14:paraId="3A86BE06" w14:textId="77777777" w:rsidR="00AB1472" w:rsidRPr="007B6B55" w:rsidRDefault="00AB1472" w:rsidP="00CF1B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E34CCD6" w14:textId="06288427" w:rsidR="00AB1472" w:rsidRPr="007B6B55" w:rsidRDefault="00AB1472" w:rsidP="00CF1B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bCs/>
                <w:sz w:val="22"/>
                <w:szCs w:val="22"/>
              </w:rPr>
              <w:t>102/2026</w:t>
            </w:r>
          </w:p>
        </w:tc>
      </w:tr>
    </w:tbl>
    <w:p w14:paraId="2EA5131A" w14:textId="77777777" w:rsidR="00081D13" w:rsidRPr="007B6B5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DDA870B" w14:textId="50618EFA" w:rsidR="00081D13" w:rsidRPr="007B6B5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B6B55">
        <w:rPr>
          <w:rFonts w:ascii="Arial Narrow" w:hAnsi="Arial Narrow" w:cs="Arial"/>
          <w:sz w:val="22"/>
          <w:szCs w:val="22"/>
        </w:rPr>
        <w:t xml:space="preserve">Zamawiający, </w:t>
      </w:r>
      <w:r w:rsidR="00AB1472" w:rsidRPr="007B6B55">
        <w:rPr>
          <w:rFonts w:ascii="Arial Narrow" w:hAnsi="Arial Narrow" w:cs="Arial"/>
          <w:b/>
          <w:sz w:val="22"/>
          <w:szCs w:val="22"/>
        </w:rPr>
        <w:t>10.WSzKzP SPZOZ</w:t>
      </w:r>
      <w:r w:rsidRPr="007B6B5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B6B55">
        <w:rPr>
          <w:rFonts w:ascii="Arial Narrow" w:hAnsi="Arial Narrow" w:cs="Arial"/>
          <w:sz w:val="22"/>
          <w:szCs w:val="22"/>
        </w:rPr>
        <w:t xml:space="preserve">ust. 1 pkt. 1 i </w:t>
      </w:r>
      <w:r w:rsidRPr="007B6B5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B6B55">
        <w:rPr>
          <w:rFonts w:ascii="Arial Narrow" w:hAnsi="Arial Narrow" w:cs="Arial"/>
          <w:sz w:val="22"/>
          <w:szCs w:val="22"/>
        </w:rPr>
        <w:t>2</w:t>
      </w:r>
      <w:r w:rsidRPr="007B6B55">
        <w:rPr>
          <w:rFonts w:ascii="Arial Narrow" w:hAnsi="Arial Narrow" w:cs="Arial"/>
          <w:sz w:val="22"/>
          <w:szCs w:val="22"/>
        </w:rPr>
        <w:t xml:space="preserve"> </w:t>
      </w:r>
      <w:r w:rsidR="00081D13" w:rsidRPr="007B6B5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B1472" w:rsidRPr="007B6B55">
        <w:rPr>
          <w:rFonts w:ascii="Arial Narrow" w:hAnsi="Arial Narrow" w:cs="Arial"/>
          <w:sz w:val="22"/>
          <w:szCs w:val="22"/>
        </w:rPr>
        <w:t>(t.j. Dz. U. z 2026 r. poz. 793)</w:t>
      </w:r>
      <w:r w:rsidR="00081D13" w:rsidRPr="007B6B5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B6B55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B1472" w:rsidRPr="007B6B55" w14:paraId="416EE3F5" w14:textId="77777777" w:rsidTr="00CF1BE5">
        <w:trPr>
          <w:cantSplit/>
        </w:trPr>
        <w:tc>
          <w:tcPr>
            <w:tcW w:w="10080" w:type="dxa"/>
          </w:tcPr>
          <w:p w14:paraId="5388111F" w14:textId="6C4BC36F" w:rsidR="00AB1472" w:rsidRPr="007B6B55" w:rsidRDefault="008037D1" w:rsidP="008037D1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37D1">
              <w:rPr>
                <w:rFonts w:ascii="Arial Narrow" w:hAnsi="Arial Narrow" w:cs="Arial"/>
                <w:b/>
                <w:sz w:val="22"/>
                <w:szCs w:val="22"/>
              </w:rPr>
              <w:t>FOGTECH Szymon Romaniec</w:t>
            </w:r>
          </w:p>
          <w:p w14:paraId="62CEF876" w14:textId="77777777" w:rsidR="008037D1" w:rsidRDefault="008037D1" w:rsidP="008037D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037D1">
              <w:rPr>
                <w:rFonts w:ascii="Arial Narrow" w:hAnsi="Arial Narrow" w:cs="Arial"/>
                <w:bCs/>
                <w:sz w:val="22"/>
                <w:szCs w:val="22"/>
              </w:rPr>
              <w:t>Stanisława Ormińskiego 44</w:t>
            </w:r>
          </w:p>
          <w:p w14:paraId="4368CA74" w14:textId="2966AB86" w:rsidR="00AB1472" w:rsidRPr="007B6B55" w:rsidRDefault="00AB1472" w:rsidP="008037D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bCs/>
                <w:sz w:val="22"/>
                <w:szCs w:val="22"/>
              </w:rPr>
              <w:t>84-230 Rumia</w:t>
            </w:r>
          </w:p>
          <w:p w14:paraId="262B95F7" w14:textId="569BC137" w:rsidR="00AB1472" w:rsidRPr="007B6B55" w:rsidRDefault="00AB1472" w:rsidP="00CF1BE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B6B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B6B55">
              <w:rPr>
                <w:rFonts w:ascii="Arial Narrow" w:hAnsi="Arial Narrow" w:cs="Arial"/>
                <w:b/>
                <w:sz w:val="22"/>
                <w:szCs w:val="22"/>
              </w:rPr>
              <w:t>378 151.20 zł brutto</w:t>
            </w:r>
            <w:r w:rsidRPr="007B6B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24E5B1" w14:textId="77777777" w:rsidR="00AB1472" w:rsidRPr="007B6B55" w:rsidRDefault="00AB1472" w:rsidP="00CF1BE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F8CA3A6" w14:textId="14655BA8" w:rsidR="00AB1472" w:rsidRPr="007B6B55" w:rsidRDefault="00AB1472" w:rsidP="00CF1BE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6B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56C1D1E" w14:textId="77777777" w:rsidR="00081D13" w:rsidRPr="007B6B5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B6B5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B6B5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993"/>
        <w:gridCol w:w="1275"/>
        <w:gridCol w:w="1418"/>
        <w:gridCol w:w="1559"/>
        <w:gridCol w:w="1418"/>
      </w:tblGrid>
      <w:tr w:rsidR="007B6B55" w:rsidRPr="007B6B55" w14:paraId="4DE292A1" w14:textId="77777777" w:rsidTr="002728F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FA60B06" w14:textId="77777777" w:rsidR="007B6B55" w:rsidRPr="007C0AE3" w:rsidRDefault="007B6B5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7C0AE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01BA39" w14:textId="77777777" w:rsidR="007B6B55" w:rsidRPr="007C0AE3" w:rsidRDefault="007B6B5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C0AE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4D51FCC4" w14:textId="0757431B" w:rsidR="007B6B55" w:rsidRPr="007C0AE3" w:rsidRDefault="007B6B5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D5ABFCC" w14:textId="1B47EBC3" w:rsidR="007B6B55" w:rsidRPr="007C0AE3" w:rsidRDefault="007B6B5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Czas reakcji na awarię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D7CD1B8" w14:textId="0B693311" w:rsidR="007B6B55" w:rsidRPr="007C0AE3" w:rsidRDefault="007B6B5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Czas reakcji serwisu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8866D2A" w14:textId="61077DCD" w:rsidR="007B6B55" w:rsidRPr="007C0AE3" w:rsidRDefault="007B6B5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Koszt zakupu materiałów Kz (M)...%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B9E95B8" w14:textId="77777777" w:rsidR="007B6B55" w:rsidRPr="007C0AE3" w:rsidRDefault="007B6B5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C0AE3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7B6B55" w:rsidRPr="007B6B55" w14:paraId="2A4C1BE8" w14:textId="77777777" w:rsidTr="002728F8">
        <w:tc>
          <w:tcPr>
            <w:tcW w:w="851" w:type="dxa"/>
            <w:vAlign w:val="center"/>
          </w:tcPr>
          <w:p w14:paraId="025A9A0B" w14:textId="1537AA52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>1</w:t>
            </w:r>
          </w:p>
        </w:tc>
        <w:tc>
          <w:tcPr>
            <w:tcW w:w="2551" w:type="dxa"/>
            <w:vAlign w:val="center"/>
          </w:tcPr>
          <w:p w14:paraId="4C058417" w14:textId="77777777" w:rsidR="007C0AE3" w:rsidRPr="007C0AE3" w:rsidRDefault="007C0AE3" w:rsidP="007C0AE3">
            <w:pPr>
              <w:pStyle w:val="Zwykytekst"/>
              <w:spacing w:line="276" w:lineRule="auto"/>
              <w:rPr>
                <w:rFonts w:ascii="Arial Narrow" w:hAnsi="Arial Narrow" w:cs="Arial"/>
                <w:b/>
              </w:rPr>
            </w:pPr>
            <w:r w:rsidRPr="007C0AE3">
              <w:rPr>
                <w:rFonts w:ascii="Arial Narrow" w:hAnsi="Arial Narrow" w:cs="Arial"/>
                <w:b/>
              </w:rPr>
              <w:t>FOGTECH Szymon Romaniec</w:t>
            </w:r>
          </w:p>
          <w:p w14:paraId="0AA93F60" w14:textId="77777777" w:rsidR="007C0AE3" w:rsidRPr="007C0AE3" w:rsidRDefault="007C0AE3" w:rsidP="007C0AE3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Stanisława Ormińskiego 44</w:t>
            </w:r>
          </w:p>
          <w:p w14:paraId="220A991F" w14:textId="19F0F143" w:rsidR="007B6B55" w:rsidRPr="007B6B55" w:rsidRDefault="007C0AE3" w:rsidP="007C0AE3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C0AE3">
              <w:rPr>
                <w:rFonts w:ascii="Arial Narrow" w:hAnsi="Arial Narrow" w:cs="Arial"/>
                <w:bCs/>
              </w:rPr>
              <w:t>84-230 Rumia</w:t>
            </w:r>
          </w:p>
        </w:tc>
        <w:tc>
          <w:tcPr>
            <w:tcW w:w="993" w:type="dxa"/>
            <w:vAlign w:val="center"/>
          </w:tcPr>
          <w:p w14:paraId="0BA0F3A9" w14:textId="532EEE85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8B0531E" w14:textId="5D3CDF0D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5F716CA1" w14:textId="2C96C6AE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1D614850" w14:textId="4758BF4B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3AF37E96" w14:textId="472577A4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7B6B55" w:rsidRPr="007B6B55" w14:paraId="7D1F8D2B" w14:textId="77777777" w:rsidTr="002728F8">
        <w:tc>
          <w:tcPr>
            <w:tcW w:w="851" w:type="dxa"/>
            <w:vAlign w:val="center"/>
          </w:tcPr>
          <w:p w14:paraId="036BAD97" w14:textId="1048ADBF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>2</w:t>
            </w:r>
          </w:p>
        </w:tc>
        <w:tc>
          <w:tcPr>
            <w:tcW w:w="2551" w:type="dxa"/>
            <w:vAlign w:val="center"/>
          </w:tcPr>
          <w:p w14:paraId="54EF399E" w14:textId="20E31AEA" w:rsidR="007B6B55" w:rsidRPr="007B6B55" w:rsidRDefault="007B6B55" w:rsidP="00CF1BE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7B6B55">
              <w:rPr>
                <w:rFonts w:ascii="Arial Narrow" w:hAnsi="Arial Narrow" w:cs="Arial"/>
                <w:b/>
              </w:rPr>
              <w:t>Zakład Elektroniczny SMART</w:t>
            </w:r>
          </w:p>
          <w:p w14:paraId="78825257" w14:textId="57EFF895" w:rsidR="007B6B55" w:rsidRPr="007B6B55" w:rsidRDefault="007B6B55" w:rsidP="00CF1BE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B6B55">
              <w:rPr>
                <w:rFonts w:ascii="Arial Narrow" w:hAnsi="Arial Narrow" w:cs="Arial"/>
                <w:bCs/>
              </w:rPr>
              <w:t xml:space="preserve">Modrakowa 4 </w:t>
            </w:r>
          </w:p>
          <w:p w14:paraId="3A9DBBAE" w14:textId="3A82509E" w:rsidR="007B6B55" w:rsidRPr="007B6B55" w:rsidRDefault="007B6B55" w:rsidP="00CF1BE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7B6B55">
              <w:rPr>
                <w:rFonts w:ascii="Arial Narrow" w:hAnsi="Arial Narrow" w:cs="Arial"/>
                <w:bCs/>
              </w:rPr>
              <w:t>86-022 Sienno</w:t>
            </w:r>
          </w:p>
        </w:tc>
        <w:tc>
          <w:tcPr>
            <w:tcW w:w="993" w:type="dxa"/>
            <w:vAlign w:val="center"/>
          </w:tcPr>
          <w:p w14:paraId="5035E797" w14:textId="356497C3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40,45</w:t>
            </w:r>
          </w:p>
        </w:tc>
        <w:tc>
          <w:tcPr>
            <w:tcW w:w="1275" w:type="dxa"/>
            <w:vAlign w:val="center"/>
          </w:tcPr>
          <w:p w14:paraId="3F025C7B" w14:textId="0CAB8AC3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13,33</w:t>
            </w:r>
          </w:p>
        </w:tc>
        <w:tc>
          <w:tcPr>
            <w:tcW w:w="1418" w:type="dxa"/>
            <w:vAlign w:val="center"/>
          </w:tcPr>
          <w:p w14:paraId="58A29F3E" w14:textId="4173F982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7,50</w:t>
            </w:r>
          </w:p>
        </w:tc>
        <w:tc>
          <w:tcPr>
            <w:tcW w:w="1559" w:type="dxa"/>
            <w:vAlign w:val="center"/>
          </w:tcPr>
          <w:p w14:paraId="71C3EF14" w14:textId="0E7D66C3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3,33</w:t>
            </w:r>
          </w:p>
        </w:tc>
        <w:tc>
          <w:tcPr>
            <w:tcW w:w="1418" w:type="dxa"/>
            <w:vAlign w:val="center"/>
          </w:tcPr>
          <w:p w14:paraId="182C78B6" w14:textId="11B05351" w:rsidR="007B6B55" w:rsidRPr="007B6B55" w:rsidRDefault="007B6B55" w:rsidP="00CF1B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B6B55">
              <w:rPr>
                <w:rFonts w:ascii="Arial Narrow" w:hAnsi="Arial Narrow" w:cs="Arial"/>
              </w:rPr>
              <w:t xml:space="preserve">  64,61</w:t>
            </w:r>
          </w:p>
        </w:tc>
      </w:tr>
    </w:tbl>
    <w:p w14:paraId="06F39744" w14:textId="77777777" w:rsidR="00F960D7" w:rsidRPr="007B6B5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9FECA91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B6B55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167E19BF" w14:textId="77777777" w:rsidR="002B64E0" w:rsidRDefault="002B64E0" w:rsidP="002B64E0">
      <w:pPr>
        <w:rPr>
          <w:rFonts w:ascii="Arial Narrow" w:hAnsi="Arial Narrow" w:cs="Arial"/>
          <w:i/>
          <w:sz w:val="22"/>
          <w:szCs w:val="22"/>
        </w:rPr>
      </w:pPr>
    </w:p>
    <w:p w14:paraId="0493F24C" w14:textId="560C7AA5" w:rsidR="002B64E0" w:rsidRDefault="002B64E0" w:rsidP="002B64E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6280AD9" w14:textId="31E48C6C" w:rsidR="002B64E0" w:rsidRDefault="002B64E0" w:rsidP="002B64E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F809E6C" w14:textId="515601BC" w:rsidR="002B64E0" w:rsidRDefault="002B64E0" w:rsidP="002B64E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611882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2E12A28A" w14:textId="47E28C89" w:rsidR="002B64E0" w:rsidRPr="002B64E0" w:rsidRDefault="002B64E0" w:rsidP="002B64E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2026-10-16</w:t>
      </w:r>
    </w:p>
    <w:sectPr w:rsidR="002B64E0" w:rsidRPr="002B64E0" w:rsidSect="005A39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568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30EE" w14:textId="77777777" w:rsidR="00A26A8A" w:rsidRDefault="00A26A8A">
      <w:r>
        <w:separator/>
      </w:r>
    </w:p>
  </w:endnote>
  <w:endnote w:type="continuationSeparator" w:id="0">
    <w:p w14:paraId="7D8C3CFC" w14:textId="77777777" w:rsidR="00A26A8A" w:rsidRDefault="00A26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27625" w14:textId="77777777" w:rsidR="00AB1472" w:rsidRDefault="00AB1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EA15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F407A3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E89A" w14:textId="77777777" w:rsidR="00AB1472" w:rsidRDefault="00AB1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202F5" w14:textId="77777777" w:rsidR="00A26A8A" w:rsidRDefault="00A26A8A">
      <w:r>
        <w:separator/>
      </w:r>
    </w:p>
  </w:footnote>
  <w:footnote w:type="continuationSeparator" w:id="0">
    <w:p w14:paraId="2B243B87" w14:textId="77777777" w:rsidR="00A26A8A" w:rsidRDefault="00A26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342F0" w14:textId="77777777" w:rsidR="00AB1472" w:rsidRDefault="00AB1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2D752" w14:textId="77777777" w:rsidR="00AB1472" w:rsidRDefault="00AB1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CA212" w14:textId="77777777" w:rsidR="00AB1472" w:rsidRDefault="00AB1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10C"/>
    <w:rsid w:val="00005838"/>
    <w:rsid w:val="00022322"/>
    <w:rsid w:val="00042497"/>
    <w:rsid w:val="00081D13"/>
    <w:rsid w:val="000C1E6F"/>
    <w:rsid w:val="000E4E56"/>
    <w:rsid w:val="001A1468"/>
    <w:rsid w:val="001B7815"/>
    <w:rsid w:val="002728F8"/>
    <w:rsid w:val="002B1E4F"/>
    <w:rsid w:val="002B64E0"/>
    <w:rsid w:val="002B6761"/>
    <w:rsid w:val="00343F3D"/>
    <w:rsid w:val="003445A0"/>
    <w:rsid w:val="003A0AFC"/>
    <w:rsid w:val="003D611C"/>
    <w:rsid w:val="0041610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95A"/>
    <w:rsid w:val="005E5BFF"/>
    <w:rsid w:val="00607F9B"/>
    <w:rsid w:val="00644DCB"/>
    <w:rsid w:val="00657C1E"/>
    <w:rsid w:val="006E3089"/>
    <w:rsid w:val="00712C39"/>
    <w:rsid w:val="0075025B"/>
    <w:rsid w:val="00756CDA"/>
    <w:rsid w:val="007B6B55"/>
    <w:rsid w:val="007C0AE3"/>
    <w:rsid w:val="007E2ACC"/>
    <w:rsid w:val="007E68C5"/>
    <w:rsid w:val="008037D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6A8A"/>
    <w:rsid w:val="00AA02AC"/>
    <w:rsid w:val="00AB1472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1DFE"/>
    <w:rsid w:val="00E62859"/>
    <w:rsid w:val="00E85D70"/>
    <w:rsid w:val="00EB7F1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A95B7"/>
  <w15:chartTrackingRefBased/>
  <w15:docId w15:val="{CE6CCEE1-37A6-43BA-902B-CB6E89C60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B64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4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9</cp:revision>
  <cp:lastPrinted>1899-12-31T23:00:00Z</cp:lastPrinted>
  <dcterms:created xsi:type="dcterms:W3CDTF">2026-10-16T10:54:00Z</dcterms:created>
  <dcterms:modified xsi:type="dcterms:W3CDTF">2026-10-16T11:05:00Z</dcterms:modified>
</cp:coreProperties>
</file>