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48CA9" w14:textId="1CE708AF" w:rsidR="00906D1A" w:rsidRPr="006F76B8" w:rsidRDefault="00D42627" w:rsidP="006F76B8">
      <w:pPr>
        <w:spacing w:after="600" w:line="276" w:lineRule="auto"/>
        <w:jc w:val="right"/>
      </w:pPr>
      <w:bookmarkStart w:id="0" w:name="_Hlk53520193"/>
      <w:r w:rsidRPr="006F76B8">
        <w:t>Rawicz</w:t>
      </w:r>
      <w:r w:rsidR="006F76B8">
        <w:t>,</w:t>
      </w:r>
      <w:r w:rsidR="00906D1A" w:rsidRPr="006F76B8">
        <w:t xml:space="preserve"> dnia</w:t>
      </w:r>
      <w:r w:rsidR="006F76B8">
        <w:t xml:space="preserve"> 16.10.2026 r.</w:t>
      </w:r>
    </w:p>
    <w:p w14:paraId="02D4E127" w14:textId="23476179" w:rsidR="00906D1A" w:rsidRPr="006F76B8" w:rsidRDefault="00D42627" w:rsidP="006F76B8">
      <w:pPr>
        <w:spacing w:line="276" w:lineRule="auto"/>
        <w:ind w:right="4410"/>
        <w:rPr>
          <w:b/>
          <w:bCs/>
        </w:rPr>
      </w:pPr>
      <w:r w:rsidRPr="006F76B8">
        <w:rPr>
          <w:b/>
          <w:bCs/>
        </w:rPr>
        <w:t>Powiatowe Centrum Usług Wspólnych w Rawiczu</w:t>
      </w:r>
    </w:p>
    <w:p w14:paraId="3BCE39A9" w14:textId="7E083A44" w:rsidR="00906D1A" w:rsidRPr="006F76B8" w:rsidRDefault="00D42627" w:rsidP="006F76B8">
      <w:pPr>
        <w:spacing w:line="276" w:lineRule="auto"/>
        <w:ind w:right="4410"/>
      </w:pPr>
      <w:r w:rsidRPr="006F76B8">
        <w:t>ul. Mikołaja Kopernika</w:t>
      </w:r>
      <w:r w:rsidR="00906D1A" w:rsidRPr="006F76B8">
        <w:t xml:space="preserve"> </w:t>
      </w:r>
      <w:r w:rsidRPr="006F76B8">
        <w:t>4</w:t>
      </w:r>
    </w:p>
    <w:p w14:paraId="7186CD7A" w14:textId="3E65E7D2" w:rsidR="00906D1A" w:rsidRDefault="00D42627" w:rsidP="006F76B8">
      <w:pPr>
        <w:tabs>
          <w:tab w:val="left" w:pos="5670"/>
        </w:tabs>
        <w:spacing w:line="276" w:lineRule="auto"/>
        <w:ind w:right="4410"/>
      </w:pPr>
      <w:r w:rsidRPr="006F76B8">
        <w:t>63-900</w:t>
      </w:r>
      <w:r w:rsidR="00906D1A" w:rsidRPr="006F76B8">
        <w:t xml:space="preserve"> </w:t>
      </w:r>
      <w:r w:rsidRPr="006F76B8">
        <w:t>Rawicz</w:t>
      </w:r>
    </w:p>
    <w:p w14:paraId="75058325" w14:textId="77777777" w:rsidR="006F76B8" w:rsidRDefault="006F76B8" w:rsidP="006F76B8">
      <w:pPr>
        <w:tabs>
          <w:tab w:val="left" w:pos="5670"/>
        </w:tabs>
        <w:spacing w:line="276" w:lineRule="auto"/>
        <w:ind w:right="4410"/>
      </w:pPr>
    </w:p>
    <w:p w14:paraId="62744AB8" w14:textId="6EDAB5BD" w:rsidR="00906D1A" w:rsidRPr="006F76B8" w:rsidRDefault="006F76B8" w:rsidP="00DC4D88">
      <w:pPr>
        <w:tabs>
          <w:tab w:val="right" w:pos="9072"/>
        </w:tabs>
        <w:spacing w:after="240" w:line="276" w:lineRule="auto"/>
        <w:ind w:left="142"/>
        <w:rPr>
          <w:b/>
        </w:rPr>
      </w:pPr>
      <w:r>
        <w:t xml:space="preserve">Znak sprawy: </w:t>
      </w:r>
      <w:r w:rsidRPr="006F76B8">
        <w:rPr>
          <w:b/>
        </w:rPr>
        <w:t>PCUW.261.40.2026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6F76B8" w14:paraId="65BD940B" w14:textId="77777777" w:rsidTr="00EF318B">
        <w:tc>
          <w:tcPr>
            <w:tcW w:w="10065" w:type="dxa"/>
            <w:shd w:val="clear" w:color="auto" w:fill="F2F2F2"/>
            <w:hideMark/>
          </w:tcPr>
          <w:p w14:paraId="226357C0" w14:textId="77777777" w:rsidR="00906D1A" w:rsidRPr="006F76B8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6F76B8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82A3199" w14:textId="77777777" w:rsidR="00906D1A" w:rsidRPr="006F76B8" w:rsidRDefault="00906D1A" w:rsidP="00EF318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F76B8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4E5658E" w14:textId="77777777" w:rsidR="00906D1A" w:rsidRPr="006F76B8" w:rsidRDefault="00906D1A" w:rsidP="00906D1A">
      <w:pPr>
        <w:keepNext/>
        <w:spacing w:after="240"/>
        <w:outlineLvl w:val="0"/>
        <w:rPr>
          <w:b/>
        </w:rPr>
      </w:pPr>
    </w:p>
    <w:p w14:paraId="5F75C037" w14:textId="666F7BFC" w:rsidR="00906D1A" w:rsidRPr="006F76B8" w:rsidRDefault="00906D1A" w:rsidP="006F76B8">
      <w:pPr>
        <w:spacing w:after="120" w:line="276" w:lineRule="auto"/>
        <w:ind w:left="993" w:hanging="993"/>
        <w:jc w:val="both"/>
        <w:rPr>
          <w:rFonts w:eastAsia="Calibri"/>
          <w:lang w:eastAsia="en-US"/>
        </w:rPr>
      </w:pPr>
      <w:r w:rsidRPr="006F76B8">
        <w:rPr>
          <w:rFonts w:eastAsia="Calibri"/>
          <w:lang w:eastAsia="en-US"/>
        </w:rPr>
        <w:t>Dotyczy</w:t>
      </w:r>
      <w:r w:rsidR="006F76B8">
        <w:rPr>
          <w:rFonts w:eastAsia="Calibri"/>
          <w:lang w:eastAsia="en-US"/>
        </w:rPr>
        <w:t>:</w:t>
      </w:r>
      <w:r w:rsidRPr="006F76B8">
        <w:rPr>
          <w:rFonts w:eastAsia="Calibri"/>
          <w:lang w:eastAsia="en-US"/>
        </w:rPr>
        <w:t xml:space="preserve"> </w:t>
      </w:r>
      <w:r w:rsidR="006F76B8" w:rsidRPr="006F76B8">
        <w:t>postępowania o udzielenie zamówienia publicznego</w:t>
      </w:r>
      <w:r w:rsidR="006F76B8" w:rsidRPr="006F76B8">
        <w:rPr>
          <w:bCs/>
        </w:rPr>
        <w:t xml:space="preserve"> w trybie podstawowym bez negocjacji </w:t>
      </w:r>
      <w:r w:rsidR="006F76B8" w:rsidRPr="006F76B8">
        <w:rPr>
          <w:bCs/>
        </w:rPr>
        <w:br/>
        <w:t xml:space="preserve">– art. 275 pkt 1 ustawy </w:t>
      </w:r>
      <w:proofErr w:type="spellStart"/>
      <w:r w:rsidR="006F76B8" w:rsidRPr="006F76B8">
        <w:rPr>
          <w:bCs/>
        </w:rPr>
        <w:t>Pzp</w:t>
      </w:r>
      <w:proofErr w:type="spellEnd"/>
      <w:r w:rsidR="006F76B8" w:rsidRPr="006F76B8">
        <w:rPr>
          <w:bCs/>
        </w:rPr>
        <w:t xml:space="preserve"> na zadanie </w:t>
      </w:r>
      <w:proofErr w:type="spellStart"/>
      <w:proofErr w:type="gramStart"/>
      <w:r w:rsidR="006F76B8" w:rsidRPr="006F76B8">
        <w:rPr>
          <w:bCs/>
        </w:rPr>
        <w:t>pn</w:t>
      </w:r>
      <w:proofErr w:type="spellEnd"/>
      <w:r w:rsidR="006F76B8" w:rsidRPr="006F76B8">
        <w:rPr>
          <w:bCs/>
        </w:rPr>
        <w:t>.:</w:t>
      </w:r>
      <w:r w:rsidR="006F76B8" w:rsidRPr="006F76B8">
        <w:rPr>
          <w:b/>
        </w:rPr>
        <w:t>,,</w:t>
      </w:r>
      <w:proofErr w:type="gramEnd"/>
      <w:r w:rsidR="006F76B8" w:rsidRPr="006F76B8">
        <w:rPr>
          <w:b/>
        </w:rPr>
        <w:t xml:space="preserve">Roboty elektryczne w zakresie dostosowania teleinformatycznego </w:t>
      </w:r>
      <w:proofErr w:type="spellStart"/>
      <w:r w:rsidR="006F76B8" w:rsidRPr="006F76B8">
        <w:rPr>
          <w:b/>
        </w:rPr>
        <w:t>sal</w:t>
      </w:r>
      <w:proofErr w:type="spellEnd"/>
      <w:r w:rsidR="006F76B8" w:rsidRPr="006F76B8">
        <w:rPr>
          <w:b/>
        </w:rPr>
        <w:t xml:space="preserve"> lekcyjnych w ramach zadania "Kompleksowa modernizacja energetyczna budynków Zespołu Szkół Zawodowych w Rawiczu i Powiatowego Centrum Usług Wspólnych w Rawiczu".</w:t>
      </w:r>
    </w:p>
    <w:p w14:paraId="7628EF08" w14:textId="77777777" w:rsidR="00906D1A" w:rsidRPr="006F76B8" w:rsidRDefault="00906D1A" w:rsidP="006F76B8">
      <w:pPr>
        <w:tabs>
          <w:tab w:val="left" w:pos="708"/>
          <w:tab w:val="center" w:pos="4536"/>
          <w:tab w:val="right" w:pos="9072"/>
        </w:tabs>
        <w:spacing w:line="276" w:lineRule="auto"/>
      </w:pPr>
    </w:p>
    <w:p w14:paraId="1B66F21B" w14:textId="005F216C" w:rsidR="00906D1A" w:rsidRPr="006F76B8" w:rsidRDefault="00906D1A" w:rsidP="006F76B8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spacing w:after="120" w:line="276" w:lineRule="auto"/>
        <w:ind w:left="426" w:hanging="426"/>
        <w:jc w:val="both"/>
        <w:rPr>
          <w:bCs/>
        </w:rPr>
      </w:pPr>
      <w:r w:rsidRPr="006F76B8">
        <w:t xml:space="preserve">Zamawiający, </w:t>
      </w:r>
      <w:r w:rsidR="00D42627" w:rsidRPr="006F76B8">
        <w:rPr>
          <w:b/>
        </w:rPr>
        <w:t>Powiatowe Centrum Usług Wspólnych w Rawiczu</w:t>
      </w:r>
      <w:r w:rsidRPr="006F76B8">
        <w:t xml:space="preserve">, działając na podstawie art. 253 ust. 1 ustawy z dnia 11 września 2019r. Prawo zamówień publicznych </w:t>
      </w:r>
      <w:r w:rsidR="00D42627" w:rsidRPr="006F76B8">
        <w:t>(</w:t>
      </w:r>
      <w:proofErr w:type="spellStart"/>
      <w:r w:rsidR="00D42627" w:rsidRPr="006F76B8">
        <w:t>t.j</w:t>
      </w:r>
      <w:proofErr w:type="spellEnd"/>
      <w:r w:rsidR="00D42627" w:rsidRPr="006F76B8">
        <w:t>. Dz. U. z 2026 r. poz. 793</w:t>
      </w:r>
      <w:r w:rsidR="006F76B8">
        <w:t xml:space="preserve"> ze zm.</w:t>
      </w:r>
      <w:r w:rsidR="00D42627" w:rsidRPr="006F76B8">
        <w:t>)</w:t>
      </w:r>
      <w:r w:rsidRPr="006F76B8">
        <w:t xml:space="preserve">, zwanej dalej „ustawą Pzp”, informuje, że w toczącym się postępowaniu o udzielenie zamówienia publicznego, jako najkorzystniejsza wybrana została oferta złożona przez </w:t>
      </w:r>
      <w:r w:rsidR="006F76B8">
        <w:t>W</w:t>
      </w:r>
      <w:r w:rsidRPr="006F76B8">
        <w:t>ykonawcę</w:t>
      </w:r>
      <w:r w:rsidRPr="006F76B8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42627" w:rsidRPr="006F76B8" w14:paraId="015CFF74" w14:textId="77777777" w:rsidTr="00CF1F3E">
        <w:trPr>
          <w:cantSplit/>
        </w:trPr>
        <w:tc>
          <w:tcPr>
            <w:tcW w:w="10080" w:type="dxa"/>
          </w:tcPr>
          <w:p w14:paraId="18AE856B" w14:textId="68B388D8" w:rsidR="00D42627" w:rsidRPr="006F76B8" w:rsidRDefault="00D42627" w:rsidP="006F76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80" w:line="360" w:lineRule="auto"/>
              <w:ind w:left="67" w:right="224"/>
              <w:jc w:val="center"/>
              <w:rPr>
                <w:b/>
              </w:rPr>
            </w:pPr>
            <w:r w:rsidRPr="006F76B8">
              <w:rPr>
                <w:b/>
              </w:rPr>
              <w:t>"RAWBUD" - Rawicz sp. z o.o.</w:t>
            </w:r>
          </w:p>
          <w:p w14:paraId="7A410F11" w14:textId="08C973AB" w:rsidR="00D42627" w:rsidRPr="006F76B8" w:rsidRDefault="006F76B8" w:rsidP="006F76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left="67" w:right="224"/>
              <w:jc w:val="center"/>
              <w:rPr>
                <w:b/>
              </w:rPr>
            </w:pPr>
            <w:r>
              <w:rPr>
                <w:bCs/>
              </w:rPr>
              <w:t xml:space="preserve">ul. </w:t>
            </w:r>
            <w:r w:rsidR="00D42627" w:rsidRPr="006F76B8">
              <w:rPr>
                <w:bCs/>
              </w:rPr>
              <w:t>Śląska 88</w:t>
            </w:r>
            <w:r>
              <w:rPr>
                <w:bCs/>
              </w:rPr>
              <w:t>, Masłowo</w:t>
            </w:r>
          </w:p>
          <w:p w14:paraId="2CEBFE08" w14:textId="2863E355" w:rsidR="00D42627" w:rsidRPr="006F76B8" w:rsidRDefault="00D42627" w:rsidP="006F76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67" w:right="224"/>
              <w:jc w:val="center"/>
              <w:rPr>
                <w:bCs/>
              </w:rPr>
            </w:pPr>
            <w:r w:rsidRPr="006F76B8">
              <w:rPr>
                <w:bCs/>
              </w:rPr>
              <w:t xml:space="preserve">63-900 </w:t>
            </w:r>
            <w:r w:rsidR="006F76B8">
              <w:rPr>
                <w:bCs/>
              </w:rPr>
              <w:t>Rawicz</w:t>
            </w:r>
          </w:p>
          <w:p w14:paraId="747D404F" w14:textId="732209C1" w:rsidR="00D42627" w:rsidRDefault="00D42627" w:rsidP="006F76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40" w:line="276" w:lineRule="auto"/>
              <w:ind w:left="67" w:right="224"/>
              <w:rPr>
                <w:bCs/>
              </w:rPr>
            </w:pPr>
            <w:r w:rsidRPr="006F76B8">
              <w:t>za cenę</w:t>
            </w:r>
            <w:r w:rsidR="006F76B8">
              <w:t>:</w:t>
            </w:r>
            <w:r w:rsidRPr="006F76B8">
              <w:t xml:space="preserve"> </w:t>
            </w:r>
            <w:r w:rsidRPr="006F76B8">
              <w:rPr>
                <w:b/>
              </w:rPr>
              <w:t>102</w:t>
            </w:r>
            <w:r w:rsidR="006F76B8">
              <w:rPr>
                <w:b/>
              </w:rPr>
              <w:t> </w:t>
            </w:r>
            <w:r w:rsidRPr="006F76B8">
              <w:rPr>
                <w:b/>
              </w:rPr>
              <w:t>601</w:t>
            </w:r>
            <w:r w:rsidR="006F76B8">
              <w:rPr>
                <w:b/>
              </w:rPr>
              <w:t>,</w:t>
            </w:r>
            <w:r w:rsidRPr="006F76B8">
              <w:rPr>
                <w:b/>
              </w:rPr>
              <w:t>63 zł brutto</w:t>
            </w:r>
            <w:r w:rsidRPr="006F76B8">
              <w:rPr>
                <w:bCs/>
              </w:rPr>
              <w:t>.</w:t>
            </w:r>
          </w:p>
          <w:p w14:paraId="0DE64F9B" w14:textId="0F6C9D24" w:rsidR="006F76B8" w:rsidRPr="006F76B8" w:rsidRDefault="006F76B8" w:rsidP="006F76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40" w:line="276" w:lineRule="auto"/>
              <w:ind w:left="67" w:right="224"/>
              <w:rPr>
                <w:bCs/>
                <w:u w:val="single"/>
              </w:rPr>
            </w:pPr>
            <w:r w:rsidRPr="006F76B8">
              <w:rPr>
                <w:bCs/>
                <w:u w:val="single"/>
              </w:rPr>
              <w:t>Uzasadnienie wyboru:</w:t>
            </w:r>
          </w:p>
          <w:p w14:paraId="5228C6BC" w14:textId="791471D4" w:rsidR="00D42627" w:rsidRPr="006F76B8" w:rsidRDefault="006F76B8" w:rsidP="006F76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40" w:line="276" w:lineRule="auto"/>
              <w:ind w:left="67" w:right="224"/>
            </w:pPr>
            <w:r w:rsidRPr="006F76B8">
              <w:t>Oferta ww. Wykonawcy jest ofertą najkorzystniejszą, spełniającą warunki udziału w postępowaniu oraz niepodlegającą odrzuceniu.</w:t>
            </w:r>
          </w:p>
        </w:tc>
      </w:tr>
    </w:tbl>
    <w:p w14:paraId="2A717F0A" w14:textId="77777777" w:rsidR="00906D1A" w:rsidRPr="006F76B8" w:rsidRDefault="00906D1A" w:rsidP="006F76B8">
      <w:pPr>
        <w:numPr>
          <w:ilvl w:val="0"/>
          <w:numId w:val="1"/>
        </w:numPr>
        <w:spacing w:before="240" w:after="120"/>
        <w:ind w:left="426" w:hanging="426"/>
        <w:jc w:val="both"/>
        <w:rPr>
          <w:color w:val="000000"/>
        </w:rPr>
      </w:pPr>
      <w:r w:rsidRPr="006F76B8">
        <w:rPr>
          <w:color w:val="000000"/>
        </w:rPr>
        <w:t>Punktacja przyznana ofertom w każdym kryterium oceny ofert wraz z łączną punktacją:</w:t>
      </w:r>
    </w:p>
    <w:tbl>
      <w:tblPr>
        <w:tblW w:w="94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6"/>
        <w:gridCol w:w="3492"/>
        <w:gridCol w:w="1447"/>
        <w:gridCol w:w="1777"/>
        <w:gridCol w:w="1580"/>
      </w:tblGrid>
      <w:tr w:rsidR="006F76B8" w:rsidRPr="006F76B8" w14:paraId="37F0E818" w14:textId="77777777" w:rsidTr="006F76B8">
        <w:trPr>
          <w:trHeight w:val="498"/>
        </w:trPr>
        <w:tc>
          <w:tcPr>
            <w:tcW w:w="1186" w:type="dxa"/>
            <w:shd w:val="clear" w:color="auto" w:fill="F2F2F2"/>
            <w:vAlign w:val="center"/>
          </w:tcPr>
          <w:p w14:paraId="5F2364DE" w14:textId="77777777" w:rsidR="006F76B8" w:rsidRPr="006F76B8" w:rsidRDefault="006F76B8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_Hlk53517864"/>
            <w:r w:rsidRPr="006F7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3492" w:type="dxa"/>
            <w:shd w:val="clear" w:color="auto" w:fill="F2F2F2"/>
            <w:vAlign w:val="center"/>
          </w:tcPr>
          <w:p w14:paraId="6BE1885D" w14:textId="77777777" w:rsidR="006F76B8" w:rsidRPr="006F76B8" w:rsidRDefault="006F76B8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7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1447" w:type="dxa"/>
            <w:shd w:val="clear" w:color="auto" w:fill="F2F2F2"/>
            <w:vAlign w:val="center"/>
          </w:tcPr>
          <w:p w14:paraId="46395152" w14:textId="3D92D0B9" w:rsidR="006F76B8" w:rsidRPr="006F76B8" w:rsidRDefault="006F76B8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7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</w:t>
            </w:r>
          </w:p>
        </w:tc>
        <w:tc>
          <w:tcPr>
            <w:tcW w:w="1777" w:type="dxa"/>
            <w:shd w:val="clear" w:color="auto" w:fill="F2F2F2"/>
            <w:vAlign w:val="center"/>
          </w:tcPr>
          <w:p w14:paraId="1FF1823E" w14:textId="6BC965A4" w:rsidR="006F76B8" w:rsidRPr="006F76B8" w:rsidRDefault="006F76B8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7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Okres gwarancji na wykonane roboty budowlane</w:t>
            </w:r>
          </w:p>
        </w:tc>
        <w:tc>
          <w:tcPr>
            <w:tcW w:w="1580" w:type="dxa"/>
            <w:shd w:val="clear" w:color="auto" w:fill="F2F2F2"/>
            <w:vAlign w:val="center"/>
          </w:tcPr>
          <w:p w14:paraId="69BAA24A" w14:textId="77777777" w:rsidR="006F76B8" w:rsidRPr="006F76B8" w:rsidRDefault="006F76B8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7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Łączna liczba punktów</w:t>
            </w:r>
          </w:p>
        </w:tc>
      </w:tr>
      <w:bookmarkEnd w:id="1"/>
      <w:tr w:rsidR="006F76B8" w:rsidRPr="006F76B8" w14:paraId="4290A1DC" w14:textId="77777777" w:rsidTr="006F76B8">
        <w:trPr>
          <w:trHeight w:val="1216"/>
        </w:trPr>
        <w:tc>
          <w:tcPr>
            <w:tcW w:w="1186" w:type="dxa"/>
            <w:vAlign w:val="center"/>
          </w:tcPr>
          <w:p w14:paraId="5C729119" w14:textId="6F9F9343" w:rsidR="006F76B8" w:rsidRPr="006F76B8" w:rsidRDefault="006F76B8" w:rsidP="00CF1F3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76B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3492" w:type="dxa"/>
            <w:vAlign w:val="center"/>
          </w:tcPr>
          <w:p w14:paraId="32356205" w14:textId="7C4CB001" w:rsidR="006F76B8" w:rsidRPr="006F76B8" w:rsidRDefault="006F76B8" w:rsidP="006F76B8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6B8">
              <w:rPr>
                <w:rFonts w:ascii="Times New Roman" w:hAnsi="Times New Roman" w:cs="Times New Roman"/>
                <w:b/>
                <w:sz w:val="22"/>
                <w:szCs w:val="22"/>
              </w:rPr>
              <w:t>"RAWBUD" - Rawicz sp. z o.o.</w:t>
            </w:r>
          </w:p>
          <w:p w14:paraId="44FE2FE9" w14:textId="06A04CF4" w:rsidR="006F76B8" w:rsidRPr="006F76B8" w:rsidRDefault="006F76B8" w:rsidP="006F76B8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6F76B8">
              <w:rPr>
                <w:rFonts w:ascii="Times New Roman" w:hAnsi="Times New Roman" w:cs="Times New Roman"/>
                <w:bCs/>
                <w:sz w:val="22"/>
                <w:szCs w:val="22"/>
              </w:rPr>
              <w:t>Śląska 88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, Masłowo</w:t>
            </w:r>
          </w:p>
          <w:p w14:paraId="6680CC2B" w14:textId="18DC3E4C" w:rsidR="006F76B8" w:rsidRPr="006F76B8" w:rsidRDefault="006F76B8" w:rsidP="006F76B8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76B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63-900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Rawicz</w:t>
            </w:r>
          </w:p>
        </w:tc>
        <w:tc>
          <w:tcPr>
            <w:tcW w:w="1447" w:type="dxa"/>
            <w:vAlign w:val="center"/>
          </w:tcPr>
          <w:p w14:paraId="7625753E" w14:textId="18688A74" w:rsidR="006F76B8" w:rsidRPr="006F76B8" w:rsidRDefault="006F76B8" w:rsidP="00CF1F3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76B8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777" w:type="dxa"/>
            <w:vAlign w:val="center"/>
          </w:tcPr>
          <w:p w14:paraId="160FD3BF" w14:textId="3C9EDD9E" w:rsidR="006F76B8" w:rsidRPr="006F76B8" w:rsidRDefault="006F76B8" w:rsidP="00CF1F3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76B8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580" w:type="dxa"/>
            <w:vAlign w:val="center"/>
          </w:tcPr>
          <w:p w14:paraId="0E49DC2F" w14:textId="7CA9A764" w:rsidR="006F76B8" w:rsidRPr="006F76B8" w:rsidRDefault="006F76B8" w:rsidP="00CF1F3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76B8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6F76B8" w:rsidRPr="006F76B8" w14:paraId="414FF8F9" w14:textId="77777777" w:rsidTr="006F76B8">
        <w:trPr>
          <w:trHeight w:val="1451"/>
        </w:trPr>
        <w:tc>
          <w:tcPr>
            <w:tcW w:w="1186" w:type="dxa"/>
            <w:vAlign w:val="center"/>
          </w:tcPr>
          <w:p w14:paraId="1387A044" w14:textId="48BFABA9" w:rsidR="006F76B8" w:rsidRPr="006F76B8" w:rsidRDefault="006F76B8" w:rsidP="00CF1F3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76B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492" w:type="dxa"/>
            <w:vAlign w:val="center"/>
          </w:tcPr>
          <w:p w14:paraId="551C0AC6" w14:textId="56A503FE" w:rsidR="006F76B8" w:rsidRPr="006F76B8" w:rsidRDefault="006F76B8" w:rsidP="006F76B8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6B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BUDORIA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Sp. z o.o.</w:t>
            </w:r>
          </w:p>
          <w:p w14:paraId="1DBF838D" w14:textId="77777777" w:rsidR="006F76B8" w:rsidRDefault="006F76B8" w:rsidP="006F76B8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ul. Kazimierza Morawskiego 5/127,</w:t>
            </w:r>
          </w:p>
          <w:p w14:paraId="4470315F" w14:textId="111E6B97" w:rsidR="006F76B8" w:rsidRPr="006F76B8" w:rsidRDefault="006F76B8" w:rsidP="006F76B8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30-102 Kraków</w:t>
            </w:r>
          </w:p>
        </w:tc>
        <w:tc>
          <w:tcPr>
            <w:tcW w:w="1447" w:type="dxa"/>
            <w:vAlign w:val="center"/>
          </w:tcPr>
          <w:p w14:paraId="1F22D258" w14:textId="53172C77" w:rsidR="006F76B8" w:rsidRPr="006F76B8" w:rsidRDefault="006F76B8" w:rsidP="00CF1F3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76B8">
              <w:rPr>
                <w:rFonts w:ascii="Times New Roman" w:hAnsi="Times New Roman" w:cs="Times New Roman"/>
                <w:sz w:val="22"/>
                <w:szCs w:val="22"/>
              </w:rPr>
              <w:t xml:space="preserve">  23,52</w:t>
            </w:r>
          </w:p>
        </w:tc>
        <w:tc>
          <w:tcPr>
            <w:tcW w:w="1777" w:type="dxa"/>
            <w:vAlign w:val="center"/>
          </w:tcPr>
          <w:p w14:paraId="15EC42BA" w14:textId="2F7AE79C" w:rsidR="006F76B8" w:rsidRPr="006F76B8" w:rsidRDefault="006F76B8" w:rsidP="00CF1F3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76B8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580" w:type="dxa"/>
            <w:vAlign w:val="center"/>
          </w:tcPr>
          <w:p w14:paraId="7E1D338F" w14:textId="2B23D7C1" w:rsidR="006F76B8" w:rsidRPr="006F76B8" w:rsidRDefault="006F76B8" w:rsidP="00CF1F3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76B8">
              <w:rPr>
                <w:rFonts w:ascii="Times New Roman" w:hAnsi="Times New Roman" w:cs="Times New Roman"/>
                <w:sz w:val="22"/>
                <w:szCs w:val="22"/>
              </w:rPr>
              <w:t xml:space="preserve">  63,52</w:t>
            </w:r>
          </w:p>
        </w:tc>
      </w:tr>
    </w:tbl>
    <w:p w14:paraId="3C007437" w14:textId="77777777" w:rsidR="00906D1A" w:rsidRPr="006F76B8" w:rsidRDefault="00906D1A" w:rsidP="00906D1A">
      <w:pPr>
        <w:spacing w:before="120"/>
        <w:jc w:val="both"/>
        <w:rPr>
          <w:color w:val="000000"/>
        </w:rPr>
      </w:pPr>
    </w:p>
    <w:p w14:paraId="0C08109E" w14:textId="77777777" w:rsidR="0004099C" w:rsidRDefault="0004099C" w:rsidP="0004099C">
      <w:pPr>
        <w:spacing w:after="120"/>
        <w:jc w:val="both"/>
      </w:pPr>
    </w:p>
    <w:bookmarkEnd w:id="0"/>
    <w:p w14:paraId="1541650B" w14:textId="77777777" w:rsidR="0004099C" w:rsidRDefault="0004099C" w:rsidP="0004099C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08CE00E2" w14:textId="77777777" w:rsidR="0004099C" w:rsidRDefault="0004099C" w:rsidP="0004099C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6204A62E" w14:textId="77777777" w:rsidR="0004099C" w:rsidRDefault="0004099C" w:rsidP="0004099C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676828DF" w14:textId="77777777" w:rsidR="0004099C" w:rsidRDefault="0004099C" w:rsidP="0004099C">
      <w:pPr>
        <w:ind w:left="3540"/>
        <w:jc w:val="center"/>
        <w:rPr>
          <w:sz w:val="18"/>
          <w:szCs w:val="18"/>
        </w:rPr>
      </w:pPr>
    </w:p>
    <w:p w14:paraId="21F4DE03" w14:textId="77777777" w:rsidR="0004099C" w:rsidRDefault="0004099C" w:rsidP="0004099C">
      <w:pPr>
        <w:ind w:left="3540"/>
        <w:jc w:val="center"/>
      </w:pPr>
      <w:r>
        <w:rPr>
          <w:sz w:val="18"/>
          <w:szCs w:val="18"/>
        </w:rPr>
        <w:t>(-) Urszula Stefaniak</w:t>
      </w:r>
    </w:p>
    <w:p w14:paraId="528C0E3C" w14:textId="72006C23" w:rsidR="008642B3" w:rsidRPr="006F76B8" w:rsidRDefault="008642B3" w:rsidP="0004099C">
      <w:pPr>
        <w:spacing w:after="360" w:line="360" w:lineRule="auto"/>
        <w:ind w:left="3119" w:firstLine="425"/>
        <w:jc w:val="right"/>
        <w:rPr>
          <w:vertAlign w:val="superscript"/>
        </w:rPr>
      </w:pPr>
    </w:p>
    <w:sectPr w:rsidR="008642B3" w:rsidRPr="006F76B8" w:rsidSect="00906D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384FA" w14:textId="77777777" w:rsidR="007D3B4E" w:rsidRDefault="007D3B4E">
      <w:r>
        <w:separator/>
      </w:r>
    </w:p>
  </w:endnote>
  <w:endnote w:type="continuationSeparator" w:id="0">
    <w:p w14:paraId="2BACC38C" w14:textId="77777777" w:rsidR="007D3B4E" w:rsidRDefault="007D3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6BF11" w14:textId="77777777" w:rsidR="00D42627" w:rsidRDefault="00D426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1B7B9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EE221D3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76B8A" w14:textId="77777777" w:rsidR="00D42627" w:rsidRDefault="00D426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E7BF7" w14:textId="77777777" w:rsidR="007D3B4E" w:rsidRDefault="007D3B4E">
      <w:r>
        <w:separator/>
      </w:r>
    </w:p>
  </w:footnote>
  <w:footnote w:type="continuationSeparator" w:id="0">
    <w:p w14:paraId="706453AE" w14:textId="77777777" w:rsidR="007D3B4E" w:rsidRDefault="007D3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BF4DB" w14:textId="77777777" w:rsidR="00D42627" w:rsidRDefault="00D426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4B3CE" w14:textId="77777777" w:rsidR="00D42627" w:rsidRDefault="00D426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B15D4" w14:textId="77777777" w:rsidR="00D42627" w:rsidRDefault="00D426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875554"/>
    <w:multiLevelType w:val="hybridMultilevel"/>
    <w:tmpl w:val="50E85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0667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273"/>
    <w:rsid w:val="00022322"/>
    <w:rsid w:val="0004099C"/>
    <w:rsid w:val="00042497"/>
    <w:rsid w:val="000660E2"/>
    <w:rsid w:val="00074D88"/>
    <w:rsid w:val="000C1E6F"/>
    <w:rsid w:val="000D3E79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4273"/>
    <w:rsid w:val="00644DCB"/>
    <w:rsid w:val="00657C1E"/>
    <w:rsid w:val="006E3089"/>
    <w:rsid w:val="006F76B8"/>
    <w:rsid w:val="00712C39"/>
    <w:rsid w:val="00756CDA"/>
    <w:rsid w:val="007D3B4E"/>
    <w:rsid w:val="007E2ACC"/>
    <w:rsid w:val="007E68C5"/>
    <w:rsid w:val="00832144"/>
    <w:rsid w:val="008567C7"/>
    <w:rsid w:val="008642B3"/>
    <w:rsid w:val="008A34AB"/>
    <w:rsid w:val="008A6C10"/>
    <w:rsid w:val="008E5102"/>
    <w:rsid w:val="00906D1A"/>
    <w:rsid w:val="00915B9E"/>
    <w:rsid w:val="00952256"/>
    <w:rsid w:val="0095562E"/>
    <w:rsid w:val="0097748A"/>
    <w:rsid w:val="009902AA"/>
    <w:rsid w:val="009A2BF4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29DC"/>
    <w:rsid w:val="00CF04D7"/>
    <w:rsid w:val="00D01E5B"/>
    <w:rsid w:val="00D04203"/>
    <w:rsid w:val="00D26ED6"/>
    <w:rsid w:val="00D42627"/>
    <w:rsid w:val="00D42C90"/>
    <w:rsid w:val="00D76E78"/>
    <w:rsid w:val="00D8427E"/>
    <w:rsid w:val="00DA1DDD"/>
    <w:rsid w:val="00DC4D88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804F24"/>
  <w15:chartTrackingRefBased/>
  <w15:docId w15:val="{B12B0140-C072-4F0A-B539-5A338983F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Ceglarek</dc:creator>
  <cp:keywords/>
  <dc:description/>
  <cp:lastModifiedBy>Anita Ceglarek</cp:lastModifiedBy>
  <cp:revision>3</cp:revision>
  <cp:lastPrinted>2026-10-16T10:48:00Z</cp:lastPrinted>
  <dcterms:created xsi:type="dcterms:W3CDTF">2026-10-16T10:45:00Z</dcterms:created>
  <dcterms:modified xsi:type="dcterms:W3CDTF">2026-10-16T10:48:00Z</dcterms:modified>
</cp:coreProperties>
</file>