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F187A" w14:textId="559B34D5" w:rsidR="00FB7F50" w:rsidRPr="002245BE" w:rsidRDefault="001E33A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E33A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E33AD">
        <w:rPr>
          <w:sz w:val="22"/>
          <w:szCs w:val="22"/>
        </w:rPr>
        <w:t>2026-10-13</w:t>
      </w:r>
    </w:p>
    <w:p w14:paraId="0D8AE4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C8607A8" w14:textId="77777777" w:rsidR="001E33AD" w:rsidRPr="001E33AD" w:rsidRDefault="001E33AD" w:rsidP="00FB7F50">
      <w:pPr>
        <w:spacing w:after="40"/>
        <w:rPr>
          <w:b/>
          <w:bCs/>
          <w:sz w:val="22"/>
          <w:szCs w:val="22"/>
        </w:rPr>
      </w:pPr>
      <w:r w:rsidRPr="001E33AD">
        <w:rPr>
          <w:b/>
          <w:bCs/>
          <w:sz w:val="22"/>
          <w:szCs w:val="22"/>
        </w:rPr>
        <w:t>Akademia Górniczo - Hutnicza</w:t>
      </w:r>
    </w:p>
    <w:p w14:paraId="6DAAD0CB" w14:textId="77777777" w:rsidR="001E33AD" w:rsidRPr="001E33AD" w:rsidRDefault="001E33AD" w:rsidP="00FB7F50">
      <w:pPr>
        <w:spacing w:after="40"/>
        <w:rPr>
          <w:b/>
          <w:bCs/>
          <w:sz w:val="22"/>
          <w:szCs w:val="22"/>
        </w:rPr>
      </w:pPr>
      <w:r w:rsidRPr="001E33AD">
        <w:rPr>
          <w:b/>
          <w:bCs/>
          <w:sz w:val="22"/>
          <w:szCs w:val="22"/>
        </w:rPr>
        <w:t>im. Stanisława Staszica w Krakowie</w:t>
      </w:r>
    </w:p>
    <w:p w14:paraId="246CD6B9" w14:textId="4D18F7FA" w:rsidR="00FB7F50" w:rsidRPr="002245BE" w:rsidRDefault="001E33AD" w:rsidP="00FB7F50">
      <w:pPr>
        <w:spacing w:after="40"/>
        <w:rPr>
          <w:b/>
          <w:bCs/>
          <w:sz w:val="22"/>
          <w:szCs w:val="22"/>
        </w:rPr>
      </w:pPr>
      <w:r w:rsidRPr="001E33AD">
        <w:rPr>
          <w:b/>
          <w:bCs/>
          <w:sz w:val="22"/>
          <w:szCs w:val="22"/>
        </w:rPr>
        <w:t>Dział Zamówień Publicznych</w:t>
      </w:r>
    </w:p>
    <w:p w14:paraId="7E7630F9" w14:textId="18C37DAB" w:rsidR="00FB7F50" w:rsidRPr="002245BE" w:rsidRDefault="001E33AD" w:rsidP="00FB7F50">
      <w:pPr>
        <w:rPr>
          <w:sz w:val="22"/>
          <w:szCs w:val="22"/>
        </w:rPr>
      </w:pPr>
      <w:r w:rsidRPr="001E33A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E33AD">
        <w:rPr>
          <w:sz w:val="22"/>
          <w:szCs w:val="22"/>
        </w:rPr>
        <w:t>30</w:t>
      </w:r>
    </w:p>
    <w:p w14:paraId="1741C263" w14:textId="51D318BA" w:rsidR="00FB7F50" w:rsidRPr="002245BE" w:rsidRDefault="001E33AD" w:rsidP="00FB7F50">
      <w:pPr>
        <w:rPr>
          <w:sz w:val="22"/>
          <w:szCs w:val="22"/>
        </w:rPr>
      </w:pPr>
      <w:r w:rsidRPr="001E33A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E33AD">
        <w:rPr>
          <w:sz w:val="22"/>
          <w:szCs w:val="22"/>
        </w:rPr>
        <w:t>Kraków</w:t>
      </w:r>
    </w:p>
    <w:p w14:paraId="50CB023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721D9C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E33AD" w:rsidRPr="00607F9B" w14:paraId="5A587558" w14:textId="77777777" w:rsidTr="00683725">
        <w:trPr>
          <w:trHeight w:val="638"/>
        </w:trPr>
        <w:tc>
          <w:tcPr>
            <w:tcW w:w="959" w:type="dxa"/>
          </w:tcPr>
          <w:p w14:paraId="12561607" w14:textId="77777777" w:rsidR="001E33AD" w:rsidRPr="00607F9B" w:rsidRDefault="001E33AD" w:rsidP="006837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B97D1CE" w14:textId="58B0A284" w:rsidR="001E33AD" w:rsidRPr="00607F9B" w:rsidRDefault="001E33AD" w:rsidP="006837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E33A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E33A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33AD">
              <w:rPr>
                <w:b/>
                <w:bCs/>
                <w:sz w:val="22"/>
                <w:szCs w:val="22"/>
              </w:rPr>
              <w:t xml:space="preserve">Dostawa mikroskopu dla </w:t>
            </w:r>
            <w:proofErr w:type="spellStart"/>
            <w:r w:rsidRPr="001E33AD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1E33AD">
              <w:rPr>
                <w:b/>
                <w:bCs/>
                <w:sz w:val="22"/>
                <w:szCs w:val="22"/>
              </w:rPr>
              <w:t xml:space="preserve"> - KC-DE-zp.25.446.2026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33AD">
              <w:rPr>
                <w:b/>
                <w:sz w:val="22"/>
                <w:szCs w:val="22"/>
              </w:rPr>
              <w:t>KC-DE-zp.25.446.2026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3EF23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E33AD" w14:paraId="4BB834DE" w14:textId="77777777" w:rsidTr="006837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48132F0" w14:textId="118D04C2" w:rsidR="001E33AD" w:rsidRPr="00D26ED6" w:rsidRDefault="001E33AD" w:rsidP="0068372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E33AD">
              <w:rPr>
                <w:b/>
                <w:sz w:val="22"/>
                <w:szCs w:val="22"/>
              </w:rPr>
              <w:t>Hinto</w:t>
            </w:r>
            <w:proofErr w:type="spellEnd"/>
            <w:r w:rsidRPr="001E33A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1B8C13D5" w14:textId="74A8593B" w:rsidR="001E33AD" w:rsidRPr="009F0E5C" w:rsidRDefault="001E33AD" w:rsidP="00683725">
            <w:pPr>
              <w:jc w:val="both"/>
              <w:rPr>
                <w:bCs/>
                <w:sz w:val="22"/>
                <w:szCs w:val="22"/>
              </w:rPr>
            </w:pPr>
            <w:r w:rsidRPr="001E33AD">
              <w:rPr>
                <w:bCs/>
                <w:sz w:val="22"/>
                <w:szCs w:val="22"/>
              </w:rPr>
              <w:t>Masztowa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E33AD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E1828E" w14:textId="1F1DECF2" w:rsidR="001E33AD" w:rsidRPr="009F0E5C" w:rsidRDefault="001E33AD" w:rsidP="00683725">
            <w:pPr>
              <w:jc w:val="both"/>
              <w:rPr>
                <w:bCs/>
                <w:sz w:val="22"/>
                <w:szCs w:val="22"/>
              </w:rPr>
            </w:pPr>
            <w:r w:rsidRPr="001E33AD">
              <w:rPr>
                <w:bCs/>
                <w:sz w:val="22"/>
                <w:szCs w:val="22"/>
              </w:rPr>
              <w:t>05-870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E33AD">
              <w:rPr>
                <w:bCs/>
                <w:sz w:val="22"/>
                <w:szCs w:val="22"/>
              </w:rPr>
              <w:t>Bramki</w:t>
            </w:r>
          </w:p>
          <w:p w14:paraId="515A79EC" w14:textId="77777777" w:rsidR="001E33AD" w:rsidRPr="00D26ED6" w:rsidRDefault="001E33AD" w:rsidP="006837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0421A3" w14:textId="5D6BD0EB" w:rsidR="001E33AD" w:rsidRDefault="001E33AD" w:rsidP="0068372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E33AD">
              <w:rPr>
                <w:sz w:val="22"/>
                <w:szCs w:val="22"/>
              </w:rPr>
              <w:t xml:space="preserve">Dostawa mikroskopu dla </w:t>
            </w:r>
            <w:proofErr w:type="spellStart"/>
            <w:r w:rsidRPr="001E33AD">
              <w:rPr>
                <w:sz w:val="22"/>
                <w:szCs w:val="22"/>
              </w:rPr>
              <w:t>WIMiIP</w:t>
            </w:r>
            <w:proofErr w:type="spellEnd"/>
            <w:r w:rsidRPr="001E33AD">
              <w:rPr>
                <w:sz w:val="22"/>
                <w:szCs w:val="22"/>
              </w:rPr>
              <w:t xml:space="preserve"> - KC-DE-zp.25.448.2026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48B27F5" w14:textId="413D60FF" w:rsidR="001E33AD" w:rsidRPr="00D26ED6" w:rsidRDefault="001E33AD" w:rsidP="006837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E33AD">
              <w:rPr>
                <w:b/>
                <w:sz w:val="22"/>
                <w:szCs w:val="22"/>
              </w:rPr>
              <w:t>68 504.7</w:t>
            </w:r>
            <w:r w:rsidR="00F06893">
              <w:rPr>
                <w:b/>
                <w:sz w:val="22"/>
                <w:szCs w:val="22"/>
              </w:rPr>
              <w:t>3</w:t>
            </w:r>
            <w:r w:rsidRPr="001E33AD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988AF41" w14:textId="77777777" w:rsidR="001E33AD" w:rsidRDefault="001E33AD" w:rsidP="0068372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9C553A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701"/>
        <w:gridCol w:w="1559"/>
        <w:gridCol w:w="1701"/>
        <w:gridCol w:w="1985"/>
      </w:tblGrid>
      <w:tr w:rsidR="00F06893" w:rsidRPr="008567C7" w14:paraId="6E11F473" w14:textId="77777777" w:rsidTr="00F06893">
        <w:trPr>
          <w:trHeight w:val="510"/>
        </w:trPr>
        <w:tc>
          <w:tcPr>
            <w:tcW w:w="709" w:type="dxa"/>
            <w:vAlign w:val="center"/>
          </w:tcPr>
          <w:p w14:paraId="2226127E" w14:textId="77777777" w:rsidR="00F06893" w:rsidRPr="008567C7" w:rsidRDefault="00F068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29A03EDF" w14:textId="77777777" w:rsidR="00F06893" w:rsidRPr="008567C7" w:rsidRDefault="00F068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0398B55A" w14:textId="0488B2AC" w:rsidR="00F06893" w:rsidRPr="008567C7" w:rsidRDefault="00F068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1471E3FD" w14:textId="7824376C" w:rsidR="00F06893" w:rsidRPr="008567C7" w:rsidRDefault="00F068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70440D6A" w14:textId="62DE8677" w:rsidR="00F06893" w:rsidRPr="008567C7" w:rsidRDefault="00F068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37D7D4F8" w14:textId="77777777" w:rsidR="00F06893" w:rsidRPr="008567C7" w:rsidRDefault="00F068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06893" w:rsidRPr="008567C7" w14:paraId="574053AD" w14:textId="77777777" w:rsidTr="00F06893">
        <w:tc>
          <w:tcPr>
            <w:tcW w:w="709" w:type="dxa"/>
            <w:vAlign w:val="center"/>
          </w:tcPr>
          <w:p w14:paraId="66505E62" w14:textId="2877276F" w:rsidR="00F06893" w:rsidRPr="008567C7" w:rsidRDefault="00F06893" w:rsidP="00683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3441B570" w14:textId="2A369731" w:rsidR="00F06893" w:rsidRPr="002B6761" w:rsidRDefault="00F06893" w:rsidP="006837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E33AD">
              <w:rPr>
                <w:rFonts w:ascii="Times New Roman" w:hAnsi="Times New Roman" w:cs="Times New Roman"/>
                <w:b/>
                <w:sz w:val="18"/>
                <w:szCs w:val="18"/>
              </w:rPr>
              <w:t>Hinto</w:t>
            </w:r>
            <w:proofErr w:type="spellEnd"/>
            <w:r w:rsidRPr="001E33A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57DA4960" w14:textId="1BA6E920" w:rsidR="00F06893" w:rsidRPr="008567C7" w:rsidRDefault="00F06893" w:rsidP="006837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bCs/>
                <w:sz w:val="18"/>
                <w:szCs w:val="18"/>
              </w:rPr>
              <w:t>Masztowa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33A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C3DD0D9" w14:textId="028C9237" w:rsidR="00F06893" w:rsidRPr="001B7815" w:rsidRDefault="00F06893" w:rsidP="006837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bCs/>
                <w:sz w:val="18"/>
                <w:szCs w:val="18"/>
              </w:rPr>
              <w:t>05-870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33AD">
              <w:rPr>
                <w:rFonts w:ascii="Times New Roman" w:hAnsi="Times New Roman" w:cs="Times New Roman"/>
                <w:bCs/>
                <w:sz w:val="18"/>
                <w:szCs w:val="18"/>
              </w:rPr>
              <w:t>Bramki</w:t>
            </w:r>
          </w:p>
        </w:tc>
        <w:tc>
          <w:tcPr>
            <w:tcW w:w="1701" w:type="dxa"/>
            <w:vAlign w:val="center"/>
          </w:tcPr>
          <w:p w14:paraId="1A820108" w14:textId="40DFA940" w:rsidR="00F06893" w:rsidRPr="008567C7" w:rsidRDefault="00F06893" w:rsidP="00683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086E4E7A" w14:textId="6EAE52E5" w:rsidR="00F06893" w:rsidRPr="008567C7" w:rsidRDefault="00F06893" w:rsidP="00683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0AC54523" w14:textId="456509EC" w:rsidR="00F06893" w:rsidRPr="008567C7" w:rsidRDefault="00F06893" w:rsidP="00683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2EA6FCE3" w14:textId="30615D0D" w:rsidR="00F06893" w:rsidRPr="008567C7" w:rsidRDefault="00F06893" w:rsidP="00683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3A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597BEF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98574E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FE288B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4AFC2" w14:textId="77777777" w:rsidR="006B31A1" w:rsidRDefault="006B31A1">
      <w:r>
        <w:separator/>
      </w:r>
    </w:p>
  </w:endnote>
  <w:endnote w:type="continuationSeparator" w:id="0">
    <w:p w14:paraId="51DCE118" w14:textId="77777777" w:rsidR="006B31A1" w:rsidRDefault="006B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D52D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C06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2435F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37A8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AF7D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277F1" w14:textId="77777777" w:rsidR="006B31A1" w:rsidRDefault="006B31A1">
      <w:r>
        <w:separator/>
      </w:r>
    </w:p>
  </w:footnote>
  <w:footnote w:type="continuationSeparator" w:id="0">
    <w:p w14:paraId="1D0D5000" w14:textId="77777777" w:rsidR="006B31A1" w:rsidRDefault="006B3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C03D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026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421F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352"/>
    <w:rsid w:val="00005838"/>
    <w:rsid w:val="00022322"/>
    <w:rsid w:val="00042497"/>
    <w:rsid w:val="000C1E6F"/>
    <w:rsid w:val="000E4E56"/>
    <w:rsid w:val="001A1468"/>
    <w:rsid w:val="001B7815"/>
    <w:rsid w:val="001C31ED"/>
    <w:rsid w:val="001E33A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31A1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5352"/>
    <w:rsid w:val="00D26ED6"/>
    <w:rsid w:val="00D42C90"/>
    <w:rsid w:val="00D8427E"/>
    <w:rsid w:val="00DE4BF6"/>
    <w:rsid w:val="00E30B2D"/>
    <w:rsid w:val="00E62859"/>
    <w:rsid w:val="00E85D70"/>
    <w:rsid w:val="00F0689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6B4DE"/>
  <w15:chartTrackingRefBased/>
  <w15:docId w15:val="{D54A03A3-5702-42A6-8289-557A622E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2026-10-13T08:04:00Z</dcterms:created>
  <dcterms:modified xsi:type="dcterms:W3CDTF">2026-10-13T08:07:00Z</dcterms:modified>
</cp:coreProperties>
</file>