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57ABF" w14:textId="3065892E" w:rsidR="00FB7F50" w:rsidRPr="002245BE" w:rsidRDefault="00DB31D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B31D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B31D6">
        <w:rPr>
          <w:sz w:val="22"/>
          <w:szCs w:val="22"/>
        </w:rPr>
        <w:t>2026-10-12</w:t>
      </w:r>
    </w:p>
    <w:p w14:paraId="64C2CED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63F7C6" w14:textId="77777777" w:rsidR="00DB31D6" w:rsidRPr="00DB31D6" w:rsidRDefault="00DB31D6" w:rsidP="00FB7F50">
      <w:pPr>
        <w:spacing w:after="40"/>
        <w:rPr>
          <w:b/>
          <w:bCs/>
          <w:sz w:val="22"/>
          <w:szCs w:val="22"/>
        </w:rPr>
      </w:pPr>
      <w:r w:rsidRPr="00DB31D6">
        <w:rPr>
          <w:b/>
          <w:bCs/>
          <w:sz w:val="22"/>
          <w:szCs w:val="22"/>
        </w:rPr>
        <w:t>Akademia Górniczo - Hutnicza</w:t>
      </w:r>
    </w:p>
    <w:p w14:paraId="384EA7E8" w14:textId="77777777" w:rsidR="00DB31D6" w:rsidRPr="00DB31D6" w:rsidRDefault="00DB31D6" w:rsidP="00FB7F50">
      <w:pPr>
        <w:spacing w:after="40"/>
        <w:rPr>
          <w:b/>
          <w:bCs/>
          <w:sz w:val="22"/>
          <w:szCs w:val="22"/>
        </w:rPr>
      </w:pPr>
      <w:r w:rsidRPr="00DB31D6">
        <w:rPr>
          <w:b/>
          <w:bCs/>
          <w:sz w:val="22"/>
          <w:szCs w:val="22"/>
        </w:rPr>
        <w:t>im. Stanisława Staszica w Krakowie</w:t>
      </w:r>
    </w:p>
    <w:p w14:paraId="20853B89" w14:textId="3C8C3C88" w:rsidR="00FB7F50" w:rsidRPr="002245BE" w:rsidRDefault="00DB31D6" w:rsidP="00FB7F50">
      <w:pPr>
        <w:spacing w:after="40"/>
        <w:rPr>
          <w:b/>
          <w:bCs/>
          <w:sz w:val="22"/>
          <w:szCs w:val="22"/>
        </w:rPr>
      </w:pPr>
      <w:r w:rsidRPr="00DB31D6">
        <w:rPr>
          <w:b/>
          <w:bCs/>
          <w:sz w:val="22"/>
          <w:szCs w:val="22"/>
        </w:rPr>
        <w:t>Dział Zamówień Publicznych</w:t>
      </w:r>
    </w:p>
    <w:p w14:paraId="3249CA2A" w14:textId="6E2AEC4F" w:rsidR="00FB7F50" w:rsidRPr="002245BE" w:rsidRDefault="00DB31D6" w:rsidP="00FB7F50">
      <w:pPr>
        <w:rPr>
          <w:sz w:val="22"/>
          <w:szCs w:val="22"/>
        </w:rPr>
      </w:pPr>
      <w:r w:rsidRPr="00DB31D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B31D6">
        <w:rPr>
          <w:sz w:val="22"/>
          <w:szCs w:val="22"/>
        </w:rPr>
        <w:t>30</w:t>
      </w:r>
    </w:p>
    <w:p w14:paraId="53DD8D77" w14:textId="3C03B4C0" w:rsidR="00FB7F50" w:rsidRPr="002245BE" w:rsidRDefault="00DB31D6" w:rsidP="00FB7F50">
      <w:pPr>
        <w:rPr>
          <w:sz w:val="22"/>
          <w:szCs w:val="22"/>
        </w:rPr>
      </w:pPr>
      <w:r w:rsidRPr="00DB31D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B31D6">
        <w:rPr>
          <w:sz w:val="22"/>
          <w:szCs w:val="22"/>
        </w:rPr>
        <w:t>Kraków</w:t>
      </w:r>
    </w:p>
    <w:p w14:paraId="7588F0C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1893D3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B31D6" w:rsidRPr="00607F9B" w14:paraId="08710F4E" w14:textId="77777777" w:rsidTr="004855EF">
        <w:trPr>
          <w:trHeight w:val="638"/>
        </w:trPr>
        <w:tc>
          <w:tcPr>
            <w:tcW w:w="959" w:type="dxa"/>
          </w:tcPr>
          <w:p w14:paraId="167BBE99" w14:textId="77777777" w:rsidR="00DB31D6" w:rsidRPr="00607F9B" w:rsidRDefault="00DB31D6" w:rsidP="004855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44BBBD1" w14:textId="7AE94672" w:rsidR="00DB31D6" w:rsidRPr="00607F9B" w:rsidRDefault="00DB31D6" w:rsidP="004855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B31D6">
              <w:rPr>
                <w:sz w:val="22"/>
                <w:szCs w:val="22"/>
              </w:rPr>
              <w:t>przetarg</w:t>
            </w:r>
            <w:r w:rsidR="00E71C4E">
              <w:rPr>
                <w:sz w:val="22"/>
                <w:szCs w:val="22"/>
              </w:rPr>
              <w:t>u</w:t>
            </w:r>
            <w:r w:rsidRPr="00DB31D6">
              <w:rPr>
                <w:sz w:val="22"/>
                <w:szCs w:val="22"/>
              </w:rPr>
              <w:t xml:space="preserve"> nieograniczon</w:t>
            </w:r>
            <w:r w:rsidR="00E71C4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31D6">
              <w:rPr>
                <w:b/>
                <w:bCs/>
                <w:sz w:val="22"/>
                <w:szCs w:val="22"/>
              </w:rPr>
              <w:t>Dostawa serwera (stacji roboczej do treningu i fine-</w:t>
            </w:r>
            <w:proofErr w:type="spellStart"/>
            <w:r w:rsidRPr="00DB31D6">
              <w:rPr>
                <w:b/>
                <w:bCs/>
                <w:sz w:val="22"/>
                <w:szCs w:val="22"/>
              </w:rPr>
              <w:t>tuningu</w:t>
            </w:r>
            <w:proofErr w:type="spellEnd"/>
            <w:r w:rsidRPr="00DB31D6">
              <w:rPr>
                <w:b/>
                <w:bCs/>
                <w:sz w:val="22"/>
                <w:szCs w:val="22"/>
              </w:rPr>
              <w:t xml:space="preserve"> modeli językowych LLM) na potrzeby Instytutu Elektroniki </w:t>
            </w:r>
            <w:proofErr w:type="spellStart"/>
            <w:r w:rsidRPr="00DB31D6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31D6">
              <w:rPr>
                <w:b/>
                <w:sz w:val="22"/>
                <w:szCs w:val="22"/>
              </w:rPr>
              <w:t>KC-DE-zp.25.412.2026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B2F73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B31D6" w14:paraId="0AF8AB43" w14:textId="77777777" w:rsidTr="004855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266AE28" w14:textId="1D4A34F5" w:rsidR="00DB31D6" w:rsidRPr="00D26ED6" w:rsidRDefault="00DB31D6" w:rsidP="00E71C4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B31D6">
              <w:rPr>
                <w:b/>
                <w:sz w:val="22"/>
                <w:szCs w:val="22"/>
              </w:rPr>
              <w:t>PROGRESS Systemy Komputerowe Sp. z o.o.</w:t>
            </w:r>
          </w:p>
          <w:p w14:paraId="183423A7" w14:textId="25D6EABB" w:rsidR="00DB31D6" w:rsidRPr="009F0E5C" w:rsidRDefault="00DB31D6" w:rsidP="00E71C4E">
            <w:pPr>
              <w:jc w:val="both"/>
              <w:rPr>
                <w:bCs/>
                <w:sz w:val="22"/>
                <w:szCs w:val="22"/>
              </w:rPr>
            </w:pPr>
            <w:r w:rsidRPr="00DB31D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31D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487F75" w14:textId="267C85D0" w:rsidR="00DB31D6" w:rsidRPr="009F0E5C" w:rsidRDefault="00DB31D6" w:rsidP="00E71C4E">
            <w:pPr>
              <w:jc w:val="both"/>
              <w:rPr>
                <w:bCs/>
                <w:sz w:val="22"/>
                <w:szCs w:val="22"/>
              </w:rPr>
            </w:pPr>
            <w:r w:rsidRPr="00DB31D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31D6">
              <w:rPr>
                <w:bCs/>
                <w:sz w:val="22"/>
                <w:szCs w:val="22"/>
              </w:rPr>
              <w:t>Kraków</w:t>
            </w:r>
          </w:p>
          <w:p w14:paraId="2F4E716A" w14:textId="77777777" w:rsidR="00DB31D6" w:rsidRPr="00D26ED6" w:rsidRDefault="00DB31D6" w:rsidP="00E71C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61B50A" w14:textId="5E42CA86" w:rsidR="00DB31D6" w:rsidRDefault="00DB31D6" w:rsidP="00E71C4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B31D6">
              <w:rPr>
                <w:sz w:val="22"/>
                <w:szCs w:val="22"/>
              </w:rPr>
              <w:t>Dostaw</w:t>
            </w:r>
            <w:r w:rsidR="00E71C4E">
              <w:rPr>
                <w:sz w:val="22"/>
                <w:szCs w:val="22"/>
              </w:rPr>
              <w:t>ę</w:t>
            </w:r>
            <w:r w:rsidRPr="00DB31D6">
              <w:rPr>
                <w:sz w:val="22"/>
                <w:szCs w:val="22"/>
              </w:rPr>
              <w:t xml:space="preserve"> serwera (stacji roboczej do treningu i fine-</w:t>
            </w:r>
            <w:proofErr w:type="spellStart"/>
            <w:r w:rsidRPr="00DB31D6">
              <w:rPr>
                <w:sz w:val="22"/>
                <w:szCs w:val="22"/>
              </w:rPr>
              <w:t>tuningu</w:t>
            </w:r>
            <w:proofErr w:type="spellEnd"/>
            <w:r w:rsidRPr="00DB31D6">
              <w:rPr>
                <w:sz w:val="22"/>
                <w:szCs w:val="22"/>
              </w:rPr>
              <w:t xml:space="preserve"> modeli językowych LLM) na potrzeby Instytutu Elektroniki </w:t>
            </w:r>
            <w:proofErr w:type="spellStart"/>
            <w:r w:rsidRPr="00DB31D6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26B300E" w14:textId="2C061369" w:rsidR="00DB31D6" w:rsidRPr="00D26ED6" w:rsidRDefault="00DB31D6" w:rsidP="00E71C4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B31D6">
              <w:rPr>
                <w:b/>
                <w:sz w:val="22"/>
                <w:szCs w:val="22"/>
              </w:rPr>
              <w:t>85 577.25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1F4075" w14:textId="77777777" w:rsidR="00DB31D6" w:rsidRDefault="00DB31D6" w:rsidP="00E71C4E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6A4363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8074A1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4BFC40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BD00C4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7748B97" w14:textId="4DAE4945" w:rsidR="002B6761" w:rsidRPr="008567C7" w:rsidRDefault="00DB31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D1BDA5F" w14:textId="032AE5F5" w:rsidR="002B6761" w:rsidRPr="008567C7" w:rsidRDefault="00DB31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60956964" w14:textId="5722B19D" w:rsidR="002B6761" w:rsidRPr="008567C7" w:rsidRDefault="00DB31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EF91D55" w14:textId="6904A94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E73753" w14:textId="72DFE3E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421EC7" w14:textId="1238366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A397E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B31D6" w:rsidRPr="008567C7" w14:paraId="66DEFAE2" w14:textId="77777777" w:rsidTr="004855EF">
        <w:tc>
          <w:tcPr>
            <w:tcW w:w="709" w:type="dxa"/>
            <w:vAlign w:val="center"/>
          </w:tcPr>
          <w:p w14:paraId="7548044E" w14:textId="57DD2758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6DA12EE" w14:textId="307EEBAB" w:rsidR="00DB31D6" w:rsidRPr="002B6761" w:rsidRDefault="00DB31D6" w:rsidP="004855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7151232" w14:textId="76A458E9" w:rsidR="00DB31D6" w:rsidRPr="008567C7" w:rsidRDefault="00DB31D6" w:rsidP="004855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67EAEB" w14:textId="2D580322" w:rsidR="00DB31D6" w:rsidRPr="001B7815" w:rsidRDefault="00DB31D6" w:rsidP="004855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3AC22A5" w14:textId="6907CECD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DB9F5A7" w14:textId="62A95EDD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3211B5C0" w14:textId="7453DC7F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C76556C" w14:textId="503EEB32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B805CD" w14:textId="18D1CF22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C33CCD" w14:textId="44040964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5004835" w14:textId="310E77E9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B31D6" w:rsidRPr="008567C7" w14:paraId="56C23038" w14:textId="77777777" w:rsidTr="004855EF">
        <w:tc>
          <w:tcPr>
            <w:tcW w:w="709" w:type="dxa"/>
            <w:vAlign w:val="center"/>
          </w:tcPr>
          <w:p w14:paraId="131B0255" w14:textId="65E4075D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E3544CF" w14:textId="0303AC1B" w:rsidR="00DB31D6" w:rsidRPr="002B6761" w:rsidRDefault="00DB31D6" w:rsidP="004855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14:paraId="2C9D6914" w14:textId="0D5221AD" w:rsidR="00DB31D6" w:rsidRPr="008567C7" w:rsidRDefault="00DB31D6" w:rsidP="004855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ul. 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DD500BB" w14:textId="5105113F" w:rsidR="00DB31D6" w:rsidRPr="001B7815" w:rsidRDefault="00DB31D6" w:rsidP="004855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134" w:type="dxa"/>
            <w:vAlign w:val="center"/>
          </w:tcPr>
          <w:p w14:paraId="5F89BEF4" w14:textId="49F315AF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52,25</w:t>
            </w:r>
          </w:p>
        </w:tc>
        <w:tc>
          <w:tcPr>
            <w:tcW w:w="1134" w:type="dxa"/>
            <w:vAlign w:val="center"/>
          </w:tcPr>
          <w:p w14:paraId="426F793F" w14:textId="7583036E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98B4139" w14:textId="0B71502F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E5211A7" w14:textId="151DCDE1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7C2DBA" w14:textId="336FEA0F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F30E5E" w14:textId="67731990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7ADECC" w14:textId="703D187D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92,25</w:t>
            </w:r>
          </w:p>
        </w:tc>
      </w:tr>
      <w:tr w:rsidR="00DB31D6" w:rsidRPr="008567C7" w14:paraId="09B5DDFA" w14:textId="77777777" w:rsidTr="004855EF">
        <w:tc>
          <w:tcPr>
            <w:tcW w:w="709" w:type="dxa"/>
            <w:vAlign w:val="center"/>
          </w:tcPr>
          <w:p w14:paraId="72E15F61" w14:textId="3513C132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B1502B3" w14:textId="37E7F461" w:rsidR="00DB31D6" w:rsidRPr="002B6761" w:rsidRDefault="00DB31D6" w:rsidP="004855E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B31D6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DB31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00156D9D" w14:textId="36BC66B8" w:rsidR="00DB31D6" w:rsidRPr="008567C7" w:rsidRDefault="00DB31D6" w:rsidP="004855E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511AD8AE" w14:textId="5C2DEEA8" w:rsidR="00DB31D6" w:rsidRPr="001B7815" w:rsidRDefault="00DB31D6" w:rsidP="004855E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31D6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0DF77158" w14:textId="7A8DE750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58,00</w:t>
            </w:r>
          </w:p>
        </w:tc>
        <w:tc>
          <w:tcPr>
            <w:tcW w:w="1134" w:type="dxa"/>
            <w:vAlign w:val="center"/>
          </w:tcPr>
          <w:p w14:paraId="68C3EDD2" w14:textId="0040B859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3F877B9D" w14:textId="14602B36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B9E0635" w14:textId="48667076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6106BC" w14:textId="1CF54166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4C07DB" w14:textId="07DABA6D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D620D2" w14:textId="330816A8" w:rsidR="00DB31D6" w:rsidRPr="008567C7" w:rsidRDefault="00DB31D6" w:rsidP="004855E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31D6">
              <w:rPr>
                <w:rFonts w:ascii="Times New Roman" w:hAnsi="Times New Roman" w:cs="Times New Roman"/>
                <w:sz w:val="18"/>
                <w:szCs w:val="18"/>
              </w:rPr>
              <w:t xml:space="preserve">  83,00</w:t>
            </w:r>
          </w:p>
        </w:tc>
      </w:tr>
      <w:bookmarkEnd w:id="0"/>
    </w:tbl>
    <w:p w14:paraId="2E31909F" w14:textId="77777777" w:rsidR="00F960D7" w:rsidRDefault="00F960D7" w:rsidP="00E71C4E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AE535" w14:textId="77777777" w:rsidR="006328F8" w:rsidRDefault="006328F8">
      <w:r>
        <w:separator/>
      </w:r>
    </w:p>
  </w:endnote>
  <w:endnote w:type="continuationSeparator" w:id="0">
    <w:p w14:paraId="2BA21694" w14:textId="77777777" w:rsidR="006328F8" w:rsidRDefault="00632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06B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C17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2BFB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5979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7D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DD833" w14:textId="77777777" w:rsidR="006328F8" w:rsidRDefault="006328F8">
      <w:r>
        <w:separator/>
      </w:r>
    </w:p>
  </w:footnote>
  <w:footnote w:type="continuationSeparator" w:id="0">
    <w:p w14:paraId="5ECD24EB" w14:textId="77777777" w:rsidR="006328F8" w:rsidRDefault="00632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4C9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430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E19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4F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328F8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74F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31D6"/>
    <w:rsid w:val="00DE4BF6"/>
    <w:rsid w:val="00E30B2D"/>
    <w:rsid w:val="00E62859"/>
    <w:rsid w:val="00E71C4E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B791DF"/>
  <w15:chartTrackingRefBased/>
  <w15:docId w15:val="{074D5DE6-49EB-4339-9002-614E523C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2026-10-12T08:42:00Z</cp:lastPrinted>
  <dcterms:created xsi:type="dcterms:W3CDTF">2026-10-12T08:43:00Z</dcterms:created>
  <dcterms:modified xsi:type="dcterms:W3CDTF">2026-10-12T08:43:00Z</dcterms:modified>
</cp:coreProperties>
</file>