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81A6" w14:textId="4D197565" w:rsidR="00FB7F50" w:rsidRPr="002245BE" w:rsidRDefault="00ED69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D69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D696D">
        <w:rPr>
          <w:sz w:val="22"/>
          <w:szCs w:val="22"/>
        </w:rPr>
        <w:t>2026-10-16</w:t>
      </w:r>
    </w:p>
    <w:p w14:paraId="17F6BBF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0C445D0" w14:textId="77777777" w:rsidR="00ED696D" w:rsidRPr="00ED696D" w:rsidRDefault="00ED696D" w:rsidP="00FB7F50">
      <w:pPr>
        <w:spacing w:after="40"/>
        <w:rPr>
          <w:b/>
          <w:bCs/>
          <w:sz w:val="22"/>
          <w:szCs w:val="22"/>
        </w:rPr>
      </w:pPr>
      <w:r w:rsidRPr="00ED696D">
        <w:rPr>
          <w:b/>
          <w:bCs/>
          <w:sz w:val="22"/>
          <w:szCs w:val="22"/>
        </w:rPr>
        <w:t>Akademia Górniczo - Hutnicza</w:t>
      </w:r>
    </w:p>
    <w:p w14:paraId="5E9B6252" w14:textId="77777777" w:rsidR="00ED696D" w:rsidRPr="00ED696D" w:rsidRDefault="00ED696D" w:rsidP="00FB7F50">
      <w:pPr>
        <w:spacing w:after="40"/>
        <w:rPr>
          <w:b/>
          <w:bCs/>
          <w:sz w:val="22"/>
          <w:szCs w:val="22"/>
        </w:rPr>
      </w:pPr>
      <w:r w:rsidRPr="00ED696D">
        <w:rPr>
          <w:b/>
          <w:bCs/>
          <w:sz w:val="22"/>
          <w:szCs w:val="22"/>
        </w:rPr>
        <w:t>im. Stanisława Staszica w Krakowie</w:t>
      </w:r>
    </w:p>
    <w:p w14:paraId="6F9498C3" w14:textId="0A17D77B" w:rsidR="00FB7F50" w:rsidRPr="002245BE" w:rsidRDefault="00ED696D" w:rsidP="00FB7F50">
      <w:pPr>
        <w:spacing w:after="40"/>
        <w:rPr>
          <w:b/>
          <w:bCs/>
          <w:sz w:val="22"/>
          <w:szCs w:val="22"/>
        </w:rPr>
      </w:pPr>
      <w:r w:rsidRPr="00ED696D">
        <w:rPr>
          <w:b/>
          <w:bCs/>
          <w:sz w:val="22"/>
          <w:szCs w:val="22"/>
        </w:rPr>
        <w:t>Dział Zamówień Publicznych</w:t>
      </w:r>
    </w:p>
    <w:p w14:paraId="32B561FC" w14:textId="7AD6E9C6" w:rsidR="00FB7F50" w:rsidRPr="002245BE" w:rsidRDefault="00ED696D" w:rsidP="00FB7F50">
      <w:pPr>
        <w:rPr>
          <w:sz w:val="22"/>
          <w:szCs w:val="22"/>
        </w:rPr>
      </w:pPr>
      <w:r w:rsidRPr="00ED69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D696D">
        <w:rPr>
          <w:sz w:val="22"/>
          <w:szCs w:val="22"/>
        </w:rPr>
        <w:t>30</w:t>
      </w:r>
    </w:p>
    <w:p w14:paraId="737CBECF" w14:textId="30C1CE66" w:rsidR="00FB7F50" w:rsidRPr="002245BE" w:rsidRDefault="00ED696D" w:rsidP="00FB7F50">
      <w:pPr>
        <w:rPr>
          <w:sz w:val="22"/>
          <w:szCs w:val="22"/>
        </w:rPr>
      </w:pPr>
      <w:r w:rsidRPr="00ED69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D696D">
        <w:rPr>
          <w:sz w:val="22"/>
          <w:szCs w:val="22"/>
        </w:rPr>
        <w:t>Kraków</w:t>
      </w:r>
    </w:p>
    <w:p w14:paraId="13B1093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BBE3FE" w14:textId="16F7538D" w:rsidR="008642B3" w:rsidRDefault="008E6934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ponownym </w:t>
      </w:r>
      <w:r w:rsidR="008642B3"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D696D" w:rsidRPr="00607F9B" w14:paraId="070F247F" w14:textId="77777777" w:rsidTr="007C1700">
        <w:trPr>
          <w:trHeight w:val="638"/>
        </w:trPr>
        <w:tc>
          <w:tcPr>
            <w:tcW w:w="959" w:type="dxa"/>
          </w:tcPr>
          <w:p w14:paraId="50E671A6" w14:textId="77777777" w:rsidR="00ED696D" w:rsidRPr="00607F9B" w:rsidRDefault="00ED696D" w:rsidP="007C1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3A2C93E" w14:textId="62073E93" w:rsidR="00ED696D" w:rsidRPr="00607F9B" w:rsidRDefault="00ED696D" w:rsidP="007C1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D696D">
              <w:rPr>
                <w:sz w:val="22"/>
                <w:szCs w:val="22"/>
              </w:rPr>
              <w:t>podstawowy</w:t>
            </w:r>
            <w:r w:rsidR="008E6934">
              <w:rPr>
                <w:sz w:val="22"/>
                <w:szCs w:val="22"/>
              </w:rPr>
              <w:t>m</w:t>
            </w:r>
            <w:r w:rsidRPr="00ED696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D69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696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696D">
              <w:rPr>
                <w:b/>
                <w:sz w:val="22"/>
                <w:szCs w:val="22"/>
              </w:rPr>
              <w:t>KC-DE-zp.25.482.2026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D5141C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696D" w14:paraId="5746BF56" w14:textId="77777777" w:rsidTr="007C17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52C39F4" w14:textId="09AD244B" w:rsidR="00ED696D" w:rsidRPr="00D26ED6" w:rsidRDefault="00ED696D" w:rsidP="007C17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D696D">
              <w:rPr>
                <w:b/>
                <w:sz w:val="22"/>
                <w:szCs w:val="22"/>
              </w:rPr>
              <w:t>Framko</w:t>
            </w:r>
            <w:proofErr w:type="spellEnd"/>
            <w:r w:rsidRPr="00ED696D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0CB80A34" w14:textId="5D899100" w:rsidR="00ED696D" w:rsidRPr="009F0E5C" w:rsidRDefault="00ED696D" w:rsidP="007C1700">
            <w:pPr>
              <w:jc w:val="both"/>
              <w:rPr>
                <w:bCs/>
                <w:sz w:val="22"/>
                <w:szCs w:val="22"/>
              </w:rPr>
            </w:pPr>
            <w:r w:rsidRPr="00ED696D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696D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6C2816" w14:textId="3088864A" w:rsidR="00ED696D" w:rsidRPr="009F0E5C" w:rsidRDefault="00ED696D" w:rsidP="007C1700">
            <w:pPr>
              <w:jc w:val="both"/>
              <w:rPr>
                <w:bCs/>
                <w:sz w:val="22"/>
                <w:szCs w:val="22"/>
              </w:rPr>
            </w:pPr>
            <w:r w:rsidRPr="00ED696D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696D">
              <w:rPr>
                <w:bCs/>
                <w:sz w:val="22"/>
                <w:szCs w:val="22"/>
              </w:rPr>
              <w:t>Kielce</w:t>
            </w:r>
          </w:p>
          <w:p w14:paraId="4F4A9A80" w14:textId="77777777" w:rsidR="00ED696D" w:rsidRPr="00D26ED6" w:rsidRDefault="00ED696D" w:rsidP="007C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15F76A" w14:textId="5E9D27C5" w:rsidR="00ED696D" w:rsidRDefault="00ED696D" w:rsidP="007C170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D696D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1C19251" w14:textId="2BCC74CA" w:rsidR="00ED696D" w:rsidRPr="00D26ED6" w:rsidRDefault="00ED696D" w:rsidP="007C17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D696D">
              <w:rPr>
                <w:b/>
                <w:sz w:val="22"/>
                <w:szCs w:val="22"/>
              </w:rPr>
              <w:t>134 577.94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A173486" w14:textId="77777777" w:rsidR="00ED696D" w:rsidRDefault="00ED696D" w:rsidP="007C17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4C3A69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850"/>
        <w:gridCol w:w="851"/>
      </w:tblGrid>
      <w:tr w:rsidR="002B6761" w:rsidRPr="008567C7" w14:paraId="7EB34B53" w14:textId="77777777" w:rsidTr="008E6934">
        <w:trPr>
          <w:trHeight w:val="510"/>
        </w:trPr>
        <w:tc>
          <w:tcPr>
            <w:tcW w:w="709" w:type="dxa"/>
            <w:vAlign w:val="center"/>
          </w:tcPr>
          <w:p w14:paraId="60DB98B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37DBF5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A21CB1C" w14:textId="31B6EF3A" w:rsidR="002B6761" w:rsidRPr="008567C7" w:rsidRDefault="00ED69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2D79E9F5" w14:textId="08AB3253" w:rsidR="002B6761" w:rsidRPr="008567C7" w:rsidRDefault="00ED69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993" w:type="dxa"/>
            <w:vAlign w:val="center"/>
          </w:tcPr>
          <w:p w14:paraId="39112E5A" w14:textId="2AB65BD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2BFE12" w14:textId="30EF129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BEEE67" w14:textId="5EA8F48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CCB48B" w14:textId="12B90E4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4370B2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696D" w:rsidRPr="008567C7" w14:paraId="7100C4AD" w14:textId="77777777" w:rsidTr="008E6934">
        <w:tc>
          <w:tcPr>
            <w:tcW w:w="709" w:type="dxa"/>
            <w:vAlign w:val="center"/>
          </w:tcPr>
          <w:p w14:paraId="10DCD370" w14:textId="468377E6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2A83B85" w14:textId="37AAA1C0" w:rsidR="00ED696D" w:rsidRPr="002B6761" w:rsidRDefault="00ED696D" w:rsidP="007C17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0B0009E7" w14:textId="39B79F90" w:rsidR="00ED696D" w:rsidRPr="008567C7" w:rsidRDefault="00ED696D" w:rsidP="007C17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889952" w14:textId="3B5608F5" w:rsidR="00ED696D" w:rsidRPr="001B7815" w:rsidRDefault="00ED696D" w:rsidP="007C17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626EA450" w14:textId="68F4944C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9A2713C" w14:textId="71C4E4C2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77DED69F" w14:textId="2988CA5C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DC8B12" w14:textId="7FC7E3D7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D00E60" w14:textId="327CA6B1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DC454BC" w14:textId="7313AA3E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FF3A4A8" w14:textId="726758F9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D696D" w:rsidRPr="008567C7" w14:paraId="65C51150" w14:textId="77777777" w:rsidTr="008E6934">
        <w:tc>
          <w:tcPr>
            <w:tcW w:w="709" w:type="dxa"/>
            <w:vAlign w:val="center"/>
          </w:tcPr>
          <w:p w14:paraId="01CD3781" w14:textId="3BC6F279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38D70AD5" w14:textId="6ACF08D3" w:rsidR="00ED696D" w:rsidRPr="002B6761" w:rsidRDefault="00ED696D" w:rsidP="007C17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t>Biuro Market Leszek Kulina spóła jawna</w:t>
            </w:r>
          </w:p>
          <w:p w14:paraId="2CC76559" w14:textId="2C7381A2" w:rsidR="00ED696D" w:rsidRPr="008567C7" w:rsidRDefault="00ED696D" w:rsidP="007C17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Zagórska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118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87DB40" w14:textId="511AA567" w:rsidR="00ED696D" w:rsidRPr="001B7815" w:rsidRDefault="00ED696D" w:rsidP="007C17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25-346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0EF310E0" w14:textId="1C62C27A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58,53</w:t>
            </w:r>
          </w:p>
        </w:tc>
        <w:tc>
          <w:tcPr>
            <w:tcW w:w="1275" w:type="dxa"/>
            <w:vAlign w:val="center"/>
          </w:tcPr>
          <w:p w14:paraId="1DDB2723" w14:textId="036C7701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7B79214F" w14:textId="731E1356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FFCB5B" w14:textId="63D8D05D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296569" w14:textId="0FBE5F06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2430A7" w14:textId="1550177D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A6B69C2" w14:textId="27408A53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98,53</w:t>
            </w:r>
          </w:p>
        </w:tc>
      </w:tr>
      <w:tr w:rsidR="00ED696D" w:rsidRPr="008567C7" w14:paraId="789C91F9" w14:textId="77777777" w:rsidTr="008E6934">
        <w:tc>
          <w:tcPr>
            <w:tcW w:w="709" w:type="dxa"/>
            <w:vAlign w:val="center"/>
          </w:tcPr>
          <w:p w14:paraId="72076CE3" w14:textId="69AD57BA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1E93F65" w14:textId="647D7A98" w:rsidR="00ED696D" w:rsidRPr="002B6761" w:rsidRDefault="00ED696D" w:rsidP="007C17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0C31D425" w14:textId="5DAD1873" w:rsidR="00ED696D" w:rsidRPr="008567C7" w:rsidRDefault="00ED696D" w:rsidP="007C17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A449BC" w14:textId="7C660A86" w:rsidR="00ED696D" w:rsidRPr="001B7815" w:rsidRDefault="00ED696D" w:rsidP="007C17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2FAD9747" w14:textId="53D66E70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56,46</w:t>
            </w:r>
          </w:p>
        </w:tc>
        <w:tc>
          <w:tcPr>
            <w:tcW w:w="1275" w:type="dxa"/>
            <w:vAlign w:val="center"/>
          </w:tcPr>
          <w:p w14:paraId="31913A83" w14:textId="10E7B4AE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2B7E8484" w14:textId="240B4450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FAE7606" w14:textId="5F488761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F29540" w14:textId="7C7E77AA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F54A69F" w14:textId="1AC1B663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D88EA98" w14:textId="5B4EDBAF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96,46</w:t>
            </w:r>
          </w:p>
        </w:tc>
      </w:tr>
      <w:tr w:rsidR="00ED696D" w:rsidRPr="008567C7" w14:paraId="72886D54" w14:textId="77777777" w:rsidTr="008E6934">
        <w:tc>
          <w:tcPr>
            <w:tcW w:w="709" w:type="dxa"/>
            <w:vAlign w:val="center"/>
          </w:tcPr>
          <w:p w14:paraId="7B4EBC09" w14:textId="3723850B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690A1F4" w14:textId="51999EDE" w:rsidR="00ED696D" w:rsidRPr="002B6761" w:rsidRDefault="00ED696D" w:rsidP="007C17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MULTICOM Mateusz </w:t>
            </w:r>
            <w:proofErr w:type="spellStart"/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Botkiewicz</w:t>
            </w:r>
            <w:proofErr w:type="spellEnd"/>
          </w:p>
          <w:p w14:paraId="45A1CAB5" w14:textId="7B02193E" w:rsidR="00ED696D" w:rsidRPr="008567C7" w:rsidRDefault="00ED696D" w:rsidP="007C17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ul. Mszczonowa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EA5D04" w14:textId="034A428D" w:rsidR="00ED696D" w:rsidRPr="001B7815" w:rsidRDefault="00ED696D" w:rsidP="007C17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05-830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Nadarzyn</w:t>
            </w:r>
          </w:p>
        </w:tc>
        <w:tc>
          <w:tcPr>
            <w:tcW w:w="1134" w:type="dxa"/>
            <w:vAlign w:val="center"/>
          </w:tcPr>
          <w:p w14:paraId="3BFF456F" w14:textId="2130E35E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48,46</w:t>
            </w:r>
          </w:p>
        </w:tc>
        <w:tc>
          <w:tcPr>
            <w:tcW w:w="1275" w:type="dxa"/>
            <w:vAlign w:val="center"/>
          </w:tcPr>
          <w:p w14:paraId="4B178B37" w14:textId="763297CE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6144994A" w14:textId="0DF6B28C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B9A3B2" w14:textId="4C2C7050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FC9A826" w14:textId="5FDD8387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449464" w14:textId="500BC369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FFDB151" w14:textId="36E03CFD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88,46</w:t>
            </w:r>
          </w:p>
        </w:tc>
      </w:tr>
      <w:tr w:rsidR="00ED696D" w:rsidRPr="008567C7" w14:paraId="30B2BC08" w14:textId="77777777" w:rsidTr="008E6934">
        <w:tc>
          <w:tcPr>
            <w:tcW w:w="709" w:type="dxa"/>
            <w:vAlign w:val="center"/>
          </w:tcPr>
          <w:p w14:paraId="539086C2" w14:textId="76171821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A8E99F0" w14:textId="47E32599" w:rsidR="00ED696D" w:rsidRPr="002B6761" w:rsidRDefault="00ED696D" w:rsidP="007C17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/>
                <w:sz w:val="18"/>
                <w:szCs w:val="18"/>
              </w:rPr>
              <w:t>ZONEO OLEKSIEWICZ SPÓŁKA KOMANDYTOWO-AKCYJNA</w:t>
            </w:r>
          </w:p>
          <w:p w14:paraId="7BB487BE" w14:textId="01DF186A" w:rsidR="00ED696D" w:rsidRPr="008567C7" w:rsidRDefault="00ED696D" w:rsidP="007C17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NOSKOWSKIEGO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7C87204" w14:textId="28CC14FE" w:rsidR="00ED696D" w:rsidRPr="001B7815" w:rsidRDefault="00ED696D" w:rsidP="007C17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96D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3FCAF62B" w14:textId="26946B04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34,75</w:t>
            </w:r>
          </w:p>
        </w:tc>
        <w:tc>
          <w:tcPr>
            <w:tcW w:w="1275" w:type="dxa"/>
            <w:vAlign w:val="center"/>
          </w:tcPr>
          <w:p w14:paraId="6852ACFB" w14:textId="1DF6170E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46C2FF76" w14:textId="04DF283D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CF2962" w14:textId="00176FD3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73746F" w14:textId="1E29A5F4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F46AC60" w14:textId="3ED0533D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4FC7DA" w14:textId="4284D7F0" w:rsidR="00ED696D" w:rsidRPr="008567C7" w:rsidRDefault="00ED696D" w:rsidP="007C1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96D">
              <w:rPr>
                <w:rFonts w:ascii="Times New Roman" w:hAnsi="Times New Roman" w:cs="Times New Roman"/>
                <w:sz w:val="18"/>
                <w:szCs w:val="18"/>
              </w:rPr>
              <w:t xml:space="preserve">  34,75</w:t>
            </w:r>
          </w:p>
        </w:tc>
      </w:tr>
    </w:tbl>
    <w:p w14:paraId="23ABD67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25096E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8BA3B2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DA68F" w14:textId="77777777" w:rsidR="00F738C8" w:rsidRDefault="00F738C8">
      <w:r>
        <w:separator/>
      </w:r>
    </w:p>
  </w:endnote>
  <w:endnote w:type="continuationSeparator" w:id="0">
    <w:p w14:paraId="0FECD37A" w14:textId="77777777" w:rsidR="00F738C8" w:rsidRDefault="00F73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08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1465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B3A0F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3388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37F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C3EAC" w14:textId="77777777" w:rsidR="00F738C8" w:rsidRDefault="00F738C8">
      <w:r>
        <w:separator/>
      </w:r>
    </w:p>
  </w:footnote>
  <w:footnote w:type="continuationSeparator" w:id="0">
    <w:p w14:paraId="0DC26AEE" w14:textId="77777777" w:rsidR="00F738C8" w:rsidRDefault="00F73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C31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BBE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CF7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4E4"/>
    <w:rsid w:val="00005838"/>
    <w:rsid w:val="00022322"/>
    <w:rsid w:val="00042497"/>
    <w:rsid w:val="000B24E4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6934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696D"/>
    <w:rsid w:val="00F33C66"/>
    <w:rsid w:val="00F738C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8E21"/>
  <w15:chartTrackingRefBased/>
  <w15:docId w15:val="{0A17DF1F-7FC1-4506-B195-84A79ED22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2026-10-16T11:21:00Z</cp:lastPrinted>
  <dcterms:created xsi:type="dcterms:W3CDTF">2026-10-16T11:21:00Z</dcterms:created>
  <dcterms:modified xsi:type="dcterms:W3CDTF">2026-10-16T11:21:00Z</dcterms:modified>
</cp:coreProperties>
</file>