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083856" w14:textId="2BD703ED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B7F88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AC6E00A" w14:textId="77777777" w:rsidTr="00D62E6E">
        <w:tc>
          <w:tcPr>
            <w:tcW w:w="2800" w:type="dxa"/>
          </w:tcPr>
          <w:p w14:paraId="79662FE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048AA1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B1902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F47F5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EEE9CEB" w14:textId="77777777" w:rsidTr="00D62E6E">
        <w:tc>
          <w:tcPr>
            <w:tcW w:w="2800" w:type="dxa"/>
          </w:tcPr>
          <w:p w14:paraId="2A8D9D86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5E0F8D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2B838A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628755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306E9C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5380" w:rsidRPr="00C14101" w14:paraId="68125463" w14:textId="77777777" w:rsidTr="00CB708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69A333" w14:textId="77777777" w:rsidR="00BC5380" w:rsidRPr="00C14101" w:rsidRDefault="00BC5380" w:rsidP="00CB708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AA6AEB2" w14:textId="4E7F84FB" w:rsidR="00BC5380" w:rsidRPr="00C14101" w:rsidRDefault="00BC5380" w:rsidP="00CB708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C5380">
              <w:rPr>
                <w:rFonts w:ascii="Arial" w:eastAsia="Times New Roman" w:hAnsi="Arial" w:cs="Arial"/>
                <w:lang w:eastAsia="pl-PL"/>
              </w:rPr>
              <w:t>(t.j.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788D455" w14:textId="77777777" w:rsidR="00BC5380" w:rsidRPr="00C14101" w:rsidRDefault="00BC5380" w:rsidP="00CB70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7468968" w14:textId="77777777" w:rsidR="00BC5380" w:rsidRPr="00C14101" w:rsidRDefault="00BC5380" w:rsidP="00CB70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84C843D" w14:textId="223C52AD" w:rsidR="00BC121E" w:rsidRPr="00C14101" w:rsidRDefault="00BC538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128D282" w14:textId="77777777" w:rsidTr="00D62E6E">
        <w:tc>
          <w:tcPr>
            <w:tcW w:w="2269" w:type="dxa"/>
          </w:tcPr>
          <w:p w14:paraId="7A79C663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CBCC6F1" w14:textId="7CB9B0ED" w:rsidR="00D62E6E" w:rsidRPr="00D62E6E" w:rsidRDefault="00BC538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538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250382 K "Uszew-Uszwica-Poręba" dz. ewid. nr 2080/1 w miejscowości Uszew w km 1+413 -1+820 wraz z remontem  przepustu w km 1+423 oraz w km 1+488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C5380" w:rsidRPr="00D62E6E" w14:paraId="020244DB" w14:textId="77777777" w:rsidTr="00CB7087">
        <w:tc>
          <w:tcPr>
            <w:tcW w:w="2269" w:type="dxa"/>
          </w:tcPr>
          <w:p w14:paraId="0CC507DE" w14:textId="77777777" w:rsidR="00BC5380" w:rsidRPr="00D62E6E" w:rsidRDefault="00BC5380" w:rsidP="00CB70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DCB7988" w14:textId="03C048A6" w:rsidR="00BC5380" w:rsidRPr="00D62E6E" w:rsidRDefault="00BC5380" w:rsidP="00CB70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538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RIiD.271.22.2026</w:t>
            </w:r>
          </w:p>
        </w:tc>
      </w:tr>
    </w:tbl>
    <w:p w14:paraId="1F31B039" w14:textId="03C97102" w:rsidR="00BC121E" w:rsidRDefault="00BC538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C5380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042500D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B05D84B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6C0B5C3A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795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762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2ED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E7B3A6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E00A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C99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147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1CA84F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671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C24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37B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15B3D96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4567F22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75580B72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4DBC1B49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446F978F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7F2EFDF" w14:textId="77777777" w:rsidTr="00620E37">
        <w:tc>
          <w:tcPr>
            <w:tcW w:w="2660" w:type="dxa"/>
          </w:tcPr>
          <w:p w14:paraId="0816333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B6F4B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3D79588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09055F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3E396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A2DBE85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538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DE92C15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8C69EF" w14:textId="77777777" w:rsidR="00F329C4" w:rsidRDefault="00F329C4">
      <w:r>
        <w:separator/>
      </w:r>
    </w:p>
  </w:endnote>
  <w:endnote w:type="continuationSeparator" w:id="0">
    <w:p w14:paraId="7594984B" w14:textId="77777777" w:rsidR="00F329C4" w:rsidRDefault="00F32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5717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56DDC8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1A13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0E34AF9" w14:textId="77777777" w:rsidR="009A4CD3" w:rsidRDefault="00AB7F8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E6BD652">
        <v:line id="_x0000_s1025" style="position:absolute;left:0;text-align:left;z-index:251657728" from="-3.85pt,8.7pt" to="455.15pt,8.7pt"/>
      </w:pict>
    </w:r>
  </w:p>
  <w:p w14:paraId="7ABFF3B7" w14:textId="23B16FB6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17D73" w14:textId="77777777" w:rsidR="00BC5380" w:rsidRDefault="00BC5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87999B" w14:textId="77777777" w:rsidR="00F329C4" w:rsidRDefault="00F329C4">
      <w:r>
        <w:separator/>
      </w:r>
    </w:p>
  </w:footnote>
  <w:footnote w:type="continuationSeparator" w:id="0">
    <w:p w14:paraId="17B7724F" w14:textId="77777777" w:rsidR="00F329C4" w:rsidRDefault="00F32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2BF51" w14:textId="77777777" w:rsidR="00BC5380" w:rsidRDefault="00BC53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5007E" w14:textId="77777777" w:rsidR="00BC5380" w:rsidRDefault="00BC53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4520E" w14:textId="77777777" w:rsidR="00BC5380" w:rsidRDefault="00BC53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690609">
    <w:abstractNumId w:val="13"/>
  </w:num>
  <w:num w:numId="2" w16cid:durableId="478377700">
    <w:abstractNumId w:val="0"/>
  </w:num>
  <w:num w:numId="3" w16cid:durableId="1573084723">
    <w:abstractNumId w:val="11"/>
  </w:num>
  <w:num w:numId="4" w16cid:durableId="281497768">
    <w:abstractNumId w:val="8"/>
  </w:num>
  <w:num w:numId="5" w16cid:durableId="190533559">
    <w:abstractNumId w:val="7"/>
  </w:num>
  <w:num w:numId="6" w16cid:durableId="1938366169">
    <w:abstractNumId w:val="1"/>
  </w:num>
  <w:num w:numId="7" w16cid:durableId="518549390">
    <w:abstractNumId w:val="6"/>
  </w:num>
  <w:num w:numId="8" w16cid:durableId="1856915027">
    <w:abstractNumId w:val="3"/>
  </w:num>
  <w:num w:numId="9" w16cid:durableId="285623735">
    <w:abstractNumId w:val="2"/>
  </w:num>
  <w:num w:numId="10" w16cid:durableId="853569064">
    <w:abstractNumId w:val="5"/>
  </w:num>
  <w:num w:numId="11" w16cid:durableId="1183401054">
    <w:abstractNumId w:val="10"/>
  </w:num>
  <w:num w:numId="12" w16cid:durableId="27800177">
    <w:abstractNumId w:val="4"/>
  </w:num>
  <w:num w:numId="13" w16cid:durableId="1524630379">
    <w:abstractNumId w:val="9"/>
  </w:num>
  <w:num w:numId="14" w16cid:durableId="12388577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9C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20190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B7F88"/>
    <w:rsid w:val="00AD329C"/>
    <w:rsid w:val="00B04D14"/>
    <w:rsid w:val="00B26102"/>
    <w:rsid w:val="00B45ED4"/>
    <w:rsid w:val="00B54FB4"/>
    <w:rsid w:val="00BC121E"/>
    <w:rsid w:val="00BC5380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329C4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B977BF"/>
  <w15:chartTrackingRefBased/>
  <w15:docId w15:val="{7B468933-23F8-4181-BA2F-25DD17CE6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2026-10-09T11:53:00Z</dcterms:created>
  <dcterms:modified xsi:type="dcterms:W3CDTF">2026-10-09T11:53:00Z</dcterms:modified>
</cp:coreProperties>
</file>