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70BA7F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4232A" w:rsidRPr="00B4232A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2B7D5EB9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AF8D9A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33D82357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5D084A5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3A79C34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10249AC6" w14:textId="77777777" w:rsidTr="004F10A0">
        <w:tc>
          <w:tcPr>
            <w:tcW w:w="2269" w:type="dxa"/>
            <w:shd w:val="clear" w:color="auto" w:fill="auto"/>
          </w:tcPr>
          <w:p w14:paraId="502024D2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C317363" w14:textId="77777777" w:rsidR="00A137C9" w:rsidRPr="00A2540E" w:rsidRDefault="00B4232A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423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Remont drogi gminnej 250382 K "Uszew-Uszwica-Poręba" dz. </w:t>
            </w:r>
            <w:proofErr w:type="spellStart"/>
            <w:r w:rsidRPr="00B423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ewid</w:t>
            </w:r>
            <w:proofErr w:type="spellEnd"/>
            <w:r w:rsidRPr="00B423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 nr 2080/1 w miejscowości Uszew w km 1+413 -1+820 wraz z remontem  przepustu w km 1+423 oraz w km 1+488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4232A" w:rsidRPr="00A2540E" w14:paraId="54DB48D7" w14:textId="77777777" w:rsidTr="00CB7087">
        <w:tc>
          <w:tcPr>
            <w:tcW w:w="2269" w:type="dxa"/>
            <w:shd w:val="clear" w:color="auto" w:fill="auto"/>
          </w:tcPr>
          <w:p w14:paraId="67525081" w14:textId="77777777" w:rsidR="00B4232A" w:rsidRPr="00A2540E" w:rsidRDefault="00B4232A" w:rsidP="00CB708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BE75601" w14:textId="77777777" w:rsidR="00B4232A" w:rsidRPr="00A2540E" w:rsidRDefault="00B4232A" w:rsidP="00CB708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423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RIiD.271.22.2026</w:t>
            </w:r>
          </w:p>
        </w:tc>
      </w:tr>
    </w:tbl>
    <w:p w14:paraId="7B865032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6ABF842D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4232A" w:rsidRPr="00B4232A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503E8F7C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0F711620" w14:textId="77777777" w:rsidTr="00A137C9">
        <w:tc>
          <w:tcPr>
            <w:tcW w:w="617" w:type="dxa"/>
            <w:shd w:val="clear" w:color="auto" w:fill="auto"/>
            <w:vAlign w:val="center"/>
          </w:tcPr>
          <w:p w14:paraId="0B13596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005A41C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2199417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618D2026" w14:textId="77777777" w:rsidTr="00A137C9">
        <w:tc>
          <w:tcPr>
            <w:tcW w:w="617" w:type="dxa"/>
            <w:shd w:val="clear" w:color="auto" w:fill="auto"/>
            <w:vAlign w:val="center"/>
          </w:tcPr>
          <w:p w14:paraId="006A8BB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127EA6E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FD5A0F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658BDC7B" w14:textId="77777777" w:rsidTr="00A137C9">
        <w:tc>
          <w:tcPr>
            <w:tcW w:w="617" w:type="dxa"/>
            <w:shd w:val="clear" w:color="auto" w:fill="auto"/>
            <w:vAlign w:val="center"/>
          </w:tcPr>
          <w:p w14:paraId="7E17300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5A9A530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D6F653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1963652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4232A" w:rsidRPr="00B4232A">
        <w:rPr>
          <w:rFonts w:ascii="Arial" w:hAnsi="Arial" w:cs="Arial"/>
          <w:sz w:val="24"/>
          <w:szCs w:val="24"/>
        </w:rPr>
        <w:t>(</w:t>
      </w:r>
      <w:proofErr w:type="spellStart"/>
      <w:r w:rsidR="00B4232A" w:rsidRPr="00B4232A">
        <w:rPr>
          <w:rFonts w:ascii="Arial" w:hAnsi="Arial" w:cs="Arial"/>
          <w:sz w:val="24"/>
          <w:szCs w:val="24"/>
        </w:rPr>
        <w:t>t.j</w:t>
      </w:r>
      <w:proofErr w:type="spellEnd"/>
      <w:r w:rsidR="00B4232A" w:rsidRPr="00B4232A">
        <w:rPr>
          <w:rFonts w:ascii="Arial" w:hAnsi="Arial" w:cs="Arial"/>
          <w:sz w:val="24"/>
          <w:szCs w:val="24"/>
        </w:rPr>
        <w:t>. Dz. U. z 2026 r. poz. 793)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1DEB4AF4" w14:textId="77777777" w:rsidTr="00A137C9">
        <w:tc>
          <w:tcPr>
            <w:tcW w:w="617" w:type="dxa"/>
            <w:shd w:val="clear" w:color="auto" w:fill="auto"/>
            <w:vAlign w:val="center"/>
          </w:tcPr>
          <w:p w14:paraId="3AAEC74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5E1EA57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58BE771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2F1E67D9" w14:textId="77777777" w:rsidTr="00A137C9">
        <w:tc>
          <w:tcPr>
            <w:tcW w:w="617" w:type="dxa"/>
            <w:shd w:val="clear" w:color="auto" w:fill="auto"/>
            <w:vAlign w:val="center"/>
          </w:tcPr>
          <w:p w14:paraId="66A742D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39BB0D0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7F00C8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03DD456B" w14:textId="77777777" w:rsidTr="00A137C9">
        <w:tc>
          <w:tcPr>
            <w:tcW w:w="617" w:type="dxa"/>
            <w:shd w:val="clear" w:color="auto" w:fill="auto"/>
            <w:vAlign w:val="center"/>
          </w:tcPr>
          <w:p w14:paraId="3C82B58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7D7A5FF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ABF9C5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ABCD9DC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19FEAB6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5B95E9A2" w14:textId="77777777" w:rsidTr="004F10A0">
        <w:tc>
          <w:tcPr>
            <w:tcW w:w="2660" w:type="dxa"/>
            <w:shd w:val="clear" w:color="auto" w:fill="auto"/>
          </w:tcPr>
          <w:p w14:paraId="5A02907E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F6E1834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DA341FB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B2711C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4E1BFBB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3854ADD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4232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2130D4AE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6992D5" w14:textId="77777777" w:rsidR="00A66D29" w:rsidRDefault="00A66D29" w:rsidP="00025386">
      <w:pPr>
        <w:spacing w:after="0" w:line="240" w:lineRule="auto"/>
      </w:pPr>
      <w:r>
        <w:separator/>
      </w:r>
    </w:p>
  </w:endnote>
  <w:endnote w:type="continuationSeparator" w:id="0">
    <w:p w14:paraId="4CFFC324" w14:textId="77777777" w:rsidR="00A66D29" w:rsidRDefault="00A66D2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9148D1" w14:textId="77777777" w:rsidR="00B4232A" w:rsidRDefault="00B423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D1DA69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9B3F3D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DB494F6" w14:textId="161D5E0A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3C3584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F51032" w14:textId="77777777" w:rsidR="00B4232A" w:rsidRDefault="00B423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D3BDB7" w14:textId="77777777" w:rsidR="00A66D29" w:rsidRDefault="00A66D29" w:rsidP="00025386">
      <w:pPr>
        <w:spacing w:after="0" w:line="240" w:lineRule="auto"/>
      </w:pPr>
      <w:r>
        <w:separator/>
      </w:r>
    </w:p>
  </w:footnote>
  <w:footnote w:type="continuationSeparator" w:id="0">
    <w:p w14:paraId="1B2526A2" w14:textId="77777777" w:rsidR="00A66D29" w:rsidRDefault="00A66D2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FFD5BC" w14:textId="77777777" w:rsidR="00B4232A" w:rsidRDefault="00B423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631D2E" w14:textId="77777777" w:rsidR="00B4232A" w:rsidRDefault="00B423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5DE58D" w14:textId="77777777" w:rsidR="00B4232A" w:rsidRDefault="00B423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3412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6D29"/>
    <w:rsid w:val="00025386"/>
    <w:rsid w:val="000423B9"/>
    <w:rsid w:val="00053927"/>
    <w:rsid w:val="00084786"/>
    <w:rsid w:val="001075BD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66D29"/>
    <w:rsid w:val="00A87380"/>
    <w:rsid w:val="00AF4E90"/>
    <w:rsid w:val="00AF7375"/>
    <w:rsid w:val="00B4232A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E0C5CA"/>
  <w15:chartTrackingRefBased/>
  <w15:docId w15:val="{F6BBBE6B-3F41-479D-9BDD-684518FEF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2026-10-09T08:45:00Z</dcterms:created>
  <dcterms:modified xsi:type="dcterms:W3CDTF">2026-10-09T08:45:00Z</dcterms:modified>
</cp:coreProperties>
</file>