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F2F4C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35B99" w:rsidRPr="00835B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804C1AF" w14:textId="77777777" w:rsidTr="00467CA2">
        <w:tc>
          <w:tcPr>
            <w:tcW w:w="2800" w:type="dxa"/>
            <w:shd w:val="clear" w:color="auto" w:fill="auto"/>
          </w:tcPr>
          <w:p w14:paraId="25E6794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C7B6F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C30C9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C6645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C7A13E0" w14:textId="77777777" w:rsidTr="00467CA2">
        <w:tc>
          <w:tcPr>
            <w:tcW w:w="2800" w:type="dxa"/>
            <w:shd w:val="clear" w:color="auto" w:fill="auto"/>
          </w:tcPr>
          <w:p w14:paraId="1987537B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A67A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98766E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849CA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59391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09EDAC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F0E4F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B8D23B0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3AB9F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35B99" w:rsidRPr="00835B99">
        <w:rPr>
          <w:rFonts w:ascii="Arial" w:hAnsi="Arial" w:cs="Arial"/>
          <w:sz w:val="24"/>
          <w:szCs w:val="24"/>
        </w:rPr>
        <w:t>(</w:t>
      </w:r>
      <w:proofErr w:type="spellStart"/>
      <w:r w:rsidR="00835B99" w:rsidRPr="00835B99">
        <w:rPr>
          <w:rFonts w:ascii="Arial" w:hAnsi="Arial" w:cs="Arial"/>
          <w:sz w:val="24"/>
          <w:szCs w:val="24"/>
        </w:rPr>
        <w:t>t.j</w:t>
      </w:r>
      <w:proofErr w:type="spellEnd"/>
      <w:r w:rsidR="00835B99" w:rsidRPr="00835B99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C9F9BAE" w14:textId="77777777" w:rsidTr="00467CA2">
        <w:tc>
          <w:tcPr>
            <w:tcW w:w="2269" w:type="dxa"/>
            <w:shd w:val="clear" w:color="auto" w:fill="auto"/>
          </w:tcPr>
          <w:p w14:paraId="1CFDE84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C44BDF" w14:textId="77777777" w:rsidR="00D520D3" w:rsidRPr="00A2540E" w:rsidRDefault="00835B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5B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drogi gminnej 250382 K "Uszew-Uszwica-Poręba" dz. </w:t>
            </w:r>
            <w:proofErr w:type="spellStart"/>
            <w:r w:rsidRPr="00835B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835B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nr 2080/1 w miejscowości Uszew w km 1+413 -1+820 wraz z remontem  przepustu w km 1+423 oraz w km 1+488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35B99" w:rsidRPr="00A2540E" w14:paraId="51C6BF57" w14:textId="77777777" w:rsidTr="00CB7087">
        <w:tc>
          <w:tcPr>
            <w:tcW w:w="2269" w:type="dxa"/>
            <w:shd w:val="clear" w:color="auto" w:fill="auto"/>
          </w:tcPr>
          <w:p w14:paraId="02242ABF" w14:textId="77777777" w:rsidR="00835B99" w:rsidRPr="00A2540E" w:rsidRDefault="00835B99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888E45" w14:textId="77777777" w:rsidR="00835B99" w:rsidRPr="00A2540E" w:rsidRDefault="00835B99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5B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RIiD.271.22.2026</w:t>
            </w:r>
          </w:p>
        </w:tc>
      </w:tr>
    </w:tbl>
    <w:p w14:paraId="50A74804" w14:textId="77777777" w:rsidR="00DC652A" w:rsidRPr="00053927" w:rsidRDefault="00835B9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C82B25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D01B61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5B3401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AE5A9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3D6417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D99B68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CFBA25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C8FF36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97932F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9A546A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49490D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284907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2A63C4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2E62777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28DBF4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2F0300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3706F7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FF60FC9" w14:textId="77777777" w:rsidTr="00467CA2">
        <w:tc>
          <w:tcPr>
            <w:tcW w:w="2660" w:type="dxa"/>
            <w:shd w:val="clear" w:color="auto" w:fill="auto"/>
          </w:tcPr>
          <w:p w14:paraId="7B6FFA2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1DD45B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0C7A417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EEEBC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D93BF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DD5AE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35B9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DC87C1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B05D5" w14:textId="77777777" w:rsidR="00A371AE" w:rsidRDefault="00A371AE" w:rsidP="00025386">
      <w:pPr>
        <w:spacing w:after="0" w:line="240" w:lineRule="auto"/>
      </w:pPr>
      <w:r>
        <w:separator/>
      </w:r>
    </w:p>
  </w:endnote>
  <w:endnote w:type="continuationSeparator" w:id="0">
    <w:p w14:paraId="710D6A63" w14:textId="77777777" w:rsidR="00A371AE" w:rsidRDefault="00A371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0E673" w14:textId="77777777" w:rsidR="00835B99" w:rsidRDefault="00835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77D0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29207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4553D5" w14:textId="58D6B31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AADF2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30918" w14:textId="77777777" w:rsidR="00835B99" w:rsidRDefault="00835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1A79B" w14:textId="77777777" w:rsidR="00A371AE" w:rsidRDefault="00A371AE" w:rsidP="00025386">
      <w:pPr>
        <w:spacing w:after="0" w:line="240" w:lineRule="auto"/>
      </w:pPr>
      <w:r>
        <w:separator/>
      </w:r>
    </w:p>
  </w:footnote>
  <w:footnote w:type="continuationSeparator" w:id="0">
    <w:p w14:paraId="7D09248D" w14:textId="77777777" w:rsidR="00A371AE" w:rsidRDefault="00A371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B978F" w14:textId="77777777" w:rsidR="00835B99" w:rsidRDefault="00835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EAA21" w14:textId="77777777" w:rsidR="00835B99" w:rsidRDefault="00835B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7A318" w14:textId="77777777" w:rsidR="00835B99" w:rsidRDefault="00835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462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1A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5B99"/>
    <w:rsid w:val="008833CF"/>
    <w:rsid w:val="008B797E"/>
    <w:rsid w:val="008F2498"/>
    <w:rsid w:val="0093388F"/>
    <w:rsid w:val="00A371AE"/>
    <w:rsid w:val="00A56A6F"/>
    <w:rsid w:val="00A87380"/>
    <w:rsid w:val="00AF4E90"/>
    <w:rsid w:val="00AF7375"/>
    <w:rsid w:val="00B62AD0"/>
    <w:rsid w:val="00B77707"/>
    <w:rsid w:val="00BE3BCE"/>
    <w:rsid w:val="00BF6BB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4BAD2"/>
  <w15:chartTrackingRefBased/>
  <w15:docId w15:val="{689C43FC-FFCA-455B-9A1C-F6764235D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2026-10-09T08:44:00Z</dcterms:created>
  <dcterms:modified xsi:type="dcterms:W3CDTF">2026-10-09T08:44:00Z</dcterms:modified>
</cp:coreProperties>
</file>