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1E11B" w14:textId="1DD33096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65ECB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C75D0F3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EDDFC20" w14:textId="77777777" w:rsidR="006676AE" w:rsidRPr="0012157F" w:rsidRDefault="00722EB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2EBF">
        <w:rPr>
          <w:rFonts w:ascii="Arial" w:hAnsi="Arial" w:cs="Arial"/>
        </w:rPr>
        <w:t>Gmina Gnojnik</w:t>
      </w:r>
    </w:p>
    <w:p w14:paraId="251E4F96" w14:textId="77777777" w:rsidR="006676AE" w:rsidRPr="0012157F" w:rsidRDefault="00722EB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2EBF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722EBF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16DFFFFE" w14:textId="77777777" w:rsidR="00F90CD1" w:rsidRDefault="00722E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22EBF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722EBF">
        <w:rPr>
          <w:rFonts w:ascii="Arial" w:hAnsi="Arial" w:cs="Arial"/>
        </w:rPr>
        <w:t>Gnojnik</w:t>
      </w:r>
    </w:p>
    <w:p w14:paraId="2A6C663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B9A8654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2201464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B1C20B1" w14:textId="77777777" w:rsidTr="0018769E">
        <w:tc>
          <w:tcPr>
            <w:tcW w:w="2800" w:type="dxa"/>
          </w:tcPr>
          <w:p w14:paraId="73BB0BE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9C58DD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AE0406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13CFEA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DFAECCE" w14:textId="77777777" w:rsidTr="0018769E">
        <w:tc>
          <w:tcPr>
            <w:tcW w:w="2800" w:type="dxa"/>
          </w:tcPr>
          <w:p w14:paraId="611F1A96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14BE91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83A408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CAF3E1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E5B948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22EBF" w:rsidRPr="0012157F" w14:paraId="40E1FEC9" w14:textId="77777777" w:rsidTr="00855378">
        <w:tc>
          <w:tcPr>
            <w:tcW w:w="9104" w:type="dxa"/>
            <w:shd w:val="clear" w:color="auto" w:fill="D9D9D9"/>
          </w:tcPr>
          <w:p w14:paraId="3A5D8B8F" w14:textId="77777777" w:rsidR="00722EBF" w:rsidRPr="0012157F" w:rsidRDefault="00722EBF" w:rsidP="0085537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1BFAD3D" w14:textId="77777777" w:rsidR="00722EBF" w:rsidRPr="0012157F" w:rsidRDefault="00722EBF" w:rsidP="0085537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22EB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2EB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2EBF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165D128" w14:textId="77777777" w:rsidR="00722EBF" w:rsidRPr="00612283" w:rsidRDefault="00722EBF" w:rsidP="0085537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A15B6C2" w14:textId="77777777" w:rsidR="00722EBF" w:rsidRPr="00612283" w:rsidRDefault="00722EBF" w:rsidP="00855378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E111868" w14:textId="77777777" w:rsidR="00722EBF" w:rsidRPr="0012157F" w:rsidRDefault="00722EBF" w:rsidP="0085537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8F836EB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5DD2068" w14:textId="77777777" w:rsidTr="0018769E">
        <w:tc>
          <w:tcPr>
            <w:tcW w:w="2269" w:type="dxa"/>
          </w:tcPr>
          <w:p w14:paraId="255F9D4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0227B32" w14:textId="77777777" w:rsidR="002578E4" w:rsidRPr="00A2540E" w:rsidRDefault="00722EB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2E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Remont drogi gminnej 250382 K "Uszew-Uszwica-Poręba" dz. </w:t>
            </w:r>
            <w:proofErr w:type="spellStart"/>
            <w:r w:rsidRPr="00722E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ewid</w:t>
            </w:r>
            <w:proofErr w:type="spellEnd"/>
            <w:r w:rsidRPr="00722E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nr 2080/1 w miejscowości Uszew w km 1+413 -1+820 wraz z remontem  przepustu w km 1+423 oraz w km 1+488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22EBF" w:rsidRPr="00A2540E" w14:paraId="70D85B5B" w14:textId="77777777" w:rsidTr="00855378">
        <w:tc>
          <w:tcPr>
            <w:tcW w:w="2269" w:type="dxa"/>
          </w:tcPr>
          <w:p w14:paraId="2F30F732" w14:textId="77777777" w:rsidR="00722EBF" w:rsidRPr="00A2540E" w:rsidRDefault="00722EBF" w:rsidP="0085537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4880299" w14:textId="77777777" w:rsidR="00722EBF" w:rsidRPr="00A2540E" w:rsidRDefault="00722EBF" w:rsidP="0085537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2E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RIiD.271.22.2026</w:t>
            </w:r>
          </w:p>
        </w:tc>
      </w:tr>
    </w:tbl>
    <w:p w14:paraId="37359F9B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F38C65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22EBF" w:rsidRPr="00722EBF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609E034" w14:textId="77777777" w:rsidTr="00650D6C">
        <w:tc>
          <w:tcPr>
            <w:tcW w:w="9104" w:type="dxa"/>
            <w:shd w:val="clear" w:color="auto" w:fill="D9D9D9"/>
          </w:tcPr>
          <w:p w14:paraId="601EBB7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3EAF1ED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74FCC11" w14:textId="77777777" w:rsidR="00722EBF" w:rsidRPr="00992BD8" w:rsidRDefault="00722EBF" w:rsidP="00722EB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B548025" w14:textId="77777777" w:rsidR="002426FF" w:rsidRPr="00A44833" w:rsidRDefault="00722EBF" w:rsidP="00722EB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43C4C85C" w14:textId="77777777" w:rsidR="00722EBF" w:rsidRPr="00A44833" w:rsidRDefault="00722EBF" w:rsidP="00722EB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F473EBF" w14:textId="77777777" w:rsidR="00722EBF" w:rsidRPr="0012157F" w:rsidRDefault="00722EBF" w:rsidP="00722EB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B3F109D" w14:textId="77777777" w:rsidR="00722EBF" w:rsidRPr="0012157F" w:rsidRDefault="00722EBF" w:rsidP="00722EBF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D6D07D0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3AD199EB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60AA0A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30C280DC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0D64F5D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AF7BA7" w14:textId="77777777" w:rsidR="00722EBF" w:rsidRDefault="007A2BCB" w:rsidP="00722E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6F27797A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7F79817" w14:textId="77777777" w:rsidTr="00CD4DD1">
        <w:tc>
          <w:tcPr>
            <w:tcW w:w="9104" w:type="dxa"/>
            <w:shd w:val="clear" w:color="auto" w:fill="D9D9D9"/>
          </w:tcPr>
          <w:p w14:paraId="586C25E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5B49C15" w14:textId="77777777" w:rsidR="0007044A" w:rsidRDefault="0007044A" w:rsidP="00257E7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07044A">
        <w:rPr>
          <w:rFonts w:ascii="Arial" w:hAnsi="Arial" w:cs="Arial"/>
          <w:sz w:val="24"/>
          <w:szCs w:val="24"/>
        </w:rPr>
        <w:t>Oświadczam, że spełniam, warunki udziału w postępowaniu określone przez Zamawiającego w ogłoszeniu o zamówieniu oraz Specyfikacji Warunków Zamówienia sporządzonej przez  Gminę Gnojnik do niniejszego postępowania.</w:t>
      </w:r>
    </w:p>
    <w:p w14:paraId="68101DE8" w14:textId="3A59E50B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D583655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C2927AE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1E41F0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786D05F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9F47FE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3DBFEB7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9C769A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22C135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FEEBFF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546DB45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880CD54" w14:textId="77777777" w:rsidTr="00CD4DD1">
        <w:tc>
          <w:tcPr>
            <w:tcW w:w="9104" w:type="dxa"/>
            <w:shd w:val="clear" w:color="auto" w:fill="D9D9D9"/>
          </w:tcPr>
          <w:p w14:paraId="2A56A19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051FC4F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CE89AA9" w14:textId="77777777" w:rsidTr="00847232">
        <w:tc>
          <w:tcPr>
            <w:tcW w:w="9104" w:type="dxa"/>
            <w:shd w:val="clear" w:color="auto" w:fill="D9D9D9"/>
          </w:tcPr>
          <w:p w14:paraId="4449590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28225A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5EC4759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479F19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535A93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76A94C9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7EB293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39A3651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14:paraId="151ABE72" w14:textId="77777777" w:rsidTr="005517FB">
        <w:tc>
          <w:tcPr>
            <w:tcW w:w="9104" w:type="dxa"/>
            <w:shd w:val="clear" w:color="auto" w:fill="D9D9D9"/>
          </w:tcPr>
          <w:p w14:paraId="7E22B8DC" w14:textId="77777777"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3E08CBE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82D7AC" w14:textId="77777777"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14:paraId="2098C644" w14:textId="77777777"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14:paraId="1FFADE05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6242BF2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64B6E3B7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14:paraId="574AC69C" w14:textId="77777777"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AB2346C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519206B3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14:paraId="6A17D758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AD2E66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21D9DA52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14:paraId="3D993868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15C599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704A53EC" w14:textId="77777777"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6E8280A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F8EE462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7DC495C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8FBB86" w14:textId="77777777" w:rsidR="001454AC" w:rsidRDefault="001454AC" w:rsidP="0038231F">
      <w:pPr>
        <w:spacing w:after="0" w:line="240" w:lineRule="auto"/>
      </w:pPr>
      <w:r>
        <w:separator/>
      </w:r>
    </w:p>
  </w:endnote>
  <w:endnote w:type="continuationSeparator" w:id="0">
    <w:p w14:paraId="2B4A0D4C" w14:textId="77777777" w:rsidR="001454AC" w:rsidRDefault="001454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54EF3" w14:textId="77777777" w:rsidR="00722EBF" w:rsidRDefault="00722E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797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4A872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135BE" w14:textId="77777777" w:rsidR="00722EBF" w:rsidRDefault="00722E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0C6228" w14:textId="77777777" w:rsidR="001454AC" w:rsidRDefault="001454AC" w:rsidP="0038231F">
      <w:pPr>
        <w:spacing w:after="0" w:line="240" w:lineRule="auto"/>
      </w:pPr>
      <w:r>
        <w:separator/>
      </w:r>
    </w:p>
  </w:footnote>
  <w:footnote w:type="continuationSeparator" w:id="0">
    <w:p w14:paraId="5F538382" w14:textId="77777777" w:rsidR="001454AC" w:rsidRDefault="001454AC" w:rsidP="0038231F">
      <w:pPr>
        <w:spacing w:after="0" w:line="240" w:lineRule="auto"/>
      </w:pPr>
      <w:r>
        <w:continuationSeparator/>
      </w:r>
    </w:p>
  </w:footnote>
  <w:footnote w:id="1">
    <w:p w14:paraId="2F87659F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8524D70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71C93D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41CCE7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75E860C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104942D1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796F5" w14:textId="77777777" w:rsidR="00722EBF" w:rsidRDefault="00722E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901CC" w14:textId="77777777" w:rsidR="00722EBF" w:rsidRDefault="00722E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E1D45" w14:textId="77777777" w:rsidR="00722EBF" w:rsidRDefault="00722E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871575">
    <w:abstractNumId w:val="11"/>
  </w:num>
  <w:num w:numId="2" w16cid:durableId="1471747580">
    <w:abstractNumId w:val="0"/>
  </w:num>
  <w:num w:numId="3" w16cid:durableId="513881999">
    <w:abstractNumId w:val="10"/>
  </w:num>
  <w:num w:numId="4" w16cid:durableId="913584028">
    <w:abstractNumId w:val="13"/>
  </w:num>
  <w:num w:numId="5" w16cid:durableId="561521080">
    <w:abstractNumId w:val="12"/>
  </w:num>
  <w:num w:numId="6" w16cid:durableId="995112601">
    <w:abstractNumId w:val="9"/>
  </w:num>
  <w:num w:numId="7" w16cid:durableId="1528594382">
    <w:abstractNumId w:val="1"/>
  </w:num>
  <w:num w:numId="8" w16cid:durableId="1765765776">
    <w:abstractNumId w:val="6"/>
  </w:num>
  <w:num w:numId="9" w16cid:durableId="1489979806">
    <w:abstractNumId w:val="4"/>
  </w:num>
  <w:num w:numId="10" w16cid:durableId="1718163814">
    <w:abstractNumId w:val="7"/>
  </w:num>
  <w:num w:numId="11" w16cid:durableId="385688140">
    <w:abstractNumId w:val="5"/>
  </w:num>
  <w:num w:numId="12" w16cid:durableId="1946837757">
    <w:abstractNumId w:val="8"/>
  </w:num>
  <w:num w:numId="13" w16cid:durableId="1551116863">
    <w:abstractNumId w:val="3"/>
  </w:num>
  <w:num w:numId="14" w16cid:durableId="18337215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4AC"/>
    <w:rsid w:val="00023477"/>
    <w:rsid w:val="000247FF"/>
    <w:rsid w:val="00025C8D"/>
    <w:rsid w:val="000303EE"/>
    <w:rsid w:val="00031C33"/>
    <w:rsid w:val="0005473D"/>
    <w:rsid w:val="00057FC1"/>
    <w:rsid w:val="000642B4"/>
    <w:rsid w:val="0007044A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54AC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5ECB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2EBF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978AF"/>
  <w15:docId w15:val="{68F36A60-D945-48FD-850B-C2992999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857</Words>
  <Characters>5144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2026-10-09T08:43:00Z</dcterms:created>
  <dcterms:modified xsi:type="dcterms:W3CDTF">2026-10-09T08:43:00Z</dcterms:modified>
</cp:coreProperties>
</file>