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FA4715" w14:textId="5770808E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C43AB1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0EAA26BB" w14:textId="77777777" w:rsidTr="00D62E6E">
        <w:tc>
          <w:tcPr>
            <w:tcW w:w="2800" w:type="dxa"/>
          </w:tcPr>
          <w:p w14:paraId="0D85B6FD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DC9D0E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25F918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5E7B39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1295D148" w14:textId="77777777" w:rsidTr="00D62E6E">
        <w:tc>
          <w:tcPr>
            <w:tcW w:w="2800" w:type="dxa"/>
          </w:tcPr>
          <w:p w14:paraId="309C926D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1AA25C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779313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F62F675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88A647E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53818" w:rsidRPr="00C14101" w14:paraId="272A36A8" w14:textId="77777777" w:rsidTr="00A55F6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03DE522" w14:textId="77777777" w:rsidR="00753818" w:rsidRPr="00C14101" w:rsidRDefault="00753818" w:rsidP="00A55F6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18BF509" w14:textId="77777777" w:rsidR="00753818" w:rsidRPr="00C14101" w:rsidRDefault="00753818" w:rsidP="00A55F60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53818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753818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753818">
              <w:rPr>
                <w:rFonts w:ascii="Arial" w:eastAsia="Times New Roman" w:hAnsi="Arial" w:cs="Arial"/>
                <w:lang w:eastAsia="pl-PL"/>
              </w:rPr>
              <w:t>. Dz. U. z 2026 r. poz. 793)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61443023" w14:textId="77777777" w:rsidR="00753818" w:rsidRPr="00C14101" w:rsidRDefault="00753818" w:rsidP="00A55F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FF78EB4" w14:textId="77777777" w:rsidR="00753818" w:rsidRPr="00C14101" w:rsidRDefault="00753818" w:rsidP="00A55F6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97F8567" w14:textId="77777777" w:rsidR="00BC121E" w:rsidRPr="00C14101" w:rsidRDefault="00753818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7D1316CA" w14:textId="77777777" w:rsidTr="00D62E6E">
        <w:tc>
          <w:tcPr>
            <w:tcW w:w="2269" w:type="dxa"/>
          </w:tcPr>
          <w:p w14:paraId="4C2D8700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9A0E8E4" w14:textId="77777777" w:rsidR="00D62E6E" w:rsidRPr="00D62E6E" w:rsidRDefault="0075381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38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dróg gminnych po intensywnych opadach atmosferycznych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53818" w:rsidRPr="00D62E6E" w14:paraId="4D11F105" w14:textId="77777777" w:rsidTr="00A55F60">
        <w:tc>
          <w:tcPr>
            <w:tcW w:w="2269" w:type="dxa"/>
          </w:tcPr>
          <w:p w14:paraId="605E4AC7" w14:textId="77777777" w:rsidR="00753818" w:rsidRPr="00D62E6E" w:rsidRDefault="00753818" w:rsidP="00A55F6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C6796D3" w14:textId="77777777" w:rsidR="00753818" w:rsidRPr="00D62E6E" w:rsidRDefault="00753818" w:rsidP="00A55F6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38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RIiD.271.18.2026</w:t>
            </w:r>
          </w:p>
        </w:tc>
      </w:tr>
    </w:tbl>
    <w:p w14:paraId="44583AE3" w14:textId="77777777" w:rsidR="00BC121E" w:rsidRDefault="00753818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753818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07D7E9CA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1309D43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3EB9C492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DD3A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C9B7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5BAB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A8839D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6DBB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7208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754A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A48CE5D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F50B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0FA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B36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6218BFD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000470AF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563A225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1A50449B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1464A383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493D6E8" w14:textId="77777777" w:rsidTr="00620E37">
        <w:tc>
          <w:tcPr>
            <w:tcW w:w="2660" w:type="dxa"/>
          </w:tcPr>
          <w:p w14:paraId="73E18AB7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E937C2D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6B0FA130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1A79C48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6235B16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356A282B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53818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6A86196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DE9949" w14:textId="77777777" w:rsidR="001C3A64" w:rsidRDefault="001C3A64">
      <w:r>
        <w:separator/>
      </w:r>
    </w:p>
  </w:endnote>
  <w:endnote w:type="continuationSeparator" w:id="0">
    <w:p w14:paraId="69A22134" w14:textId="77777777" w:rsidR="001C3A64" w:rsidRDefault="001C3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8E52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CDB99B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8FBA6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8EDD456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BDA805B">
        <v:line id="_x0000_s1025" style="position:absolute;left:0;text-align:left;z-index:251657728" from="-3.85pt,8.7pt" to="455.15pt,8.7pt"/>
      </w:pict>
    </w:r>
  </w:p>
  <w:p w14:paraId="16F7AA75" w14:textId="12009D28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AA5267" w14:textId="77777777" w:rsidR="00753818" w:rsidRDefault="007538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D7A65C" w14:textId="77777777" w:rsidR="001C3A64" w:rsidRDefault="001C3A64">
      <w:r>
        <w:separator/>
      </w:r>
    </w:p>
  </w:footnote>
  <w:footnote w:type="continuationSeparator" w:id="0">
    <w:p w14:paraId="60E9B39D" w14:textId="77777777" w:rsidR="001C3A64" w:rsidRDefault="001C3A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24F7D" w14:textId="77777777" w:rsidR="00753818" w:rsidRDefault="007538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996672" w14:textId="77777777" w:rsidR="00753818" w:rsidRDefault="007538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81BC62" w14:textId="77777777" w:rsidR="00753818" w:rsidRDefault="007538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81786345">
    <w:abstractNumId w:val="13"/>
  </w:num>
  <w:num w:numId="2" w16cid:durableId="665330678">
    <w:abstractNumId w:val="0"/>
  </w:num>
  <w:num w:numId="3" w16cid:durableId="1570192087">
    <w:abstractNumId w:val="11"/>
  </w:num>
  <w:num w:numId="4" w16cid:durableId="62336682">
    <w:abstractNumId w:val="8"/>
  </w:num>
  <w:num w:numId="5" w16cid:durableId="1931156345">
    <w:abstractNumId w:val="7"/>
  </w:num>
  <w:num w:numId="6" w16cid:durableId="566959641">
    <w:abstractNumId w:val="1"/>
  </w:num>
  <w:num w:numId="7" w16cid:durableId="1432239754">
    <w:abstractNumId w:val="6"/>
  </w:num>
  <w:num w:numId="8" w16cid:durableId="1880168908">
    <w:abstractNumId w:val="3"/>
  </w:num>
  <w:num w:numId="9" w16cid:durableId="1553496544">
    <w:abstractNumId w:val="2"/>
  </w:num>
  <w:num w:numId="10" w16cid:durableId="1745227097">
    <w:abstractNumId w:val="5"/>
  </w:num>
  <w:num w:numId="11" w16cid:durableId="958880198">
    <w:abstractNumId w:val="10"/>
  </w:num>
  <w:num w:numId="12" w16cid:durableId="1286698179">
    <w:abstractNumId w:val="4"/>
  </w:num>
  <w:num w:numId="13" w16cid:durableId="882794919">
    <w:abstractNumId w:val="9"/>
  </w:num>
  <w:num w:numId="14" w16cid:durableId="25953350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3A6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C3A64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818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43AB1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6D6B98"/>
  <w15:chartTrackingRefBased/>
  <w15:docId w15:val="{8A96367F-946F-4573-B0AF-503AB66B1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193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2010-01-07T09:39:00Z</cp:lastPrinted>
  <dcterms:created xsi:type="dcterms:W3CDTF">2026-09-21T14:24:00Z</dcterms:created>
  <dcterms:modified xsi:type="dcterms:W3CDTF">2026-09-21T14:24:00Z</dcterms:modified>
</cp:coreProperties>
</file>