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8751A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9514ED" w:rsidRPr="009514ED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45C11CFE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C821F1B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F018B0" w14:textId="77777777" w:rsidR="006676AE" w:rsidRPr="0012157F" w:rsidRDefault="009514E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14ED">
        <w:rPr>
          <w:rFonts w:ascii="Arial" w:hAnsi="Arial" w:cs="Arial"/>
        </w:rPr>
        <w:t>Gmina Gnojnik</w:t>
      </w:r>
    </w:p>
    <w:p w14:paraId="03EFF587" w14:textId="77777777" w:rsidR="006676AE" w:rsidRPr="0012157F" w:rsidRDefault="009514E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14ED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9514ED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7AAEA80" w14:textId="77777777" w:rsidR="00F90CD1" w:rsidRDefault="009514ED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9514ED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9514ED">
        <w:rPr>
          <w:rFonts w:ascii="Arial" w:hAnsi="Arial" w:cs="Arial"/>
        </w:rPr>
        <w:t>Gnojnik</w:t>
      </w:r>
    </w:p>
    <w:p w14:paraId="62F2FBA7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AD16A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5459C78" w14:textId="77777777" w:rsidTr="00252642">
        <w:tc>
          <w:tcPr>
            <w:tcW w:w="2800" w:type="dxa"/>
          </w:tcPr>
          <w:p w14:paraId="7149D39C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847FF8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23DC6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3CB31E3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669514BD" w14:textId="77777777" w:rsidTr="00252642">
        <w:tc>
          <w:tcPr>
            <w:tcW w:w="2800" w:type="dxa"/>
          </w:tcPr>
          <w:p w14:paraId="1A907A9E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BCBCC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A27BF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67AF850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498449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14ED" w:rsidRPr="0012157F" w14:paraId="1092A7C9" w14:textId="77777777" w:rsidTr="009D30E1">
        <w:tc>
          <w:tcPr>
            <w:tcW w:w="9104" w:type="dxa"/>
            <w:shd w:val="clear" w:color="auto" w:fill="D9D9D9"/>
          </w:tcPr>
          <w:p w14:paraId="1F648E08" w14:textId="77777777" w:rsidR="009514ED" w:rsidRPr="006F0A84" w:rsidRDefault="009514ED" w:rsidP="009D30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FA99482" w14:textId="77777777" w:rsidR="009514ED" w:rsidRDefault="009514ED" w:rsidP="009D30E1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514ED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B33204" w14:textId="77777777" w:rsidR="009514ED" w:rsidRPr="00534752" w:rsidRDefault="009514ED" w:rsidP="009D30E1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53B85CF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1C25AD97" w14:textId="77777777" w:rsidTr="00252642">
        <w:tc>
          <w:tcPr>
            <w:tcW w:w="2269" w:type="dxa"/>
          </w:tcPr>
          <w:p w14:paraId="37895474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79C274" w14:textId="77777777" w:rsidR="00FB403C" w:rsidRPr="00A2540E" w:rsidRDefault="009514E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14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14ED" w:rsidRPr="00A2540E" w14:paraId="2993CADF" w14:textId="77777777" w:rsidTr="009D30E1">
        <w:tc>
          <w:tcPr>
            <w:tcW w:w="2269" w:type="dxa"/>
          </w:tcPr>
          <w:p w14:paraId="6C813E56" w14:textId="77777777" w:rsidR="009514ED" w:rsidRPr="00A2540E" w:rsidRDefault="009514ED" w:rsidP="009D30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5416A32" w14:textId="77777777" w:rsidR="009514ED" w:rsidRPr="00A2540E" w:rsidRDefault="009514ED" w:rsidP="009D30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14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RIiD.271.18.2026</w:t>
            </w:r>
          </w:p>
        </w:tc>
      </w:tr>
    </w:tbl>
    <w:p w14:paraId="25DA8429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B0CE6B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14ED" w:rsidRPr="009514E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C75BFFB" w14:textId="77777777" w:rsidTr="00650D6C">
        <w:tc>
          <w:tcPr>
            <w:tcW w:w="9104" w:type="dxa"/>
            <w:shd w:val="clear" w:color="auto" w:fill="D9D9D9"/>
          </w:tcPr>
          <w:p w14:paraId="48FCFCA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C52B8D4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C898324" w14:textId="77777777" w:rsidR="009514ED" w:rsidRPr="00992BD8" w:rsidRDefault="009514ED" w:rsidP="009514E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278EC05" w14:textId="77777777" w:rsidR="002426FF" w:rsidRPr="00922A11" w:rsidRDefault="009514ED" w:rsidP="009514E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40363E5" w14:textId="77777777" w:rsidR="009514ED" w:rsidRPr="00922A11" w:rsidRDefault="009514ED" w:rsidP="009514E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11C0722" w14:textId="77777777" w:rsidR="009514ED" w:rsidRPr="0012157F" w:rsidRDefault="009514ED" w:rsidP="009514E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B4A6D01" w14:textId="77777777" w:rsidR="009514ED" w:rsidRPr="0012157F" w:rsidRDefault="009514ED" w:rsidP="009514E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144AE68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2E3AD1C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BFD36B9" w14:textId="77777777" w:rsidTr="00CD4DD1">
        <w:tc>
          <w:tcPr>
            <w:tcW w:w="9104" w:type="dxa"/>
            <w:shd w:val="clear" w:color="auto" w:fill="D9D9D9"/>
          </w:tcPr>
          <w:p w14:paraId="2375099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728685B" w14:textId="7F75A8A1" w:rsidR="00C62F57" w:rsidRDefault="00516E6A" w:rsidP="001703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16E6A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w Specyfikacji Warunków Zamówienia w zakresie, w jakim Wykonawca powołuje się na te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A98E12D" w14:textId="77777777" w:rsidTr="00CD4DD1">
        <w:tc>
          <w:tcPr>
            <w:tcW w:w="9104" w:type="dxa"/>
            <w:shd w:val="clear" w:color="auto" w:fill="D9D9D9"/>
          </w:tcPr>
          <w:p w14:paraId="3438301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0375DC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31337E4" w14:textId="77777777" w:rsidTr="00847232">
        <w:tc>
          <w:tcPr>
            <w:tcW w:w="9104" w:type="dxa"/>
            <w:shd w:val="clear" w:color="auto" w:fill="D9D9D9"/>
          </w:tcPr>
          <w:p w14:paraId="4DCD2BB9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353FDF2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41F7C4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5CB05A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18A49D47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327CD0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1EB3776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BBAC77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D4422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FA7B6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65C0E5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49EA168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4A2D40A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3CFD9" w14:textId="77777777" w:rsidR="00E852DB" w:rsidRDefault="00E852DB" w:rsidP="0038231F">
      <w:pPr>
        <w:spacing w:after="0" w:line="240" w:lineRule="auto"/>
      </w:pPr>
      <w:r>
        <w:separator/>
      </w:r>
    </w:p>
  </w:endnote>
  <w:endnote w:type="continuationSeparator" w:id="0">
    <w:p w14:paraId="0394AEFE" w14:textId="77777777" w:rsidR="00E852DB" w:rsidRDefault="00E85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673A5" w14:textId="77777777" w:rsidR="009514ED" w:rsidRDefault="009514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D20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E6A8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90773" w14:textId="77777777" w:rsidR="009514ED" w:rsidRDefault="009514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DB0CBB" w14:textId="77777777" w:rsidR="00E852DB" w:rsidRDefault="00E852DB" w:rsidP="0038231F">
      <w:pPr>
        <w:spacing w:after="0" w:line="240" w:lineRule="auto"/>
      </w:pPr>
      <w:r>
        <w:separator/>
      </w:r>
    </w:p>
  </w:footnote>
  <w:footnote w:type="continuationSeparator" w:id="0">
    <w:p w14:paraId="10645843" w14:textId="77777777" w:rsidR="00E852DB" w:rsidRDefault="00E852DB" w:rsidP="0038231F">
      <w:pPr>
        <w:spacing w:after="0" w:line="240" w:lineRule="auto"/>
      </w:pPr>
      <w:r>
        <w:continuationSeparator/>
      </w:r>
    </w:p>
  </w:footnote>
  <w:footnote w:id="1">
    <w:p w14:paraId="115887F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652A3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11096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A349BA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BC0B9" w14:textId="77777777" w:rsidR="009514ED" w:rsidRDefault="00951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2CC63" w14:textId="77777777" w:rsidR="009514ED" w:rsidRDefault="00951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B4A6B" w14:textId="77777777" w:rsidR="009514ED" w:rsidRDefault="009514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762927">
    <w:abstractNumId w:val="11"/>
  </w:num>
  <w:num w:numId="2" w16cid:durableId="751270986">
    <w:abstractNumId w:val="0"/>
  </w:num>
  <w:num w:numId="3" w16cid:durableId="114369744">
    <w:abstractNumId w:val="10"/>
  </w:num>
  <w:num w:numId="4" w16cid:durableId="129061837">
    <w:abstractNumId w:val="13"/>
  </w:num>
  <w:num w:numId="5" w16cid:durableId="536889466">
    <w:abstractNumId w:val="12"/>
  </w:num>
  <w:num w:numId="6" w16cid:durableId="631373919">
    <w:abstractNumId w:val="9"/>
  </w:num>
  <w:num w:numId="7" w16cid:durableId="1678577765">
    <w:abstractNumId w:val="1"/>
  </w:num>
  <w:num w:numId="8" w16cid:durableId="798958586">
    <w:abstractNumId w:val="6"/>
  </w:num>
  <w:num w:numId="9" w16cid:durableId="1636565209">
    <w:abstractNumId w:val="4"/>
  </w:num>
  <w:num w:numId="10" w16cid:durableId="733544871">
    <w:abstractNumId w:val="7"/>
  </w:num>
  <w:num w:numId="11" w16cid:durableId="41835284">
    <w:abstractNumId w:val="5"/>
  </w:num>
  <w:num w:numId="12" w16cid:durableId="1566910931">
    <w:abstractNumId w:val="8"/>
  </w:num>
  <w:num w:numId="13" w16cid:durableId="1303392457">
    <w:abstractNumId w:val="3"/>
  </w:num>
  <w:num w:numId="14" w16cid:durableId="1015234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2D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16E6A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14ED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52D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B6E36"/>
  <w15:docId w15:val="{DFB6EA04-1DDC-4E24-B157-B268CA76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2026-10-07T09:02:00Z</dcterms:created>
  <dcterms:modified xsi:type="dcterms:W3CDTF">2026-10-07T09:02:00Z</dcterms:modified>
</cp:coreProperties>
</file>