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C87AF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E7FE1" w:rsidRPr="00BE7FE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E482E3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CE1C6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A23FDA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1C7850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2211248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505219D" w14:textId="77777777" w:rsidTr="004F10A0">
        <w:tc>
          <w:tcPr>
            <w:tcW w:w="2269" w:type="dxa"/>
            <w:shd w:val="clear" w:color="auto" w:fill="auto"/>
          </w:tcPr>
          <w:p w14:paraId="19C6FDA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FE54BA" w14:textId="77777777" w:rsidR="00A137C9" w:rsidRPr="00A2540E" w:rsidRDefault="00BE7FE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7F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7FE1" w:rsidRPr="00A2540E" w14:paraId="1CA6B3BA" w14:textId="77777777" w:rsidTr="00A55F60">
        <w:tc>
          <w:tcPr>
            <w:tcW w:w="2269" w:type="dxa"/>
            <w:shd w:val="clear" w:color="auto" w:fill="auto"/>
          </w:tcPr>
          <w:p w14:paraId="00E746CE" w14:textId="77777777" w:rsidR="00BE7FE1" w:rsidRPr="00A2540E" w:rsidRDefault="00BE7FE1" w:rsidP="00A55F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93EAE2" w14:textId="77777777" w:rsidR="00BE7FE1" w:rsidRPr="00A2540E" w:rsidRDefault="00BE7FE1" w:rsidP="00A55F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E7F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RIiD.271.18.2026</w:t>
            </w:r>
          </w:p>
        </w:tc>
      </w:tr>
    </w:tbl>
    <w:p w14:paraId="42499A6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CB5EF63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E7FE1" w:rsidRPr="00BE7FE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AAD6DC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1D09430" w14:textId="77777777" w:rsidTr="00A137C9">
        <w:tc>
          <w:tcPr>
            <w:tcW w:w="617" w:type="dxa"/>
            <w:shd w:val="clear" w:color="auto" w:fill="auto"/>
            <w:vAlign w:val="center"/>
          </w:tcPr>
          <w:p w14:paraId="3A582ED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40A1B5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2C7B0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E0CA516" w14:textId="77777777" w:rsidTr="00A137C9">
        <w:tc>
          <w:tcPr>
            <w:tcW w:w="617" w:type="dxa"/>
            <w:shd w:val="clear" w:color="auto" w:fill="auto"/>
            <w:vAlign w:val="center"/>
          </w:tcPr>
          <w:p w14:paraId="69D1E52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45102C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2E45E9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2931514" w14:textId="77777777" w:rsidTr="00A137C9">
        <w:tc>
          <w:tcPr>
            <w:tcW w:w="617" w:type="dxa"/>
            <w:shd w:val="clear" w:color="auto" w:fill="auto"/>
            <w:vAlign w:val="center"/>
          </w:tcPr>
          <w:p w14:paraId="3626109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D5825C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9AE662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9C91B5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E7FE1" w:rsidRPr="00BE7FE1">
        <w:rPr>
          <w:rFonts w:ascii="Arial" w:hAnsi="Arial" w:cs="Arial"/>
          <w:sz w:val="24"/>
          <w:szCs w:val="24"/>
        </w:rPr>
        <w:t>(</w:t>
      </w:r>
      <w:proofErr w:type="spellStart"/>
      <w:r w:rsidR="00BE7FE1" w:rsidRPr="00BE7FE1">
        <w:rPr>
          <w:rFonts w:ascii="Arial" w:hAnsi="Arial" w:cs="Arial"/>
          <w:sz w:val="24"/>
          <w:szCs w:val="24"/>
        </w:rPr>
        <w:t>t.j</w:t>
      </w:r>
      <w:proofErr w:type="spellEnd"/>
      <w:r w:rsidR="00BE7FE1" w:rsidRPr="00BE7FE1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4FDDCFA" w14:textId="77777777" w:rsidTr="00A137C9">
        <w:tc>
          <w:tcPr>
            <w:tcW w:w="617" w:type="dxa"/>
            <w:shd w:val="clear" w:color="auto" w:fill="auto"/>
            <w:vAlign w:val="center"/>
          </w:tcPr>
          <w:p w14:paraId="748EA6B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F9FA6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AC8660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92C19CC" w14:textId="77777777" w:rsidTr="00A137C9">
        <w:tc>
          <w:tcPr>
            <w:tcW w:w="617" w:type="dxa"/>
            <w:shd w:val="clear" w:color="auto" w:fill="auto"/>
            <w:vAlign w:val="center"/>
          </w:tcPr>
          <w:p w14:paraId="1A1327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BE0558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83E4D6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A18A953" w14:textId="77777777" w:rsidTr="00A137C9">
        <w:tc>
          <w:tcPr>
            <w:tcW w:w="617" w:type="dxa"/>
            <w:shd w:val="clear" w:color="auto" w:fill="auto"/>
            <w:vAlign w:val="center"/>
          </w:tcPr>
          <w:p w14:paraId="1BE6757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335EF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73AE96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24A2B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B82AD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48DEB52" w14:textId="77777777" w:rsidTr="004F10A0">
        <w:tc>
          <w:tcPr>
            <w:tcW w:w="2660" w:type="dxa"/>
            <w:shd w:val="clear" w:color="auto" w:fill="auto"/>
          </w:tcPr>
          <w:p w14:paraId="2F39A23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11B54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F65658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FF5A17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4165B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0E822DB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E7FE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38998BC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BB3B4" w14:textId="77777777" w:rsidR="00777D36" w:rsidRDefault="00777D36" w:rsidP="00025386">
      <w:pPr>
        <w:spacing w:after="0" w:line="240" w:lineRule="auto"/>
      </w:pPr>
      <w:r>
        <w:separator/>
      </w:r>
    </w:p>
  </w:endnote>
  <w:endnote w:type="continuationSeparator" w:id="0">
    <w:p w14:paraId="5544A82F" w14:textId="77777777" w:rsidR="00777D36" w:rsidRDefault="00777D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8C177" w14:textId="77777777" w:rsidR="00BE7FE1" w:rsidRDefault="00BE7F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14B2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48CC1F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BCBD75" w14:textId="35A4704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BD046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CBC4C" w14:textId="77777777" w:rsidR="00BE7FE1" w:rsidRDefault="00BE7F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827C84" w14:textId="77777777" w:rsidR="00777D36" w:rsidRDefault="00777D36" w:rsidP="00025386">
      <w:pPr>
        <w:spacing w:after="0" w:line="240" w:lineRule="auto"/>
      </w:pPr>
      <w:r>
        <w:separator/>
      </w:r>
    </w:p>
  </w:footnote>
  <w:footnote w:type="continuationSeparator" w:id="0">
    <w:p w14:paraId="2AA61986" w14:textId="77777777" w:rsidR="00777D36" w:rsidRDefault="00777D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2DDE7" w14:textId="77777777" w:rsidR="00BE7FE1" w:rsidRDefault="00BE7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48D63" w14:textId="77777777" w:rsidR="00BE7FE1" w:rsidRDefault="00BE7F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5F522" w14:textId="77777777" w:rsidR="00BE7FE1" w:rsidRDefault="00BE7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312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D3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77D3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1D82"/>
    <w:rsid w:val="00B641BE"/>
    <w:rsid w:val="00B77707"/>
    <w:rsid w:val="00BE3BCE"/>
    <w:rsid w:val="00BE7FE1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EE4AB"/>
  <w15:chartTrackingRefBased/>
  <w15:docId w15:val="{C76ECFDB-28DB-4E00-9C01-56ADCD6F0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2026-09-21T14:25:00Z</dcterms:created>
  <dcterms:modified xsi:type="dcterms:W3CDTF">2026-09-21T14:25:00Z</dcterms:modified>
</cp:coreProperties>
</file>