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1DFC1C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13DB1" w:rsidRPr="00A13DB1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77E5B6D2" w14:textId="77777777" w:rsidTr="00467CA2">
        <w:tc>
          <w:tcPr>
            <w:tcW w:w="2800" w:type="dxa"/>
            <w:shd w:val="clear" w:color="auto" w:fill="auto"/>
          </w:tcPr>
          <w:p w14:paraId="285D9DA2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A751310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8692407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4980ADE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30258E00" w14:textId="77777777" w:rsidTr="00467CA2">
        <w:tc>
          <w:tcPr>
            <w:tcW w:w="2800" w:type="dxa"/>
            <w:shd w:val="clear" w:color="auto" w:fill="auto"/>
          </w:tcPr>
          <w:p w14:paraId="42A37DC4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51C9C33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5A11BC2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B2A30B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BC567E6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55042D4E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F2FAA7C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72AC3F45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C4AF144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A13DB1" w:rsidRPr="00A13DB1">
        <w:rPr>
          <w:rFonts w:ascii="Arial" w:hAnsi="Arial" w:cs="Arial"/>
          <w:sz w:val="24"/>
          <w:szCs w:val="24"/>
        </w:rPr>
        <w:t>(</w:t>
      </w:r>
      <w:proofErr w:type="spellStart"/>
      <w:r w:rsidR="00A13DB1" w:rsidRPr="00A13DB1">
        <w:rPr>
          <w:rFonts w:ascii="Arial" w:hAnsi="Arial" w:cs="Arial"/>
          <w:sz w:val="24"/>
          <w:szCs w:val="24"/>
        </w:rPr>
        <w:t>t.j</w:t>
      </w:r>
      <w:proofErr w:type="spellEnd"/>
      <w:r w:rsidR="00A13DB1" w:rsidRPr="00A13DB1">
        <w:rPr>
          <w:rFonts w:ascii="Arial" w:hAnsi="Arial" w:cs="Arial"/>
          <w:sz w:val="24"/>
          <w:szCs w:val="24"/>
        </w:rPr>
        <w:t>. Dz. U. z 2026 r. poz. 793)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2B40B99A" w14:textId="77777777" w:rsidTr="00467CA2">
        <w:tc>
          <w:tcPr>
            <w:tcW w:w="2269" w:type="dxa"/>
            <w:shd w:val="clear" w:color="auto" w:fill="auto"/>
          </w:tcPr>
          <w:p w14:paraId="02166EB6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1A1E7A7" w14:textId="77777777" w:rsidR="00D520D3" w:rsidRPr="00A2540E" w:rsidRDefault="00A13DB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13DB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dróg gminnych po intensywnych opadach atmosferycznych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13DB1" w:rsidRPr="00A2540E" w14:paraId="4BC6E130" w14:textId="77777777" w:rsidTr="00A55F60">
        <w:tc>
          <w:tcPr>
            <w:tcW w:w="2269" w:type="dxa"/>
            <w:shd w:val="clear" w:color="auto" w:fill="auto"/>
          </w:tcPr>
          <w:p w14:paraId="6D1D21CF" w14:textId="77777777" w:rsidR="00A13DB1" w:rsidRPr="00A2540E" w:rsidRDefault="00A13DB1" w:rsidP="00A55F6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1A6EC60" w14:textId="77777777" w:rsidR="00A13DB1" w:rsidRPr="00A2540E" w:rsidRDefault="00A13DB1" w:rsidP="00A55F6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13DB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RIiD.271.18.2026</w:t>
            </w:r>
          </w:p>
        </w:tc>
      </w:tr>
    </w:tbl>
    <w:p w14:paraId="27B9BEC3" w14:textId="77777777" w:rsidR="00DC652A" w:rsidRPr="00053927" w:rsidRDefault="00A13DB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1BD80DE4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4A99AF81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04EED33D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92A89CD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4FF5519E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1148F391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36B4BAFF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4E76A0C0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3801D6F8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39A0AD2E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64208351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4E5AB0D0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083DF51B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4BF0C29B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6E669E2E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71CF3DCC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3682BB50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20D84B67" w14:textId="77777777" w:rsidTr="00467CA2">
        <w:tc>
          <w:tcPr>
            <w:tcW w:w="2660" w:type="dxa"/>
            <w:shd w:val="clear" w:color="auto" w:fill="auto"/>
          </w:tcPr>
          <w:p w14:paraId="5058BDCF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7768E8E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A47CE0E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FB8BB4A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CF5D54E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E04FFDA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13DB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24D175FA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A1B3C1" w14:textId="77777777" w:rsidR="00805340" w:rsidRDefault="00805340" w:rsidP="00025386">
      <w:pPr>
        <w:spacing w:after="0" w:line="240" w:lineRule="auto"/>
      </w:pPr>
      <w:r>
        <w:separator/>
      </w:r>
    </w:p>
  </w:endnote>
  <w:endnote w:type="continuationSeparator" w:id="0">
    <w:p w14:paraId="7AD48F0D" w14:textId="77777777" w:rsidR="00805340" w:rsidRDefault="008053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AB5A6F" w14:textId="77777777" w:rsidR="00A13DB1" w:rsidRDefault="00A13D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08020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737DA76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BD011C3" w14:textId="296B9A03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84619E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654BC7" w14:textId="77777777" w:rsidR="00A13DB1" w:rsidRDefault="00A13D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81E800" w14:textId="77777777" w:rsidR="00805340" w:rsidRDefault="00805340" w:rsidP="00025386">
      <w:pPr>
        <w:spacing w:after="0" w:line="240" w:lineRule="auto"/>
      </w:pPr>
      <w:r>
        <w:separator/>
      </w:r>
    </w:p>
  </w:footnote>
  <w:footnote w:type="continuationSeparator" w:id="0">
    <w:p w14:paraId="35D8AA72" w14:textId="77777777" w:rsidR="00805340" w:rsidRDefault="008053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9F078" w14:textId="77777777" w:rsidR="00A13DB1" w:rsidRDefault="00A13D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4E6206" w14:textId="77777777" w:rsidR="00A13DB1" w:rsidRDefault="00A13D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31899A" w14:textId="77777777" w:rsidR="00A13DB1" w:rsidRDefault="00A13D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75553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534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2445"/>
    <w:rsid w:val="00657A47"/>
    <w:rsid w:val="0071340C"/>
    <w:rsid w:val="00745A44"/>
    <w:rsid w:val="007666D6"/>
    <w:rsid w:val="007D6755"/>
    <w:rsid w:val="007F49C7"/>
    <w:rsid w:val="00805340"/>
    <w:rsid w:val="00824D73"/>
    <w:rsid w:val="00830970"/>
    <w:rsid w:val="008833CF"/>
    <w:rsid w:val="008B797E"/>
    <w:rsid w:val="008F2498"/>
    <w:rsid w:val="0093388F"/>
    <w:rsid w:val="00A13DB1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2137FC"/>
  <w15:chartTrackingRefBased/>
  <w15:docId w15:val="{31A50A28-2768-4473-B0D0-30C18939E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292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2026-09-21T14:25:00Z</dcterms:created>
  <dcterms:modified xsi:type="dcterms:W3CDTF">2026-09-21T14:25:00Z</dcterms:modified>
</cp:coreProperties>
</file>