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425DE" w14:textId="60264DF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52335" w:rsidRPr="00752335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4DD8A9F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1BA87E" w14:textId="794714D1" w:rsidR="006676AE" w:rsidRPr="0012157F" w:rsidRDefault="0075233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335">
        <w:rPr>
          <w:rFonts w:ascii="Arial" w:hAnsi="Arial" w:cs="Arial"/>
        </w:rPr>
        <w:t>Gmina Gnojnik</w:t>
      </w:r>
    </w:p>
    <w:p w14:paraId="4A1B9C20" w14:textId="2B390CFB" w:rsidR="006676AE" w:rsidRPr="0012157F" w:rsidRDefault="0075233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335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752335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04153DD" w14:textId="1F9A7F5E" w:rsidR="00F90CD1" w:rsidRDefault="0075233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52335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752335">
        <w:rPr>
          <w:rFonts w:ascii="Arial" w:hAnsi="Arial" w:cs="Arial"/>
        </w:rPr>
        <w:t>Gnojnik</w:t>
      </w:r>
    </w:p>
    <w:p w14:paraId="053B0FC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5D89ACF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1B7D16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AD721CC" w14:textId="77777777" w:rsidTr="0018769E">
        <w:tc>
          <w:tcPr>
            <w:tcW w:w="2800" w:type="dxa"/>
          </w:tcPr>
          <w:p w14:paraId="23E99DA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452212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CFB1C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E532B5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46542F8" w14:textId="77777777" w:rsidTr="0018769E">
        <w:tc>
          <w:tcPr>
            <w:tcW w:w="2800" w:type="dxa"/>
          </w:tcPr>
          <w:p w14:paraId="4A3852F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D4C9D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5028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3654E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C6FE89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2335" w:rsidRPr="0012157F" w14:paraId="343D5C36" w14:textId="77777777" w:rsidTr="009D30E1">
        <w:tc>
          <w:tcPr>
            <w:tcW w:w="9104" w:type="dxa"/>
            <w:shd w:val="clear" w:color="auto" w:fill="D9D9D9"/>
          </w:tcPr>
          <w:p w14:paraId="6850F97E" w14:textId="77777777" w:rsidR="00752335" w:rsidRPr="0012157F" w:rsidRDefault="00752335" w:rsidP="009D30E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5804EBD" w14:textId="7612DE7A" w:rsidR="00752335" w:rsidRPr="0012157F" w:rsidRDefault="00752335" w:rsidP="009D30E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5233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523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52335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65954B8" w14:textId="77777777" w:rsidR="00752335" w:rsidRPr="00612283" w:rsidRDefault="00752335" w:rsidP="009D30E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C13E931" w14:textId="77777777" w:rsidR="00752335" w:rsidRPr="00612283" w:rsidRDefault="00752335" w:rsidP="009D30E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2E5C82E" w14:textId="77777777" w:rsidR="00752335" w:rsidRPr="0012157F" w:rsidRDefault="00752335" w:rsidP="009D30E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09D2A65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CD0F6CA" w14:textId="77777777" w:rsidTr="0018769E">
        <w:tc>
          <w:tcPr>
            <w:tcW w:w="2269" w:type="dxa"/>
          </w:tcPr>
          <w:p w14:paraId="58704E1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7719E40" w14:textId="14F53714" w:rsidR="002578E4" w:rsidRPr="00A2540E" w:rsidRDefault="0075233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3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2335" w:rsidRPr="00A2540E" w14:paraId="616CD6ED" w14:textId="77777777" w:rsidTr="009D30E1">
        <w:tc>
          <w:tcPr>
            <w:tcW w:w="2269" w:type="dxa"/>
          </w:tcPr>
          <w:p w14:paraId="0EAC561D" w14:textId="77777777" w:rsidR="00752335" w:rsidRPr="00A2540E" w:rsidRDefault="00752335" w:rsidP="009D30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7040A6" w14:textId="2E66DC50" w:rsidR="00752335" w:rsidRPr="00A2540E" w:rsidRDefault="00752335" w:rsidP="009D30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3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RIiD.271.18.2026</w:t>
            </w:r>
          </w:p>
        </w:tc>
      </w:tr>
    </w:tbl>
    <w:p w14:paraId="27820690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24286B9" w14:textId="0E92CA21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2335" w:rsidRPr="0075233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AD8A5C5" w14:textId="77777777" w:rsidTr="00650D6C">
        <w:tc>
          <w:tcPr>
            <w:tcW w:w="9104" w:type="dxa"/>
            <w:shd w:val="clear" w:color="auto" w:fill="D9D9D9"/>
          </w:tcPr>
          <w:p w14:paraId="0D373AD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5C266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E38E001" w14:textId="77777777" w:rsidR="00752335" w:rsidRPr="00992BD8" w:rsidRDefault="00752335" w:rsidP="0075233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6F669DE" w14:textId="77777777" w:rsidR="002426FF" w:rsidRPr="00A44833" w:rsidRDefault="00752335" w:rsidP="0075233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6484BE0" w14:textId="77777777" w:rsidR="00752335" w:rsidRPr="00A44833" w:rsidRDefault="00752335" w:rsidP="0075233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E93D599" w14:textId="77777777" w:rsidR="00752335" w:rsidRPr="0012157F" w:rsidRDefault="00752335" w:rsidP="0075233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87626ED" w14:textId="77777777" w:rsidR="00752335" w:rsidRPr="0012157F" w:rsidRDefault="00752335" w:rsidP="0075233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7C00B7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D85BFD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F1E21A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1FDEF7E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5D976DD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B1B7B6" w14:textId="77777777" w:rsidR="00752335" w:rsidRDefault="007A2BCB" w:rsidP="007523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6E166CB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4F07E1D" w14:textId="77777777" w:rsidTr="00CD4DD1">
        <w:tc>
          <w:tcPr>
            <w:tcW w:w="9104" w:type="dxa"/>
            <w:shd w:val="clear" w:color="auto" w:fill="D9D9D9"/>
          </w:tcPr>
          <w:p w14:paraId="403178B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420AA94" w14:textId="77777777" w:rsidR="007E1D4D" w:rsidRDefault="007E1D4D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E1D4D">
        <w:rPr>
          <w:rFonts w:ascii="Arial" w:hAnsi="Arial" w:cs="Arial"/>
          <w:sz w:val="24"/>
          <w:szCs w:val="24"/>
        </w:rPr>
        <w:t>Oświadczam, że spełniam, warunki udziału w postępowaniu określone przez Zamawiającego w ogłoszeniu o zamówieniu oraz Specyfikacji Warunków Zamówienia sporządzonej przez  Gminę Gnojnik do niniejszego postępowania.</w:t>
      </w:r>
    </w:p>
    <w:p w14:paraId="0E54004B" w14:textId="698BD2BE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79BE49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29D0FD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E7520D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E79B65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E55FAF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89556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69F414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698961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6C3B57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D159BC2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92FFB44" w14:textId="77777777" w:rsidTr="00CD4DD1">
        <w:tc>
          <w:tcPr>
            <w:tcW w:w="9104" w:type="dxa"/>
            <w:shd w:val="clear" w:color="auto" w:fill="D9D9D9"/>
          </w:tcPr>
          <w:p w14:paraId="110508D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C7222B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7A04C1F" w14:textId="77777777" w:rsidTr="00847232">
        <w:tc>
          <w:tcPr>
            <w:tcW w:w="9104" w:type="dxa"/>
            <w:shd w:val="clear" w:color="auto" w:fill="D9D9D9"/>
          </w:tcPr>
          <w:p w14:paraId="4276838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B95340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FABB0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EE6C3E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5F566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426F0AC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FE2BE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E7C13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788FAA73" w14:textId="77777777" w:rsidTr="005517FB">
        <w:tc>
          <w:tcPr>
            <w:tcW w:w="9104" w:type="dxa"/>
            <w:shd w:val="clear" w:color="auto" w:fill="D9D9D9"/>
          </w:tcPr>
          <w:p w14:paraId="1AEC5BEF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3A8AFAA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0BFDDA0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5BA5F2A1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0859EA7A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C84FD0B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4EC8E14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52134B23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9366E8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83C2C8E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47861DCD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320F9F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3E8E31E9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701D87E4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F32446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5C36162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337B98C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A21D7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151E13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59963" w14:textId="77777777" w:rsidR="00EC2DC4" w:rsidRDefault="00EC2DC4" w:rsidP="0038231F">
      <w:pPr>
        <w:spacing w:after="0" w:line="240" w:lineRule="auto"/>
      </w:pPr>
      <w:r>
        <w:separator/>
      </w:r>
    </w:p>
  </w:endnote>
  <w:endnote w:type="continuationSeparator" w:id="0">
    <w:p w14:paraId="02393C1B" w14:textId="77777777" w:rsidR="00EC2DC4" w:rsidRDefault="00EC2D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63DFC" w14:textId="77777777" w:rsidR="00752335" w:rsidRDefault="007523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CBE0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7C22D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31DAC" w14:textId="77777777" w:rsidR="00752335" w:rsidRDefault="007523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F9A54" w14:textId="77777777" w:rsidR="00EC2DC4" w:rsidRDefault="00EC2DC4" w:rsidP="0038231F">
      <w:pPr>
        <w:spacing w:after="0" w:line="240" w:lineRule="auto"/>
      </w:pPr>
      <w:r>
        <w:separator/>
      </w:r>
    </w:p>
  </w:footnote>
  <w:footnote w:type="continuationSeparator" w:id="0">
    <w:p w14:paraId="09833F88" w14:textId="77777777" w:rsidR="00EC2DC4" w:rsidRDefault="00EC2DC4" w:rsidP="0038231F">
      <w:pPr>
        <w:spacing w:after="0" w:line="240" w:lineRule="auto"/>
      </w:pPr>
      <w:r>
        <w:continuationSeparator/>
      </w:r>
    </w:p>
  </w:footnote>
  <w:footnote w:id="1">
    <w:p w14:paraId="77027AA1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2758FE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18DCE55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316659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A304B83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49CD98B6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FD0D0" w14:textId="77777777" w:rsidR="00752335" w:rsidRDefault="00752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2CDEA" w14:textId="77777777" w:rsidR="00752335" w:rsidRDefault="007523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B4F2C" w14:textId="77777777" w:rsidR="00752335" w:rsidRDefault="007523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77522">
    <w:abstractNumId w:val="11"/>
  </w:num>
  <w:num w:numId="2" w16cid:durableId="1428306635">
    <w:abstractNumId w:val="0"/>
  </w:num>
  <w:num w:numId="3" w16cid:durableId="883061285">
    <w:abstractNumId w:val="10"/>
  </w:num>
  <w:num w:numId="4" w16cid:durableId="1035883336">
    <w:abstractNumId w:val="13"/>
  </w:num>
  <w:num w:numId="5" w16cid:durableId="1127743682">
    <w:abstractNumId w:val="12"/>
  </w:num>
  <w:num w:numId="6" w16cid:durableId="1014720950">
    <w:abstractNumId w:val="9"/>
  </w:num>
  <w:num w:numId="7" w16cid:durableId="894388152">
    <w:abstractNumId w:val="1"/>
  </w:num>
  <w:num w:numId="8" w16cid:durableId="272053344">
    <w:abstractNumId w:val="6"/>
  </w:num>
  <w:num w:numId="9" w16cid:durableId="81338961">
    <w:abstractNumId w:val="4"/>
  </w:num>
  <w:num w:numId="10" w16cid:durableId="613560900">
    <w:abstractNumId w:val="7"/>
  </w:num>
  <w:num w:numId="11" w16cid:durableId="403258895">
    <w:abstractNumId w:val="5"/>
  </w:num>
  <w:num w:numId="12" w16cid:durableId="2088649148">
    <w:abstractNumId w:val="8"/>
  </w:num>
  <w:num w:numId="13" w16cid:durableId="2050297204">
    <w:abstractNumId w:val="3"/>
  </w:num>
  <w:num w:numId="14" w16cid:durableId="1116220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DC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233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1D4D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2DC4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014BD"/>
  <w15:docId w15:val="{5D1027F3-F69F-41B6-8E40-4F47F3E7F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2026-09-21T14:28:00Z</dcterms:created>
  <dcterms:modified xsi:type="dcterms:W3CDTF">2026-09-21T14:28:00Z</dcterms:modified>
</cp:coreProperties>
</file>