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44424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F5760" w:rsidRPr="006F5760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2195872" w14:textId="77777777" w:rsidTr="00D62E6E">
        <w:tc>
          <w:tcPr>
            <w:tcW w:w="2800" w:type="dxa"/>
          </w:tcPr>
          <w:p w14:paraId="1B26D06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14CEA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4916C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FC24B8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2A00E78" w14:textId="77777777" w:rsidTr="00D62E6E">
        <w:tc>
          <w:tcPr>
            <w:tcW w:w="2800" w:type="dxa"/>
          </w:tcPr>
          <w:p w14:paraId="0162F0B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B8A9F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5E3A2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E90CE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57FFA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5760" w:rsidRPr="00C14101" w14:paraId="62D0A4E5" w14:textId="77777777" w:rsidTr="0096710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F7F028" w14:textId="77777777" w:rsidR="006F5760" w:rsidRPr="00C14101" w:rsidRDefault="006F5760" w:rsidP="0096710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C4E860" w14:textId="77777777" w:rsidR="006F5760" w:rsidRPr="00C14101" w:rsidRDefault="006F5760" w:rsidP="0096710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F576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F576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F5760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61398E8" w14:textId="77777777" w:rsidR="006F5760" w:rsidRPr="00C14101" w:rsidRDefault="006F5760" w:rsidP="009671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8DDDF6A" w14:textId="77777777" w:rsidR="006F5760" w:rsidRPr="00C14101" w:rsidRDefault="006F5760" w:rsidP="009671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952D8A7" w14:textId="77777777" w:rsidR="00BC121E" w:rsidRPr="00C14101" w:rsidRDefault="006F576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5945C2E" w14:textId="77777777" w:rsidTr="00D62E6E">
        <w:tc>
          <w:tcPr>
            <w:tcW w:w="2269" w:type="dxa"/>
          </w:tcPr>
          <w:p w14:paraId="7A4E7B5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DEE8C3" w14:textId="77777777" w:rsidR="00D62E6E" w:rsidRPr="00D62E6E" w:rsidRDefault="006F576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57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Magazynu OC w </w:t>
            </w:r>
            <w:proofErr w:type="spellStart"/>
            <w:r w:rsidRPr="006F57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6F57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5760" w:rsidRPr="00D62E6E" w14:paraId="504B3521" w14:textId="77777777" w:rsidTr="0096710D">
        <w:tc>
          <w:tcPr>
            <w:tcW w:w="2269" w:type="dxa"/>
          </w:tcPr>
          <w:p w14:paraId="77A1144B" w14:textId="77777777" w:rsidR="006F5760" w:rsidRPr="00D62E6E" w:rsidRDefault="006F5760" w:rsidP="009671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947B4D" w14:textId="77777777" w:rsidR="006F5760" w:rsidRPr="00D62E6E" w:rsidRDefault="006F5760" w:rsidP="009671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57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RIiD.271.19.2026</w:t>
            </w:r>
          </w:p>
        </w:tc>
      </w:tr>
    </w:tbl>
    <w:p w14:paraId="70420C13" w14:textId="77777777" w:rsidR="00BC121E" w:rsidRDefault="006F576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F5760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0D633F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495006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8071E7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F9B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AA1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6E8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5496D6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93D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221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F9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51A77C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FC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7D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D2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3724FB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369A07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63E8FEF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5924AA53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EA71E9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D99FFE0" w14:textId="77777777" w:rsidTr="00620E37">
        <w:tc>
          <w:tcPr>
            <w:tcW w:w="2660" w:type="dxa"/>
          </w:tcPr>
          <w:p w14:paraId="1C4CC0E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90125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D1C5996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3A5C25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1E086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03648F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F576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7FA0D89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82A81" w14:textId="77777777" w:rsidR="00CC64F5" w:rsidRDefault="00CC64F5">
      <w:r>
        <w:separator/>
      </w:r>
    </w:p>
  </w:endnote>
  <w:endnote w:type="continuationSeparator" w:id="0">
    <w:p w14:paraId="03B6B3F8" w14:textId="77777777" w:rsidR="00CC64F5" w:rsidRDefault="00CC6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ECD7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0D5AC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2550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660D1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653AF2B">
        <v:line id="_x0000_s1025" style="position:absolute;left:0;text-align:left;z-index:251657728" from="-3.85pt,8.7pt" to="455.15pt,8.7pt"/>
      </w:pict>
    </w:r>
  </w:p>
  <w:p w14:paraId="05113A19" w14:textId="528428F3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2A87E" w14:textId="77777777" w:rsidR="006F5760" w:rsidRDefault="006F57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A6E6" w14:textId="77777777" w:rsidR="00CC64F5" w:rsidRDefault="00CC64F5">
      <w:r>
        <w:separator/>
      </w:r>
    </w:p>
  </w:footnote>
  <w:footnote w:type="continuationSeparator" w:id="0">
    <w:p w14:paraId="0567E302" w14:textId="77777777" w:rsidR="00CC64F5" w:rsidRDefault="00CC6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D35E6" w14:textId="77777777" w:rsidR="006F5760" w:rsidRDefault="006F5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47CCF" w14:textId="77777777" w:rsidR="006F5760" w:rsidRDefault="006F5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591F0" w14:textId="77777777" w:rsidR="006F5760" w:rsidRDefault="006F57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387377">
    <w:abstractNumId w:val="13"/>
  </w:num>
  <w:num w:numId="2" w16cid:durableId="1687486840">
    <w:abstractNumId w:val="0"/>
  </w:num>
  <w:num w:numId="3" w16cid:durableId="70469526">
    <w:abstractNumId w:val="11"/>
  </w:num>
  <w:num w:numId="4" w16cid:durableId="401833161">
    <w:abstractNumId w:val="8"/>
  </w:num>
  <w:num w:numId="5" w16cid:durableId="1946384125">
    <w:abstractNumId w:val="7"/>
  </w:num>
  <w:num w:numId="6" w16cid:durableId="371730081">
    <w:abstractNumId w:val="1"/>
  </w:num>
  <w:num w:numId="7" w16cid:durableId="991174741">
    <w:abstractNumId w:val="6"/>
  </w:num>
  <w:num w:numId="8" w16cid:durableId="430710286">
    <w:abstractNumId w:val="3"/>
  </w:num>
  <w:num w:numId="9" w16cid:durableId="961225478">
    <w:abstractNumId w:val="2"/>
  </w:num>
  <w:num w:numId="10" w16cid:durableId="1568683774">
    <w:abstractNumId w:val="5"/>
  </w:num>
  <w:num w:numId="11" w16cid:durableId="1794515527">
    <w:abstractNumId w:val="10"/>
  </w:num>
  <w:num w:numId="12" w16cid:durableId="834343407">
    <w:abstractNumId w:val="4"/>
  </w:num>
  <w:num w:numId="13" w16cid:durableId="854461322">
    <w:abstractNumId w:val="9"/>
  </w:num>
  <w:num w:numId="14" w16cid:durableId="16698711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4F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40739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5760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C64F5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A1646"/>
  <w15:chartTrackingRefBased/>
  <w15:docId w15:val="{E4ED4802-784F-4173-A028-DAEE86A3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2026-10-06T09:14:00Z</dcterms:created>
  <dcterms:modified xsi:type="dcterms:W3CDTF">2026-10-06T09:14:00Z</dcterms:modified>
</cp:coreProperties>
</file>