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64A552" w14:textId="1DFE8E8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A4971" w:rsidRPr="002A4971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F2745E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0B1313F" w14:textId="26F066A3" w:rsidR="006676AE" w:rsidRPr="0012157F" w:rsidRDefault="002A497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4971">
        <w:rPr>
          <w:rFonts w:ascii="Arial" w:hAnsi="Arial" w:cs="Arial"/>
        </w:rPr>
        <w:t>Gmina Gnojnik</w:t>
      </w:r>
    </w:p>
    <w:p w14:paraId="28BAE334" w14:textId="6CE0A257" w:rsidR="006676AE" w:rsidRPr="0012157F" w:rsidRDefault="002A497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A497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A497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4AB06E7" w14:textId="1848FCA3" w:rsidR="00F90CD1" w:rsidRDefault="002A497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A497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A4971">
        <w:rPr>
          <w:rFonts w:ascii="Arial" w:hAnsi="Arial" w:cs="Arial"/>
        </w:rPr>
        <w:t>Gnojnik</w:t>
      </w:r>
    </w:p>
    <w:p w14:paraId="5034960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6DA03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4A9442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747C263" w14:textId="77777777" w:rsidTr="0018769E">
        <w:tc>
          <w:tcPr>
            <w:tcW w:w="2800" w:type="dxa"/>
          </w:tcPr>
          <w:p w14:paraId="4CA7D5D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DC3A53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A648C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44038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E9290F6" w14:textId="77777777" w:rsidTr="0018769E">
        <w:tc>
          <w:tcPr>
            <w:tcW w:w="2800" w:type="dxa"/>
          </w:tcPr>
          <w:p w14:paraId="36F904DD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A3C754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6B89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8788A9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7D017D8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4971" w:rsidRPr="0012157F" w14:paraId="6691010C" w14:textId="77777777" w:rsidTr="0045193E">
        <w:tc>
          <w:tcPr>
            <w:tcW w:w="9104" w:type="dxa"/>
            <w:shd w:val="clear" w:color="auto" w:fill="D9D9D9"/>
          </w:tcPr>
          <w:p w14:paraId="7CCC445A" w14:textId="77777777" w:rsidR="002A4971" w:rsidRPr="0012157F" w:rsidRDefault="002A4971" w:rsidP="0045193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3673CBD" w14:textId="64880D1F" w:rsidR="002A4971" w:rsidRPr="0012157F" w:rsidRDefault="002A4971" w:rsidP="0045193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A49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A49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A497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A91E4DE" w14:textId="77777777" w:rsidR="002A4971" w:rsidRPr="00612283" w:rsidRDefault="002A4971" w:rsidP="0045193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A05FA0D" w14:textId="77777777" w:rsidR="002A4971" w:rsidRPr="00612283" w:rsidRDefault="002A4971" w:rsidP="0045193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256CA05" w14:textId="77777777" w:rsidR="002A4971" w:rsidRPr="0012157F" w:rsidRDefault="002A4971" w:rsidP="0045193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A69B4B5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B4961C8" w14:textId="77777777" w:rsidTr="0018769E">
        <w:tc>
          <w:tcPr>
            <w:tcW w:w="2269" w:type="dxa"/>
          </w:tcPr>
          <w:p w14:paraId="244662B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44D919" w14:textId="69509C96" w:rsidR="002578E4" w:rsidRPr="00A2540E" w:rsidRDefault="002A497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49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Magazynu OC w </w:t>
            </w:r>
            <w:proofErr w:type="spellStart"/>
            <w:r w:rsidRPr="002A49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2A49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A4971" w:rsidRPr="00A2540E" w14:paraId="3CF15432" w14:textId="77777777" w:rsidTr="0045193E">
        <w:tc>
          <w:tcPr>
            <w:tcW w:w="2269" w:type="dxa"/>
          </w:tcPr>
          <w:p w14:paraId="7E67A7DF" w14:textId="77777777" w:rsidR="002A4971" w:rsidRPr="00A2540E" w:rsidRDefault="002A4971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A01277" w14:textId="4703B080" w:rsidR="002A4971" w:rsidRPr="00A2540E" w:rsidRDefault="002A4971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49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RIiD.271.19.2026</w:t>
            </w:r>
          </w:p>
        </w:tc>
      </w:tr>
    </w:tbl>
    <w:p w14:paraId="5438B69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EC1B1A6" w14:textId="7244EDE4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A4971" w:rsidRPr="002A497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1F69839" w14:textId="77777777" w:rsidTr="00650D6C">
        <w:tc>
          <w:tcPr>
            <w:tcW w:w="9104" w:type="dxa"/>
            <w:shd w:val="clear" w:color="auto" w:fill="D9D9D9"/>
          </w:tcPr>
          <w:p w14:paraId="07C8EB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C3A9A9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F49BBE4" w14:textId="77777777" w:rsidR="002A4971" w:rsidRPr="00992BD8" w:rsidRDefault="002A4971" w:rsidP="002A497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ABA11A4" w14:textId="77777777" w:rsidR="002426FF" w:rsidRPr="00A44833" w:rsidRDefault="002A4971" w:rsidP="002A497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F438510" w14:textId="77777777" w:rsidR="002A4971" w:rsidRPr="00A44833" w:rsidRDefault="002A4971" w:rsidP="002A497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C549167" w14:textId="77777777" w:rsidR="002A4971" w:rsidRPr="0012157F" w:rsidRDefault="002A4971" w:rsidP="002A497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35AE70B" w14:textId="77777777" w:rsidR="002A4971" w:rsidRPr="0012157F" w:rsidRDefault="002A4971" w:rsidP="002A497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15E8DE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376A8F7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3CE19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CA79611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434E673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79AAEB" w14:textId="77777777" w:rsidR="002A4971" w:rsidRDefault="007A2BCB" w:rsidP="002A49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29EF977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12CD964" w14:textId="77777777" w:rsidTr="00CD4DD1">
        <w:tc>
          <w:tcPr>
            <w:tcW w:w="9104" w:type="dxa"/>
            <w:shd w:val="clear" w:color="auto" w:fill="D9D9D9"/>
          </w:tcPr>
          <w:p w14:paraId="77D4FE4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6C83D08" w14:textId="5E60B108" w:rsidR="00E21BB4" w:rsidRPr="0012157F" w:rsidRDefault="009109F4" w:rsidP="009109F4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 w:rsidRPr="009109F4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przez Zamawiającego w ogłoszeniu o zamówieniu oraz Specyfikacji Warunków Zamówienia sporządzonej przez  Gminę Gnojnik do niniejszego</w:t>
      </w:r>
      <w:r>
        <w:rPr>
          <w:rFonts w:ascii="Arial" w:hAnsi="Arial" w:cs="Arial"/>
          <w:sz w:val="24"/>
          <w:szCs w:val="24"/>
        </w:rPr>
        <w:t xml:space="preserve"> </w:t>
      </w:r>
      <w:r w:rsidRPr="009109F4">
        <w:rPr>
          <w:rFonts w:ascii="Arial" w:hAnsi="Arial" w:cs="Arial"/>
          <w:sz w:val="24"/>
          <w:szCs w:val="24"/>
        </w:rPr>
        <w:t>postępowania.</w:t>
      </w:r>
      <w:r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1"/>
          <w:szCs w:val="21"/>
        </w:rPr>
        <w:t>__________________________________________________________________________</w:t>
      </w:r>
    </w:p>
    <w:p w14:paraId="1ADA1AD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C44C07D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499441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6D60789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BEC032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42276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CEF007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7F107D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4C637D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35A100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AFEBACC" w14:textId="77777777" w:rsidTr="00CD4DD1">
        <w:tc>
          <w:tcPr>
            <w:tcW w:w="9104" w:type="dxa"/>
            <w:shd w:val="clear" w:color="auto" w:fill="D9D9D9"/>
          </w:tcPr>
          <w:p w14:paraId="0126726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950E97E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1D637BA" w14:textId="77777777" w:rsidTr="00847232">
        <w:tc>
          <w:tcPr>
            <w:tcW w:w="9104" w:type="dxa"/>
            <w:shd w:val="clear" w:color="auto" w:fill="D9D9D9"/>
          </w:tcPr>
          <w:p w14:paraId="101A73B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224CB4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96AA6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712E10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50375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268D8D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0B541CE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E4BCF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240E7747" w14:textId="77777777" w:rsidTr="005517FB">
        <w:tc>
          <w:tcPr>
            <w:tcW w:w="9104" w:type="dxa"/>
            <w:shd w:val="clear" w:color="auto" w:fill="D9D9D9"/>
          </w:tcPr>
          <w:p w14:paraId="4632C077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5A02991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B7C6F9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1558FA1A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17F8167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3940A9B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167D35F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4724AF0A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55BF011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315A96D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411167A1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C16BB2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3E4D6E32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3B894889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B0777A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38E456A4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2ADCAAD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E91FA9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146D3C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358BF" w14:textId="77777777" w:rsidR="008C5D9A" w:rsidRDefault="008C5D9A" w:rsidP="0038231F">
      <w:pPr>
        <w:spacing w:after="0" w:line="240" w:lineRule="auto"/>
      </w:pPr>
      <w:r>
        <w:separator/>
      </w:r>
    </w:p>
  </w:endnote>
  <w:endnote w:type="continuationSeparator" w:id="0">
    <w:p w14:paraId="6AC4FB91" w14:textId="77777777" w:rsidR="008C5D9A" w:rsidRDefault="008C5D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14999" w14:textId="77777777" w:rsidR="002A4971" w:rsidRDefault="002A49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3A1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8532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3B647" w14:textId="77777777" w:rsidR="002A4971" w:rsidRDefault="002A49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CE6A8E" w14:textId="77777777" w:rsidR="008C5D9A" w:rsidRDefault="008C5D9A" w:rsidP="0038231F">
      <w:pPr>
        <w:spacing w:after="0" w:line="240" w:lineRule="auto"/>
      </w:pPr>
      <w:r>
        <w:separator/>
      </w:r>
    </w:p>
  </w:footnote>
  <w:footnote w:type="continuationSeparator" w:id="0">
    <w:p w14:paraId="062FB01F" w14:textId="77777777" w:rsidR="008C5D9A" w:rsidRDefault="008C5D9A" w:rsidP="0038231F">
      <w:pPr>
        <w:spacing w:after="0" w:line="240" w:lineRule="auto"/>
      </w:pPr>
      <w:r>
        <w:continuationSeparator/>
      </w:r>
    </w:p>
  </w:footnote>
  <w:footnote w:id="1">
    <w:p w14:paraId="1D18948A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073545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936850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15B381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B945207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541B9B40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21978" w14:textId="77777777" w:rsidR="002A4971" w:rsidRDefault="002A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9B64F" w14:textId="77777777" w:rsidR="002A4971" w:rsidRDefault="002A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65DA0" w14:textId="77777777" w:rsidR="002A4971" w:rsidRDefault="002A49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904803">
    <w:abstractNumId w:val="11"/>
  </w:num>
  <w:num w:numId="2" w16cid:durableId="1796564412">
    <w:abstractNumId w:val="0"/>
  </w:num>
  <w:num w:numId="3" w16cid:durableId="478157669">
    <w:abstractNumId w:val="10"/>
  </w:num>
  <w:num w:numId="4" w16cid:durableId="421995643">
    <w:abstractNumId w:val="13"/>
  </w:num>
  <w:num w:numId="5" w16cid:durableId="1209415076">
    <w:abstractNumId w:val="12"/>
  </w:num>
  <w:num w:numId="6" w16cid:durableId="134030922">
    <w:abstractNumId w:val="9"/>
  </w:num>
  <w:num w:numId="7" w16cid:durableId="675570299">
    <w:abstractNumId w:val="1"/>
  </w:num>
  <w:num w:numId="8" w16cid:durableId="1596088109">
    <w:abstractNumId w:val="6"/>
  </w:num>
  <w:num w:numId="9" w16cid:durableId="396055117">
    <w:abstractNumId w:val="4"/>
  </w:num>
  <w:num w:numId="10" w16cid:durableId="471143544">
    <w:abstractNumId w:val="7"/>
  </w:num>
  <w:num w:numId="11" w16cid:durableId="1660158989">
    <w:abstractNumId w:val="5"/>
  </w:num>
  <w:num w:numId="12" w16cid:durableId="103890332">
    <w:abstractNumId w:val="8"/>
  </w:num>
  <w:num w:numId="13" w16cid:durableId="1560940752">
    <w:abstractNumId w:val="3"/>
  </w:num>
  <w:num w:numId="14" w16cid:durableId="963659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D9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497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5D9A"/>
    <w:rsid w:val="008C6DF8"/>
    <w:rsid w:val="008D0487"/>
    <w:rsid w:val="008D33C8"/>
    <w:rsid w:val="008E70DE"/>
    <w:rsid w:val="008F3B4E"/>
    <w:rsid w:val="008F5F77"/>
    <w:rsid w:val="009024BA"/>
    <w:rsid w:val="009109F4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D3FA7"/>
  <w15:docId w15:val="{6A9D5C11-2847-4222-8124-99063B34F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2026-10-06T09:14:00Z</dcterms:created>
  <dcterms:modified xsi:type="dcterms:W3CDTF">2026-10-06T09:14:00Z</dcterms:modified>
</cp:coreProperties>
</file>