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27CDD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CC70CB" w:rsidRPr="00CC70CB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DED1057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A989C37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BADD62D" w14:textId="77777777" w:rsidR="006676AE" w:rsidRPr="0012157F" w:rsidRDefault="00CC70C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C70CB">
        <w:rPr>
          <w:rFonts w:ascii="Arial" w:hAnsi="Arial" w:cs="Arial"/>
        </w:rPr>
        <w:t>Gmina Gnojnik</w:t>
      </w:r>
    </w:p>
    <w:p w14:paraId="66FE6146" w14:textId="77777777" w:rsidR="006676AE" w:rsidRPr="0012157F" w:rsidRDefault="00CC70C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C70CB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CC70CB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47E6ADF8" w14:textId="77777777" w:rsidR="00F90CD1" w:rsidRDefault="00CC70CB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CC70CB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CC70CB">
        <w:rPr>
          <w:rFonts w:ascii="Arial" w:hAnsi="Arial" w:cs="Arial"/>
        </w:rPr>
        <w:t>Gnojnik</w:t>
      </w:r>
    </w:p>
    <w:p w14:paraId="77ACE060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E28C88C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291C52B1" w14:textId="77777777" w:rsidTr="00252642">
        <w:tc>
          <w:tcPr>
            <w:tcW w:w="2800" w:type="dxa"/>
          </w:tcPr>
          <w:p w14:paraId="3DA27E7F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DDBAD9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9F89C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67607F6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60AC82DB" w14:textId="77777777" w:rsidTr="00252642">
        <w:tc>
          <w:tcPr>
            <w:tcW w:w="2800" w:type="dxa"/>
          </w:tcPr>
          <w:p w14:paraId="3E9D208D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CF6894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FE452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DAF145A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524F44F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70CB" w:rsidRPr="0012157F" w14:paraId="12870B68" w14:textId="77777777" w:rsidTr="0045193E">
        <w:tc>
          <w:tcPr>
            <w:tcW w:w="9104" w:type="dxa"/>
            <w:shd w:val="clear" w:color="auto" w:fill="D9D9D9"/>
          </w:tcPr>
          <w:p w14:paraId="05BD51FF" w14:textId="77777777" w:rsidR="00CC70CB" w:rsidRPr="006F0A84" w:rsidRDefault="00CC70CB" w:rsidP="004519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AFF4834" w14:textId="77777777" w:rsidR="00CC70CB" w:rsidRDefault="00CC70CB" w:rsidP="0045193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CC70C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C70C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C70CB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81BEF1" w14:textId="77777777" w:rsidR="00CC70CB" w:rsidRPr="00534752" w:rsidRDefault="00CC70CB" w:rsidP="0045193E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61CD3ED0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2679BB58" w14:textId="77777777" w:rsidTr="00252642">
        <w:tc>
          <w:tcPr>
            <w:tcW w:w="2269" w:type="dxa"/>
          </w:tcPr>
          <w:p w14:paraId="19EFADF2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AF0E479" w14:textId="77777777" w:rsidR="00FB403C" w:rsidRPr="00A2540E" w:rsidRDefault="00CC70C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70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Magazynu OC w </w:t>
            </w:r>
            <w:proofErr w:type="spellStart"/>
            <w:r w:rsidRPr="00CC70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CC70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70CB" w:rsidRPr="00A2540E" w14:paraId="11A8233C" w14:textId="77777777" w:rsidTr="0045193E">
        <w:tc>
          <w:tcPr>
            <w:tcW w:w="2269" w:type="dxa"/>
          </w:tcPr>
          <w:p w14:paraId="2714DA17" w14:textId="77777777" w:rsidR="00CC70CB" w:rsidRPr="00A2540E" w:rsidRDefault="00CC70CB" w:rsidP="00451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FF63E5" w14:textId="77777777" w:rsidR="00CC70CB" w:rsidRPr="00A2540E" w:rsidRDefault="00CC70CB" w:rsidP="00451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70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RIiD.271.19.2026</w:t>
            </w:r>
          </w:p>
        </w:tc>
      </w:tr>
    </w:tbl>
    <w:p w14:paraId="7A5C5C81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455CB6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C70CB" w:rsidRPr="00CC70CB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F59A502" w14:textId="77777777" w:rsidTr="00650D6C">
        <w:tc>
          <w:tcPr>
            <w:tcW w:w="9104" w:type="dxa"/>
            <w:shd w:val="clear" w:color="auto" w:fill="D9D9D9"/>
          </w:tcPr>
          <w:p w14:paraId="2A69291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D1BEECE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3A52DB3" w14:textId="77777777" w:rsidR="00CC70CB" w:rsidRPr="00992BD8" w:rsidRDefault="00CC70CB" w:rsidP="00CC70C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2D71634" w14:textId="77777777" w:rsidR="002426FF" w:rsidRPr="00922A11" w:rsidRDefault="00CC70CB" w:rsidP="00CC70C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07B8B22" w14:textId="77777777" w:rsidR="00CC70CB" w:rsidRPr="00922A11" w:rsidRDefault="00CC70CB" w:rsidP="00CC70C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E953A58" w14:textId="77777777" w:rsidR="00CC70CB" w:rsidRPr="0012157F" w:rsidRDefault="00CC70CB" w:rsidP="00CC70C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DEC1524" w14:textId="77777777" w:rsidR="00CC70CB" w:rsidRPr="0012157F" w:rsidRDefault="00CC70CB" w:rsidP="00CC70C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4F3DCE2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5A6DA151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A21B7ED" w14:textId="77777777" w:rsidTr="00CD4DD1">
        <w:tc>
          <w:tcPr>
            <w:tcW w:w="9104" w:type="dxa"/>
            <w:shd w:val="clear" w:color="auto" w:fill="D9D9D9"/>
          </w:tcPr>
          <w:p w14:paraId="3AD28AC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ABBE6B3" w14:textId="4CD26E22" w:rsidR="00C62F57" w:rsidRDefault="001304C9" w:rsidP="0017030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1304C9">
        <w:rPr>
          <w:rFonts w:ascii="Arial" w:hAnsi="Arial" w:cs="Arial"/>
          <w:sz w:val="24"/>
          <w:szCs w:val="24"/>
        </w:rPr>
        <w:t>Oświadczam, że spełniam, określone przez Zamawiającego, warunki udziału w postępowaniu określone w Specyfikacji Warunków Zamówienia w zakresie, w jakim Wykonawca powołuje się na te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B8F32AA" w14:textId="77777777" w:rsidTr="00CD4DD1">
        <w:tc>
          <w:tcPr>
            <w:tcW w:w="9104" w:type="dxa"/>
            <w:shd w:val="clear" w:color="auto" w:fill="D9D9D9"/>
          </w:tcPr>
          <w:p w14:paraId="558E34D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F9793ED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B9E626C" w14:textId="77777777" w:rsidTr="00847232">
        <w:tc>
          <w:tcPr>
            <w:tcW w:w="9104" w:type="dxa"/>
            <w:shd w:val="clear" w:color="auto" w:fill="D9D9D9"/>
          </w:tcPr>
          <w:p w14:paraId="0512C1B8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6329403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651B92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ADF79C5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7A4F4A36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DEFD0A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9E598C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4DE45CB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28793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1BE8E6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66A602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9F6DA35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3E1E05C9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B91B0" w14:textId="77777777" w:rsidR="004021ED" w:rsidRDefault="004021ED" w:rsidP="0038231F">
      <w:pPr>
        <w:spacing w:after="0" w:line="240" w:lineRule="auto"/>
      </w:pPr>
      <w:r>
        <w:separator/>
      </w:r>
    </w:p>
  </w:endnote>
  <w:endnote w:type="continuationSeparator" w:id="0">
    <w:p w14:paraId="46A55E74" w14:textId="77777777" w:rsidR="004021ED" w:rsidRDefault="004021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A272F" w14:textId="77777777" w:rsidR="00CC70CB" w:rsidRDefault="00CC70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768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993D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49EDF" w14:textId="77777777" w:rsidR="00CC70CB" w:rsidRDefault="00CC70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C57B7" w14:textId="77777777" w:rsidR="004021ED" w:rsidRDefault="004021ED" w:rsidP="0038231F">
      <w:pPr>
        <w:spacing w:after="0" w:line="240" w:lineRule="auto"/>
      </w:pPr>
      <w:r>
        <w:separator/>
      </w:r>
    </w:p>
  </w:footnote>
  <w:footnote w:type="continuationSeparator" w:id="0">
    <w:p w14:paraId="1D919606" w14:textId="77777777" w:rsidR="004021ED" w:rsidRDefault="004021ED" w:rsidP="0038231F">
      <w:pPr>
        <w:spacing w:after="0" w:line="240" w:lineRule="auto"/>
      </w:pPr>
      <w:r>
        <w:continuationSeparator/>
      </w:r>
    </w:p>
  </w:footnote>
  <w:footnote w:id="1">
    <w:p w14:paraId="4ADA6FAD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FB2ED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3FF92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C45C587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66FBD" w14:textId="77777777" w:rsidR="00CC70CB" w:rsidRDefault="00CC70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3D76B" w14:textId="77777777" w:rsidR="00CC70CB" w:rsidRDefault="00CC70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D0140" w14:textId="77777777" w:rsidR="00CC70CB" w:rsidRDefault="00CC70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7875686">
    <w:abstractNumId w:val="11"/>
  </w:num>
  <w:num w:numId="2" w16cid:durableId="1792742948">
    <w:abstractNumId w:val="0"/>
  </w:num>
  <w:num w:numId="3" w16cid:durableId="83694857">
    <w:abstractNumId w:val="10"/>
  </w:num>
  <w:num w:numId="4" w16cid:durableId="680739616">
    <w:abstractNumId w:val="13"/>
  </w:num>
  <w:num w:numId="5" w16cid:durableId="1563637237">
    <w:abstractNumId w:val="12"/>
  </w:num>
  <w:num w:numId="6" w16cid:durableId="1149202224">
    <w:abstractNumId w:val="9"/>
  </w:num>
  <w:num w:numId="7" w16cid:durableId="1725375682">
    <w:abstractNumId w:val="1"/>
  </w:num>
  <w:num w:numId="8" w16cid:durableId="1447654377">
    <w:abstractNumId w:val="6"/>
  </w:num>
  <w:num w:numId="9" w16cid:durableId="357970861">
    <w:abstractNumId w:val="4"/>
  </w:num>
  <w:num w:numId="10" w16cid:durableId="868952321">
    <w:abstractNumId w:val="7"/>
  </w:num>
  <w:num w:numId="11" w16cid:durableId="1280260086">
    <w:abstractNumId w:val="5"/>
  </w:num>
  <w:num w:numId="12" w16cid:durableId="566382058">
    <w:abstractNumId w:val="8"/>
  </w:num>
  <w:num w:numId="13" w16cid:durableId="1048605463">
    <w:abstractNumId w:val="3"/>
  </w:num>
  <w:num w:numId="14" w16cid:durableId="221915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1E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304C9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21E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C70CB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57258"/>
  <w15:docId w15:val="{480FDD55-17D3-4B4F-A30B-CF0F1F3B9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2026-10-06T09:10:00Z</dcterms:created>
  <dcterms:modified xsi:type="dcterms:W3CDTF">2026-10-06T09:10:00Z</dcterms:modified>
</cp:coreProperties>
</file>