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940A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D3DCD" w:rsidRPr="00AD3DC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78D535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F15FF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BFA84C5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4C43E0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3C1EEC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681603B" w14:textId="77777777" w:rsidTr="004F10A0">
        <w:tc>
          <w:tcPr>
            <w:tcW w:w="2269" w:type="dxa"/>
            <w:shd w:val="clear" w:color="auto" w:fill="auto"/>
          </w:tcPr>
          <w:p w14:paraId="71F1B2B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61E454" w14:textId="77777777" w:rsidR="00A137C9" w:rsidRPr="00A2540E" w:rsidRDefault="00AD3DC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3D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Magazynu OC w </w:t>
            </w:r>
            <w:proofErr w:type="spellStart"/>
            <w:r w:rsidRPr="00AD3D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AD3D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3DCD" w:rsidRPr="00A2540E" w14:paraId="7A0034CE" w14:textId="77777777" w:rsidTr="0045193E">
        <w:tc>
          <w:tcPr>
            <w:tcW w:w="2269" w:type="dxa"/>
            <w:shd w:val="clear" w:color="auto" w:fill="auto"/>
          </w:tcPr>
          <w:p w14:paraId="4C55789F" w14:textId="77777777" w:rsidR="00AD3DCD" w:rsidRPr="00A2540E" w:rsidRDefault="00AD3DCD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0146A7" w14:textId="77777777" w:rsidR="00AD3DCD" w:rsidRPr="00A2540E" w:rsidRDefault="00AD3DCD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3D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RIiD.271.19.2026</w:t>
            </w:r>
          </w:p>
        </w:tc>
      </w:tr>
    </w:tbl>
    <w:p w14:paraId="74F6AF4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AE4A8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3DCD" w:rsidRPr="00AD3DC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76DBE89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43725B9" w14:textId="77777777" w:rsidTr="00A137C9">
        <w:tc>
          <w:tcPr>
            <w:tcW w:w="617" w:type="dxa"/>
            <w:shd w:val="clear" w:color="auto" w:fill="auto"/>
            <w:vAlign w:val="center"/>
          </w:tcPr>
          <w:p w14:paraId="28336F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837308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84E058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430B097" w14:textId="77777777" w:rsidTr="00A137C9">
        <w:tc>
          <w:tcPr>
            <w:tcW w:w="617" w:type="dxa"/>
            <w:shd w:val="clear" w:color="auto" w:fill="auto"/>
            <w:vAlign w:val="center"/>
          </w:tcPr>
          <w:p w14:paraId="12AEF2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C9D50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A1935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549B32F" w14:textId="77777777" w:rsidTr="00A137C9">
        <w:tc>
          <w:tcPr>
            <w:tcW w:w="617" w:type="dxa"/>
            <w:shd w:val="clear" w:color="auto" w:fill="auto"/>
            <w:vAlign w:val="center"/>
          </w:tcPr>
          <w:p w14:paraId="6AF36B8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7709E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68D498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76BB2F7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D3DCD" w:rsidRPr="00AD3DCD">
        <w:rPr>
          <w:rFonts w:ascii="Arial" w:hAnsi="Arial" w:cs="Arial"/>
          <w:sz w:val="24"/>
          <w:szCs w:val="24"/>
        </w:rPr>
        <w:t>(</w:t>
      </w:r>
      <w:proofErr w:type="spellStart"/>
      <w:r w:rsidR="00AD3DCD" w:rsidRPr="00AD3DCD">
        <w:rPr>
          <w:rFonts w:ascii="Arial" w:hAnsi="Arial" w:cs="Arial"/>
          <w:sz w:val="24"/>
          <w:szCs w:val="24"/>
        </w:rPr>
        <w:t>t.j</w:t>
      </w:r>
      <w:proofErr w:type="spellEnd"/>
      <w:r w:rsidR="00AD3DCD" w:rsidRPr="00AD3DCD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CAB6208" w14:textId="77777777" w:rsidTr="00A137C9">
        <w:tc>
          <w:tcPr>
            <w:tcW w:w="617" w:type="dxa"/>
            <w:shd w:val="clear" w:color="auto" w:fill="auto"/>
            <w:vAlign w:val="center"/>
          </w:tcPr>
          <w:p w14:paraId="79BDA3F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B482CD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AED4C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3BAD6B1" w14:textId="77777777" w:rsidTr="00A137C9">
        <w:tc>
          <w:tcPr>
            <w:tcW w:w="617" w:type="dxa"/>
            <w:shd w:val="clear" w:color="auto" w:fill="auto"/>
            <w:vAlign w:val="center"/>
          </w:tcPr>
          <w:p w14:paraId="75DC7DE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6D725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C80D8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F05EBE4" w14:textId="77777777" w:rsidTr="00A137C9">
        <w:tc>
          <w:tcPr>
            <w:tcW w:w="617" w:type="dxa"/>
            <w:shd w:val="clear" w:color="auto" w:fill="auto"/>
            <w:vAlign w:val="center"/>
          </w:tcPr>
          <w:p w14:paraId="11CB336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B8078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A89441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13752E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27385C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6B26B79" w14:textId="77777777" w:rsidTr="004F10A0">
        <w:tc>
          <w:tcPr>
            <w:tcW w:w="2660" w:type="dxa"/>
            <w:shd w:val="clear" w:color="auto" w:fill="auto"/>
          </w:tcPr>
          <w:p w14:paraId="54DF65C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50585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59BB4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734D9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73904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732DD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3DC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5D1B6A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D8449" w14:textId="77777777" w:rsidR="00820906" w:rsidRDefault="00820906" w:rsidP="00025386">
      <w:pPr>
        <w:spacing w:after="0" w:line="240" w:lineRule="auto"/>
      </w:pPr>
      <w:r>
        <w:separator/>
      </w:r>
    </w:p>
  </w:endnote>
  <w:endnote w:type="continuationSeparator" w:id="0">
    <w:p w14:paraId="721E1963" w14:textId="77777777" w:rsidR="00820906" w:rsidRDefault="008209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9A89F" w14:textId="77777777" w:rsidR="00AD3DCD" w:rsidRDefault="00AD3D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88AA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A3829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FB022D" w14:textId="11CA909F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8F61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0AE488" w14:textId="77777777" w:rsidR="00AD3DCD" w:rsidRDefault="00AD3D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DABEC" w14:textId="77777777" w:rsidR="00820906" w:rsidRDefault="00820906" w:rsidP="00025386">
      <w:pPr>
        <w:spacing w:after="0" w:line="240" w:lineRule="auto"/>
      </w:pPr>
      <w:r>
        <w:separator/>
      </w:r>
    </w:p>
  </w:footnote>
  <w:footnote w:type="continuationSeparator" w:id="0">
    <w:p w14:paraId="760B1712" w14:textId="77777777" w:rsidR="00820906" w:rsidRDefault="008209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BE198" w14:textId="77777777" w:rsidR="00AD3DCD" w:rsidRDefault="00AD3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CB68D" w14:textId="77777777" w:rsidR="00AD3DCD" w:rsidRDefault="00AD3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9127A" w14:textId="77777777" w:rsidR="00AD3DCD" w:rsidRDefault="00AD3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75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90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0906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D3DCD"/>
    <w:rsid w:val="00AF4E90"/>
    <w:rsid w:val="00AF7375"/>
    <w:rsid w:val="00B641BE"/>
    <w:rsid w:val="00B67497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83BCA"/>
  <w15:chartTrackingRefBased/>
  <w15:docId w15:val="{FE0C8002-2BE1-4F37-851D-9EC739B4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2026-10-06T09:09:00Z</dcterms:created>
  <dcterms:modified xsi:type="dcterms:W3CDTF">2026-10-06T09:09:00Z</dcterms:modified>
</cp:coreProperties>
</file>