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D12646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35097" w:rsidRPr="00935097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4DC22D0F" w14:textId="77777777" w:rsidTr="00467CA2">
        <w:tc>
          <w:tcPr>
            <w:tcW w:w="2800" w:type="dxa"/>
            <w:shd w:val="clear" w:color="auto" w:fill="auto"/>
          </w:tcPr>
          <w:p w14:paraId="12B61097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DA73D6E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3EC973A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672660F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3402CC4F" w14:textId="77777777" w:rsidTr="00467CA2">
        <w:tc>
          <w:tcPr>
            <w:tcW w:w="2800" w:type="dxa"/>
            <w:shd w:val="clear" w:color="auto" w:fill="auto"/>
          </w:tcPr>
          <w:p w14:paraId="2D476999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27AAE18F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19BEFA8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645EF87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A64CA5D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5809F46A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7B43F8E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18F70866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10F26BAA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35097" w:rsidRPr="00935097">
        <w:rPr>
          <w:rFonts w:ascii="Arial" w:hAnsi="Arial" w:cs="Arial"/>
          <w:sz w:val="24"/>
          <w:szCs w:val="24"/>
        </w:rPr>
        <w:t>(</w:t>
      </w:r>
      <w:proofErr w:type="spellStart"/>
      <w:r w:rsidR="00935097" w:rsidRPr="00935097">
        <w:rPr>
          <w:rFonts w:ascii="Arial" w:hAnsi="Arial" w:cs="Arial"/>
          <w:sz w:val="24"/>
          <w:szCs w:val="24"/>
        </w:rPr>
        <w:t>t.j</w:t>
      </w:r>
      <w:proofErr w:type="spellEnd"/>
      <w:r w:rsidR="00935097" w:rsidRPr="00935097">
        <w:rPr>
          <w:rFonts w:ascii="Arial" w:hAnsi="Arial" w:cs="Arial"/>
          <w:sz w:val="24"/>
          <w:szCs w:val="24"/>
        </w:rPr>
        <w:t>. Dz. U. z 2026 r. poz. 793)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0D8CF3F6" w14:textId="77777777" w:rsidTr="00467CA2">
        <w:tc>
          <w:tcPr>
            <w:tcW w:w="2269" w:type="dxa"/>
            <w:shd w:val="clear" w:color="auto" w:fill="auto"/>
          </w:tcPr>
          <w:p w14:paraId="3F19147A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0335D3E" w14:textId="77777777" w:rsidR="00D520D3" w:rsidRPr="00A2540E" w:rsidRDefault="00935097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350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Budowa Magazynu OC w </w:t>
            </w:r>
            <w:proofErr w:type="spellStart"/>
            <w:r w:rsidRPr="009350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msc</w:t>
            </w:r>
            <w:proofErr w:type="spellEnd"/>
            <w:r w:rsidRPr="009350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 Gnojnik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35097" w:rsidRPr="00A2540E" w14:paraId="55411855" w14:textId="77777777" w:rsidTr="0045193E">
        <w:tc>
          <w:tcPr>
            <w:tcW w:w="2269" w:type="dxa"/>
            <w:shd w:val="clear" w:color="auto" w:fill="auto"/>
          </w:tcPr>
          <w:p w14:paraId="7377CF13" w14:textId="77777777" w:rsidR="00935097" w:rsidRPr="00A2540E" w:rsidRDefault="00935097" w:rsidP="0045193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64FFA45" w14:textId="77777777" w:rsidR="00935097" w:rsidRPr="00A2540E" w:rsidRDefault="00935097" w:rsidP="0045193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3509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RIiD.271.19.2026</w:t>
            </w:r>
          </w:p>
        </w:tc>
      </w:tr>
    </w:tbl>
    <w:p w14:paraId="3D4F6AF7" w14:textId="77777777" w:rsidR="00DC652A" w:rsidRPr="00053927" w:rsidRDefault="00935097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2AC769C3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3F31241F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5B43A1A3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C9CC507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353F7D14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FAE3271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38D21283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6E1CEFEC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672D23BF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49C14FB2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181B3C6E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67E9F67D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15A211E6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14:paraId="05955B08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4DD1F768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0B0D1EC9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1162BBDF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063CC63D" w14:textId="77777777" w:rsidTr="00467CA2">
        <w:tc>
          <w:tcPr>
            <w:tcW w:w="2660" w:type="dxa"/>
            <w:shd w:val="clear" w:color="auto" w:fill="auto"/>
          </w:tcPr>
          <w:p w14:paraId="13CE0BFE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2AEC8AB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66552734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6BCDE2FC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5489C95E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44FF03AC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35097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648DC316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82C1CB" w14:textId="77777777" w:rsidR="00AA49AA" w:rsidRDefault="00AA49AA" w:rsidP="00025386">
      <w:pPr>
        <w:spacing w:after="0" w:line="240" w:lineRule="auto"/>
      </w:pPr>
      <w:r>
        <w:separator/>
      </w:r>
    </w:p>
  </w:endnote>
  <w:endnote w:type="continuationSeparator" w:id="0">
    <w:p w14:paraId="7EF55508" w14:textId="77777777" w:rsidR="00AA49AA" w:rsidRDefault="00AA49A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408E4B" w14:textId="77777777" w:rsidR="00935097" w:rsidRDefault="0093509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C32D8E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2DFCA0C6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62B77A80" w14:textId="3AD01BC9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3E3592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9C9AD3" w14:textId="77777777" w:rsidR="00935097" w:rsidRDefault="0093509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BA13B2" w14:textId="77777777" w:rsidR="00AA49AA" w:rsidRDefault="00AA49AA" w:rsidP="00025386">
      <w:pPr>
        <w:spacing w:after="0" w:line="240" w:lineRule="auto"/>
      </w:pPr>
      <w:r>
        <w:separator/>
      </w:r>
    </w:p>
  </w:footnote>
  <w:footnote w:type="continuationSeparator" w:id="0">
    <w:p w14:paraId="0D8BC18D" w14:textId="77777777" w:rsidR="00AA49AA" w:rsidRDefault="00AA49A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23515D" w14:textId="77777777" w:rsidR="00935097" w:rsidRDefault="0093509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AB2769" w14:textId="77777777" w:rsidR="00935097" w:rsidRDefault="0093509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8B17EF" w14:textId="77777777" w:rsidR="00935097" w:rsidRDefault="009350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09765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A49AA"/>
    <w:rsid w:val="00025386"/>
    <w:rsid w:val="000423B9"/>
    <w:rsid w:val="00053927"/>
    <w:rsid w:val="00066C44"/>
    <w:rsid w:val="00071D4C"/>
    <w:rsid w:val="00084786"/>
    <w:rsid w:val="000A7820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35097"/>
    <w:rsid w:val="00A56A6F"/>
    <w:rsid w:val="00A87380"/>
    <w:rsid w:val="00AA49AA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165D6C"/>
  <w15:chartTrackingRefBased/>
  <w15:docId w15:val="{7DF8277F-AA9E-441B-8B57-D88A6D38D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288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2</cp:revision>
  <dcterms:created xsi:type="dcterms:W3CDTF">2026-10-06T09:09:00Z</dcterms:created>
  <dcterms:modified xsi:type="dcterms:W3CDTF">2026-10-06T09:09:00Z</dcterms:modified>
</cp:coreProperties>
</file>