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C163E" w14:textId="07586304" w:rsidR="00FB7F50" w:rsidRPr="002245BE" w:rsidRDefault="001215D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215D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215D1">
        <w:rPr>
          <w:sz w:val="22"/>
          <w:szCs w:val="22"/>
        </w:rPr>
        <w:t>2026-10-06</w:t>
      </w:r>
    </w:p>
    <w:p w14:paraId="4EDE459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CE744FC" w14:textId="77777777" w:rsidR="001215D1" w:rsidRPr="001215D1" w:rsidRDefault="001215D1" w:rsidP="00FB7F50">
      <w:pPr>
        <w:spacing w:after="40"/>
        <w:rPr>
          <w:b/>
          <w:bCs/>
          <w:sz w:val="22"/>
          <w:szCs w:val="22"/>
        </w:rPr>
      </w:pPr>
      <w:r w:rsidRPr="001215D1">
        <w:rPr>
          <w:b/>
          <w:bCs/>
          <w:sz w:val="22"/>
          <w:szCs w:val="22"/>
        </w:rPr>
        <w:t>Akademia Górniczo - Hutnicza</w:t>
      </w:r>
    </w:p>
    <w:p w14:paraId="0E0D4CAE" w14:textId="77777777" w:rsidR="001215D1" w:rsidRPr="001215D1" w:rsidRDefault="001215D1" w:rsidP="00FB7F50">
      <w:pPr>
        <w:spacing w:after="40"/>
        <w:rPr>
          <w:b/>
          <w:bCs/>
          <w:sz w:val="22"/>
          <w:szCs w:val="22"/>
        </w:rPr>
      </w:pPr>
      <w:r w:rsidRPr="001215D1">
        <w:rPr>
          <w:b/>
          <w:bCs/>
          <w:sz w:val="22"/>
          <w:szCs w:val="22"/>
        </w:rPr>
        <w:t>im. Stanisława Staszica w Krakowie</w:t>
      </w:r>
    </w:p>
    <w:p w14:paraId="40201EC0" w14:textId="2F435AD2" w:rsidR="00FB7F50" w:rsidRPr="002245BE" w:rsidRDefault="001215D1" w:rsidP="00FB7F50">
      <w:pPr>
        <w:spacing w:after="40"/>
        <w:rPr>
          <w:b/>
          <w:bCs/>
          <w:sz w:val="22"/>
          <w:szCs w:val="22"/>
        </w:rPr>
      </w:pPr>
      <w:r w:rsidRPr="001215D1">
        <w:rPr>
          <w:b/>
          <w:bCs/>
          <w:sz w:val="22"/>
          <w:szCs w:val="22"/>
        </w:rPr>
        <w:t>Dział Zamówień Publicznych</w:t>
      </w:r>
    </w:p>
    <w:p w14:paraId="2B487961" w14:textId="2CE620C4" w:rsidR="00FB7F50" w:rsidRPr="002245BE" w:rsidRDefault="001215D1" w:rsidP="00FB7F50">
      <w:pPr>
        <w:rPr>
          <w:sz w:val="22"/>
          <w:szCs w:val="22"/>
        </w:rPr>
      </w:pPr>
      <w:r w:rsidRPr="001215D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215D1">
        <w:rPr>
          <w:sz w:val="22"/>
          <w:szCs w:val="22"/>
        </w:rPr>
        <w:t>30</w:t>
      </w:r>
    </w:p>
    <w:p w14:paraId="1665389C" w14:textId="010726B3" w:rsidR="00FB7F50" w:rsidRPr="002245BE" w:rsidRDefault="001215D1" w:rsidP="00FB7F50">
      <w:pPr>
        <w:rPr>
          <w:sz w:val="22"/>
          <w:szCs w:val="22"/>
        </w:rPr>
      </w:pPr>
      <w:r w:rsidRPr="001215D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215D1">
        <w:rPr>
          <w:sz w:val="22"/>
          <w:szCs w:val="22"/>
        </w:rPr>
        <w:t>Kraków</w:t>
      </w:r>
    </w:p>
    <w:p w14:paraId="44397F4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CD3BE7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215D1" w:rsidRPr="00607F9B" w14:paraId="234536DC" w14:textId="77777777" w:rsidTr="005934C9">
        <w:trPr>
          <w:trHeight w:val="638"/>
        </w:trPr>
        <w:tc>
          <w:tcPr>
            <w:tcW w:w="959" w:type="dxa"/>
          </w:tcPr>
          <w:p w14:paraId="5AC5D19E" w14:textId="77777777" w:rsidR="001215D1" w:rsidRPr="00607F9B" w:rsidRDefault="001215D1" w:rsidP="005934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20775F5" w14:textId="6BBA558C" w:rsidR="001215D1" w:rsidRPr="00607F9B" w:rsidRDefault="001215D1" w:rsidP="005934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215D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215D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215D1">
              <w:rPr>
                <w:b/>
                <w:bCs/>
                <w:sz w:val="22"/>
                <w:szCs w:val="22"/>
              </w:rPr>
              <w:t xml:space="preserve">Dostawa jednostki obliczeniowej do </w:t>
            </w:r>
            <w:proofErr w:type="spellStart"/>
            <w:r w:rsidRPr="001215D1">
              <w:rPr>
                <w:b/>
                <w:bCs/>
                <w:sz w:val="22"/>
                <w:szCs w:val="22"/>
              </w:rPr>
              <w:t>drona</w:t>
            </w:r>
            <w:proofErr w:type="spellEnd"/>
            <w:r w:rsidRPr="001215D1">
              <w:rPr>
                <w:b/>
                <w:bCs/>
                <w:sz w:val="22"/>
                <w:szCs w:val="22"/>
              </w:rPr>
              <w:t xml:space="preserve"> dla </w:t>
            </w:r>
            <w:proofErr w:type="spellStart"/>
            <w:r w:rsidRPr="001215D1">
              <w:rPr>
                <w:b/>
                <w:bCs/>
                <w:sz w:val="22"/>
                <w:szCs w:val="22"/>
              </w:rPr>
              <w:t>WGGiIŚ</w:t>
            </w:r>
            <w:proofErr w:type="spellEnd"/>
            <w:r w:rsidRPr="001215D1">
              <w:rPr>
                <w:b/>
                <w:bCs/>
                <w:sz w:val="22"/>
                <w:szCs w:val="22"/>
              </w:rPr>
              <w:t xml:space="preserve"> - KC-DE-zp.25.441.2026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215D1">
              <w:rPr>
                <w:b/>
                <w:sz w:val="22"/>
                <w:szCs w:val="22"/>
              </w:rPr>
              <w:t>KC-DE-zp.25.441.2026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7A1A153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215D1" w14:paraId="1CC44573" w14:textId="77777777" w:rsidTr="005934C9">
        <w:trPr>
          <w:cantSplit/>
        </w:trPr>
        <w:tc>
          <w:tcPr>
            <w:tcW w:w="10150" w:type="dxa"/>
          </w:tcPr>
          <w:p w14:paraId="1104C55C" w14:textId="60CE9483" w:rsidR="001215D1" w:rsidRPr="00D26ED6" w:rsidRDefault="001215D1" w:rsidP="005934C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215D1">
              <w:rPr>
                <w:b/>
                <w:sz w:val="22"/>
                <w:szCs w:val="22"/>
              </w:rPr>
              <w:t>TPI Spółka z ograniczoną odpowiedzialnością</w:t>
            </w:r>
          </w:p>
          <w:p w14:paraId="7F140354" w14:textId="26A30042" w:rsidR="001215D1" w:rsidRPr="009F0E5C" w:rsidRDefault="001215D1" w:rsidP="005934C9">
            <w:pPr>
              <w:jc w:val="both"/>
              <w:rPr>
                <w:bCs/>
                <w:sz w:val="22"/>
                <w:szCs w:val="22"/>
              </w:rPr>
            </w:pPr>
            <w:r w:rsidRPr="001215D1">
              <w:rPr>
                <w:bCs/>
                <w:sz w:val="22"/>
                <w:szCs w:val="22"/>
              </w:rPr>
              <w:t>Wał Miedze</w:t>
            </w:r>
            <w:r w:rsidR="00BB7518">
              <w:rPr>
                <w:bCs/>
                <w:sz w:val="22"/>
                <w:szCs w:val="22"/>
              </w:rPr>
              <w:t>s</w:t>
            </w:r>
            <w:r w:rsidRPr="001215D1">
              <w:rPr>
                <w:bCs/>
                <w:sz w:val="22"/>
                <w:szCs w:val="22"/>
              </w:rPr>
              <w:t>zyński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215D1">
              <w:rPr>
                <w:bCs/>
                <w:sz w:val="22"/>
                <w:szCs w:val="22"/>
              </w:rPr>
              <w:t>598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DD0B476" w14:textId="15A57FAA" w:rsidR="001215D1" w:rsidRPr="009F0E5C" w:rsidRDefault="001215D1" w:rsidP="005934C9">
            <w:pPr>
              <w:jc w:val="both"/>
              <w:rPr>
                <w:bCs/>
                <w:sz w:val="22"/>
                <w:szCs w:val="22"/>
              </w:rPr>
            </w:pPr>
            <w:r w:rsidRPr="001215D1">
              <w:rPr>
                <w:bCs/>
                <w:sz w:val="22"/>
                <w:szCs w:val="22"/>
              </w:rPr>
              <w:t>03-994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215D1">
              <w:rPr>
                <w:bCs/>
                <w:sz w:val="22"/>
                <w:szCs w:val="22"/>
              </w:rPr>
              <w:t>Warszawa</w:t>
            </w:r>
          </w:p>
          <w:p w14:paraId="0AA7F1F4" w14:textId="77777777" w:rsidR="001215D1" w:rsidRPr="00D26ED6" w:rsidRDefault="001215D1" w:rsidP="005934C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7F9E45F" w14:textId="11C5FA6E" w:rsidR="001215D1" w:rsidRDefault="001215D1" w:rsidP="005934C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215D1">
              <w:rPr>
                <w:sz w:val="22"/>
                <w:szCs w:val="22"/>
              </w:rPr>
              <w:t xml:space="preserve">Dostawa jednostki obliczeniowej do </w:t>
            </w:r>
            <w:proofErr w:type="spellStart"/>
            <w:r w:rsidRPr="001215D1">
              <w:rPr>
                <w:sz w:val="22"/>
                <w:szCs w:val="22"/>
              </w:rPr>
              <w:t>drona</w:t>
            </w:r>
            <w:proofErr w:type="spellEnd"/>
            <w:r w:rsidRPr="001215D1">
              <w:rPr>
                <w:sz w:val="22"/>
                <w:szCs w:val="22"/>
              </w:rPr>
              <w:t xml:space="preserve"> dla </w:t>
            </w:r>
            <w:proofErr w:type="spellStart"/>
            <w:r w:rsidRPr="001215D1">
              <w:rPr>
                <w:sz w:val="22"/>
                <w:szCs w:val="22"/>
              </w:rPr>
              <w:t>WGGiIŚ</w:t>
            </w:r>
            <w:proofErr w:type="spellEnd"/>
            <w:r w:rsidRPr="001215D1">
              <w:rPr>
                <w:sz w:val="22"/>
                <w:szCs w:val="22"/>
              </w:rPr>
              <w:t xml:space="preserve"> - KC-DE-zp.25.441.2026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8BAFC55" w14:textId="6C8CE4AD" w:rsidR="001215D1" w:rsidRPr="00D26ED6" w:rsidRDefault="001215D1" w:rsidP="005934C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215D1">
              <w:rPr>
                <w:b/>
                <w:sz w:val="22"/>
                <w:szCs w:val="22"/>
              </w:rPr>
              <w:t>8 238.54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86F3154" w14:textId="77777777" w:rsidR="001215D1" w:rsidRDefault="001215D1" w:rsidP="005934C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521F67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1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99"/>
        <w:gridCol w:w="4498"/>
        <w:gridCol w:w="2398"/>
        <w:gridCol w:w="1799"/>
      </w:tblGrid>
      <w:tr w:rsidR="007F0302" w:rsidRPr="008567C7" w14:paraId="22A130CA" w14:textId="77777777" w:rsidTr="007F0302">
        <w:trPr>
          <w:trHeight w:val="565"/>
        </w:trPr>
        <w:tc>
          <w:tcPr>
            <w:tcW w:w="1499" w:type="dxa"/>
            <w:vAlign w:val="center"/>
          </w:tcPr>
          <w:p w14:paraId="42F8E535" w14:textId="77777777" w:rsidR="007F0302" w:rsidRPr="008567C7" w:rsidRDefault="007F030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498" w:type="dxa"/>
            <w:vAlign w:val="center"/>
          </w:tcPr>
          <w:p w14:paraId="617E0203" w14:textId="77777777" w:rsidR="007F0302" w:rsidRPr="008567C7" w:rsidRDefault="007F030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398" w:type="dxa"/>
            <w:vAlign w:val="center"/>
          </w:tcPr>
          <w:p w14:paraId="3A200C2D" w14:textId="45DF8C7A" w:rsidR="007F0302" w:rsidRPr="008567C7" w:rsidRDefault="007F030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15D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99" w:type="dxa"/>
            <w:vAlign w:val="center"/>
          </w:tcPr>
          <w:p w14:paraId="4B33F094" w14:textId="77777777" w:rsidR="007F0302" w:rsidRPr="008567C7" w:rsidRDefault="007F030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F0302" w:rsidRPr="008567C7" w14:paraId="6D13E6D1" w14:textId="77777777" w:rsidTr="007F0302">
        <w:trPr>
          <w:trHeight w:val="1264"/>
        </w:trPr>
        <w:tc>
          <w:tcPr>
            <w:tcW w:w="1499" w:type="dxa"/>
            <w:vAlign w:val="center"/>
          </w:tcPr>
          <w:p w14:paraId="5EA69012" w14:textId="7C27365B" w:rsidR="007F0302" w:rsidRPr="008567C7" w:rsidRDefault="007F0302" w:rsidP="005934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15D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98" w:type="dxa"/>
            <w:vAlign w:val="center"/>
          </w:tcPr>
          <w:p w14:paraId="36F1F721" w14:textId="1D89B117" w:rsidR="007F0302" w:rsidRPr="002B6761" w:rsidRDefault="007F0302" w:rsidP="005934C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215D1">
              <w:rPr>
                <w:rFonts w:ascii="Times New Roman" w:hAnsi="Times New Roman" w:cs="Times New Roman"/>
                <w:b/>
                <w:sz w:val="18"/>
                <w:szCs w:val="18"/>
              </w:rPr>
              <w:t>TPI Spółka z ograniczoną odpowiedzialnością</w:t>
            </w:r>
          </w:p>
          <w:p w14:paraId="7BA278BD" w14:textId="624E6BCD" w:rsidR="007F0302" w:rsidRPr="008567C7" w:rsidRDefault="007F0302" w:rsidP="005934C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15D1">
              <w:rPr>
                <w:rFonts w:ascii="Times New Roman" w:hAnsi="Times New Roman" w:cs="Times New Roman"/>
                <w:bCs/>
                <w:sz w:val="18"/>
                <w:szCs w:val="18"/>
              </w:rPr>
              <w:t>Wał Miedze</w:t>
            </w:r>
            <w:r w:rsidR="00F21CEB">
              <w:rPr>
                <w:rFonts w:ascii="Times New Roman" w:hAnsi="Times New Roman" w:cs="Times New Roman"/>
                <w:bCs/>
                <w:sz w:val="18"/>
                <w:szCs w:val="18"/>
              </w:rPr>
              <w:t>s</w:t>
            </w:r>
            <w:r w:rsidRPr="001215D1">
              <w:rPr>
                <w:rFonts w:ascii="Times New Roman" w:hAnsi="Times New Roman" w:cs="Times New Roman"/>
                <w:bCs/>
                <w:sz w:val="18"/>
                <w:szCs w:val="18"/>
              </w:rPr>
              <w:t>zyński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215D1">
              <w:rPr>
                <w:rFonts w:ascii="Times New Roman" w:hAnsi="Times New Roman" w:cs="Times New Roman"/>
                <w:bCs/>
                <w:sz w:val="18"/>
                <w:szCs w:val="18"/>
              </w:rPr>
              <w:t>598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2FEDD01" w14:textId="05DAC681" w:rsidR="007F0302" w:rsidRPr="001B7815" w:rsidRDefault="007F0302" w:rsidP="005934C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15D1">
              <w:rPr>
                <w:rFonts w:ascii="Times New Roman" w:hAnsi="Times New Roman" w:cs="Times New Roman"/>
                <w:bCs/>
                <w:sz w:val="18"/>
                <w:szCs w:val="18"/>
              </w:rPr>
              <w:t>03-994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215D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2398" w:type="dxa"/>
            <w:vAlign w:val="center"/>
          </w:tcPr>
          <w:p w14:paraId="26712A09" w14:textId="0EC34F10" w:rsidR="007F0302" w:rsidRPr="008567C7" w:rsidRDefault="007F0302" w:rsidP="005934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15D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799" w:type="dxa"/>
            <w:vAlign w:val="center"/>
          </w:tcPr>
          <w:p w14:paraId="6EA9399B" w14:textId="4226DA89" w:rsidR="007F0302" w:rsidRPr="008567C7" w:rsidRDefault="007F0302" w:rsidP="005934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15D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1FC42BA9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3CBA45F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66DB044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A57734" w14:textId="77777777" w:rsidR="00121110" w:rsidRDefault="00121110">
      <w:r>
        <w:separator/>
      </w:r>
    </w:p>
  </w:endnote>
  <w:endnote w:type="continuationSeparator" w:id="0">
    <w:p w14:paraId="5928C6C7" w14:textId="77777777" w:rsidR="00121110" w:rsidRDefault="00121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89D3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36DC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AC872C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6E8B25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5E2A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0FF3A0" w14:textId="77777777" w:rsidR="00121110" w:rsidRDefault="00121110">
      <w:r>
        <w:separator/>
      </w:r>
    </w:p>
  </w:footnote>
  <w:footnote w:type="continuationSeparator" w:id="0">
    <w:p w14:paraId="5E865F41" w14:textId="77777777" w:rsidR="00121110" w:rsidRDefault="001211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D37F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B0F1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F759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55EB"/>
    <w:rsid w:val="00005838"/>
    <w:rsid w:val="00022322"/>
    <w:rsid w:val="00042497"/>
    <w:rsid w:val="000C1E6F"/>
    <w:rsid w:val="000E4E56"/>
    <w:rsid w:val="00121110"/>
    <w:rsid w:val="001215D1"/>
    <w:rsid w:val="001A1468"/>
    <w:rsid w:val="001A55EB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5322"/>
    <w:rsid w:val="00657C1E"/>
    <w:rsid w:val="006B585D"/>
    <w:rsid w:val="006E3089"/>
    <w:rsid w:val="00712C39"/>
    <w:rsid w:val="0075025B"/>
    <w:rsid w:val="00756CDA"/>
    <w:rsid w:val="007E2ACC"/>
    <w:rsid w:val="007E68C5"/>
    <w:rsid w:val="007F0302"/>
    <w:rsid w:val="00814EC6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77FA5"/>
    <w:rsid w:val="00AA02AC"/>
    <w:rsid w:val="00AB0900"/>
    <w:rsid w:val="00B32D12"/>
    <w:rsid w:val="00B464D3"/>
    <w:rsid w:val="00B8185B"/>
    <w:rsid w:val="00BB7518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C7C94"/>
    <w:rsid w:val="00DE4BF6"/>
    <w:rsid w:val="00E30B2D"/>
    <w:rsid w:val="00E62859"/>
    <w:rsid w:val="00E85D70"/>
    <w:rsid w:val="00F21CEB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EA8BD"/>
  <w15:chartTrackingRefBased/>
  <w15:docId w15:val="{873A32D5-3306-4F31-8E00-206D41331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Justyna Domino</cp:lastModifiedBy>
  <cp:revision>2</cp:revision>
  <cp:lastPrinted>2026-10-06T11:05:00Z</cp:lastPrinted>
  <dcterms:created xsi:type="dcterms:W3CDTF">2026-10-06T11:05:00Z</dcterms:created>
  <dcterms:modified xsi:type="dcterms:W3CDTF">2026-10-06T11:05:00Z</dcterms:modified>
</cp:coreProperties>
</file>