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3435D" w14:textId="7FF60120" w:rsidR="00FB7F50" w:rsidRPr="002245BE" w:rsidRDefault="00DE6A4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E6A4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E6A4C">
        <w:rPr>
          <w:sz w:val="22"/>
          <w:szCs w:val="22"/>
        </w:rPr>
        <w:t>2026-10-05</w:t>
      </w:r>
    </w:p>
    <w:p w14:paraId="169C1E9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ECEADBA" w14:textId="77777777" w:rsidR="00DE6A4C" w:rsidRPr="00DE6A4C" w:rsidRDefault="00DE6A4C" w:rsidP="00FB7F50">
      <w:pPr>
        <w:spacing w:after="40"/>
        <w:rPr>
          <w:b/>
          <w:bCs/>
          <w:sz w:val="22"/>
          <w:szCs w:val="22"/>
        </w:rPr>
      </w:pPr>
      <w:r w:rsidRPr="00DE6A4C">
        <w:rPr>
          <w:b/>
          <w:bCs/>
          <w:sz w:val="22"/>
          <w:szCs w:val="22"/>
        </w:rPr>
        <w:t>Akademia Górniczo - Hutnicza</w:t>
      </w:r>
    </w:p>
    <w:p w14:paraId="438F5081" w14:textId="77777777" w:rsidR="00DE6A4C" w:rsidRPr="00DE6A4C" w:rsidRDefault="00DE6A4C" w:rsidP="00FB7F50">
      <w:pPr>
        <w:spacing w:after="40"/>
        <w:rPr>
          <w:b/>
          <w:bCs/>
          <w:sz w:val="22"/>
          <w:szCs w:val="22"/>
        </w:rPr>
      </w:pPr>
      <w:r w:rsidRPr="00DE6A4C">
        <w:rPr>
          <w:b/>
          <w:bCs/>
          <w:sz w:val="22"/>
          <w:szCs w:val="22"/>
        </w:rPr>
        <w:t>im. Stanisława Staszica w Krakowie</w:t>
      </w:r>
    </w:p>
    <w:p w14:paraId="7E4ECF49" w14:textId="6C1039D4" w:rsidR="00FB7F50" w:rsidRPr="002245BE" w:rsidRDefault="00DE6A4C" w:rsidP="00FB7F50">
      <w:pPr>
        <w:spacing w:after="40"/>
        <w:rPr>
          <w:b/>
          <w:bCs/>
          <w:sz w:val="22"/>
          <w:szCs w:val="22"/>
        </w:rPr>
      </w:pPr>
      <w:r w:rsidRPr="00DE6A4C">
        <w:rPr>
          <w:b/>
          <w:bCs/>
          <w:sz w:val="22"/>
          <w:szCs w:val="22"/>
        </w:rPr>
        <w:t>Dział Zamówień Publicznych</w:t>
      </w:r>
    </w:p>
    <w:p w14:paraId="30731F74" w14:textId="4A1F8501" w:rsidR="00FB7F50" w:rsidRPr="002245BE" w:rsidRDefault="00DE6A4C" w:rsidP="00FB7F50">
      <w:pPr>
        <w:rPr>
          <w:sz w:val="22"/>
          <w:szCs w:val="22"/>
        </w:rPr>
      </w:pPr>
      <w:r w:rsidRPr="00DE6A4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E6A4C">
        <w:rPr>
          <w:sz w:val="22"/>
          <w:szCs w:val="22"/>
        </w:rPr>
        <w:t>30</w:t>
      </w:r>
    </w:p>
    <w:p w14:paraId="4B8A6966" w14:textId="1AE56BF6" w:rsidR="00FB7F50" w:rsidRPr="002245BE" w:rsidRDefault="00DE6A4C" w:rsidP="00FB7F50">
      <w:pPr>
        <w:rPr>
          <w:sz w:val="22"/>
          <w:szCs w:val="22"/>
        </w:rPr>
      </w:pPr>
      <w:r w:rsidRPr="00DE6A4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E6A4C">
        <w:rPr>
          <w:sz w:val="22"/>
          <w:szCs w:val="22"/>
        </w:rPr>
        <w:t>Kraków</w:t>
      </w:r>
    </w:p>
    <w:p w14:paraId="17FA5A1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A5F6E6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E6A4C" w:rsidRPr="00607F9B" w14:paraId="68154BC5" w14:textId="77777777" w:rsidTr="00286D67">
        <w:trPr>
          <w:trHeight w:val="638"/>
        </w:trPr>
        <w:tc>
          <w:tcPr>
            <w:tcW w:w="959" w:type="dxa"/>
          </w:tcPr>
          <w:p w14:paraId="3F8F3E1D" w14:textId="77777777" w:rsidR="00DE6A4C" w:rsidRPr="00607F9B" w:rsidRDefault="00DE6A4C" w:rsidP="00286D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54EB8D2" w14:textId="0A8B43E3" w:rsidR="00DE6A4C" w:rsidRPr="00607F9B" w:rsidRDefault="00DE6A4C" w:rsidP="00286D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E6A4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E6A4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E6A4C">
              <w:rPr>
                <w:b/>
                <w:bCs/>
                <w:sz w:val="22"/>
                <w:szCs w:val="22"/>
              </w:rPr>
              <w:t>Remont loggii i balkonów budynku mieszkalnego wielorodzinnego AGH przy ul. Gramatyka 7 w Krakowie - KC-DE-zp.25.433.2026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894326D" w14:textId="1BB816A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6A4C" w14:paraId="236112F8" w14:textId="77777777" w:rsidTr="00286D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CF1CB88" w14:textId="470CE9FB" w:rsidR="00DE6A4C" w:rsidRPr="00D26ED6" w:rsidRDefault="00DE6A4C" w:rsidP="00286D6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E6A4C">
              <w:rPr>
                <w:b/>
                <w:sz w:val="22"/>
                <w:szCs w:val="22"/>
              </w:rPr>
              <w:t>Przedsiębiorstwo Usługowe "ANKOR" A. Dudziński</w:t>
            </w:r>
          </w:p>
          <w:p w14:paraId="3319C8F2" w14:textId="78830348" w:rsidR="00DE6A4C" w:rsidRPr="009F0E5C" w:rsidRDefault="00DE6A4C" w:rsidP="00286D67">
            <w:pPr>
              <w:jc w:val="both"/>
              <w:rPr>
                <w:bCs/>
                <w:sz w:val="22"/>
                <w:szCs w:val="22"/>
              </w:rPr>
            </w:pPr>
            <w:r w:rsidRPr="00DE6A4C">
              <w:rPr>
                <w:bCs/>
                <w:sz w:val="22"/>
                <w:szCs w:val="22"/>
              </w:rPr>
              <w:t>Osieckiego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6A4C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3EA9A7" w14:textId="4A916E2D" w:rsidR="00DE6A4C" w:rsidRPr="009F0E5C" w:rsidRDefault="00DE6A4C" w:rsidP="00286D67">
            <w:pPr>
              <w:jc w:val="both"/>
              <w:rPr>
                <w:bCs/>
                <w:sz w:val="22"/>
                <w:szCs w:val="22"/>
              </w:rPr>
            </w:pPr>
            <w:r w:rsidRPr="00DE6A4C">
              <w:rPr>
                <w:bCs/>
                <w:sz w:val="22"/>
                <w:szCs w:val="22"/>
              </w:rPr>
              <w:t>31-763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6A4C">
              <w:rPr>
                <w:bCs/>
                <w:sz w:val="22"/>
                <w:szCs w:val="22"/>
              </w:rPr>
              <w:t>Kraków</w:t>
            </w:r>
          </w:p>
          <w:p w14:paraId="21FF5F49" w14:textId="77777777" w:rsidR="00DE6A4C" w:rsidRPr="00D26ED6" w:rsidRDefault="00DE6A4C" w:rsidP="00286D6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F7317C" w14:textId="567AF55C" w:rsidR="00DE6A4C" w:rsidRDefault="00DE6A4C" w:rsidP="00286D6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E6A4C">
              <w:rPr>
                <w:sz w:val="22"/>
                <w:szCs w:val="22"/>
              </w:rPr>
              <w:t>Remont loggii i balkonów budynku mieszkalnego wielorodzinnego AGH przy ul. Gramatyka 7 w Krakowie - KC-DE-zp.25.433.2026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2324435" w14:textId="5FA6986B" w:rsidR="00DE6A4C" w:rsidRPr="00D26ED6" w:rsidRDefault="00DE6A4C" w:rsidP="00286D6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E6A4C">
              <w:rPr>
                <w:b/>
                <w:sz w:val="22"/>
                <w:szCs w:val="22"/>
              </w:rPr>
              <w:t>535 359.41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D6F56C8" w14:textId="77777777" w:rsidR="00DE6A4C" w:rsidRDefault="00DE6A4C" w:rsidP="00286D6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674BC9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11F8CFC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774657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7657A4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B1176F3" w14:textId="2A66B1E0" w:rsidR="002B6761" w:rsidRPr="008567C7" w:rsidRDefault="00DE6A4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A4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80D0ABE" w14:textId="097823C7" w:rsidR="002B6761" w:rsidRPr="008567C7" w:rsidRDefault="00DE6A4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A4C">
              <w:rPr>
                <w:rFonts w:ascii="Times New Roman" w:hAnsi="Times New Roman" w:cs="Times New Roman"/>
                <w:bCs/>
                <w:sz w:val="18"/>
                <w:szCs w:val="18"/>
              </w:rPr>
              <w:t>Gwarancja podstawowa</w:t>
            </w:r>
          </w:p>
        </w:tc>
        <w:tc>
          <w:tcPr>
            <w:tcW w:w="1134" w:type="dxa"/>
            <w:vAlign w:val="center"/>
          </w:tcPr>
          <w:p w14:paraId="1761D2EC" w14:textId="610133C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EE56E8B" w14:textId="062C32C3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2CE96EC" w14:textId="68A411AB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A80C011" w14:textId="7946BB1D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85507F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E6A4C" w:rsidRPr="008567C7" w14:paraId="5A913314" w14:textId="77777777" w:rsidTr="00286D67">
        <w:tc>
          <w:tcPr>
            <w:tcW w:w="709" w:type="dxa"/>
            <w:vAlign w:val="center"/>
          </w:tcPr>
          <w:p w14:paraId="4D5D90B0" w14:textId="2526C3B1" w:rsidR="00DE6A4C" w:rsidRPr="008567C7" w:rsidRDefault="00DE6A4C" w:rsidP="00286D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A4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9848343" w14:textId="121B2A66" w:rsidR="00DE6A4C" w:rsidRPr="002B6761" w:rsidRDefault="00DE6A4C" w:rsidP="00286D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6A4C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Usługowe "ANKOR" A. Dudziński</w:t>
            </w:r>
          </w:p>
          <w:p w14:paraId="0BAC5438" w14:textId="6056E71B" w:rsidR="00DE6A4C" w:rsidRPr="008567C7" w:rsidRDefault="00DE6A4C" w:rsidP="00286D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A4C">
              <w:rPr>
                <w:rFonts w:ascii="Times New Roman" w:hAnsi="Times New Roman" w:cs="Times New Roman"/>
                <w:bCs/>
                <w:sz w:val="18"/>
                <w:szCs w:val="18"/>
              </w:rPr>
              <w:t>Osieckiego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A4C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D27A8A1" w14:textId="0BC1279F" w:rsidR="00DE6A4C" w:rsidRPr="001B7815" w:rsidRDefault="00DE6A4C" w:rsidP="00286D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A4C">
              <w:rPr>
                <w:rFonts w:ascii="Times New Roman" w:hAnsi="Times New Roman" w:cs="Times New Roman"/>
                <w:bCs/>
                <w:sz w:val="18"/>
                <w:szCs w:val="18"/>
              </w:rPr>
              <w:t>31-763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A4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57D22D9" w14:textId="4FA12DCC" w:rsidR="00DE6A4C" w:rsidRPr="008567C7" w:rsidRDefault="00DE6A4C" w:rsidP="00286D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A4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CAEAA22" w14:textId="060288E6" w:rsidR="00DE6A4C" w:rsidRPr="008567C7" w:rsidRDefault="00DE6A4C" w:rsidP="00286D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A4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3C1C93E" w14:textId="2A4A81A6" w:rsidR="00DE6A4C" w:rsidRPr="008567C7" w:rsidRDefault="00DE6A4C" w:rsidP="00286D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524922" w14:textId="075C8996" w:rsidR="00DE6A4C" w:rsidRPr="008567C7" w:rsidRDefault="00DE6A4C" w:rsidP="00286D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BCC6FA0" w14:textId="0416EF86" w:rsidR="00DE6A4C" w:rsidRPr="008567C7" w:rsidRDefault="00DE6A4C" w:rsidP="00286D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CE3118A" w14:textId="7EEFABB6" w:rsidR="00DE6A4C" w:rsidRPr="008567C7" w:rsidRDefault="00DE6A4C" w:rsidP="00286D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E248863" w14:textId="23235132" w:rsidR="00DE6A4C" w:rsidRPr="008567C7" w:rsidRDefault="00DE6A4C" w:rsidP="00286D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A4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7B0B2FF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73BEE8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13B463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B6EDD" w14:textId="77777777" w:rsidR="00BA5D57" w:rsidRDefault="00BA5D57">
      <w:r>
        <w:separator/>
      </w:r>
    </w:p>
  </w:endnote>
  <w:endnote w:type="continuationSeparator" w:id="0">
    <w:p w14:paraId="644745EF" w14:textId="77777777" w:rsidR="00BA5D57" w:rsidRDefault="00BA5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D90D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8422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22E65E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0713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AE1C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2810C" w14:textId="77777777" w:rsidR="00BA5D57" w:rsidRDefault="00BA5D57">
      <w:r>
        <w:separator/>
      </w:r>
    </w:p>
  </w:footnote>
  <w:footnote w:type="continuationSeparator" w:id="0">
    <w:p w14:paraId="5270990A" w14:textId="77777777" w:rsidR="00BA5D57" w:rsidRDefault="00BA5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7C75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8EF9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F53B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88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038ED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0880"/>
    <w:rsid w:val="00AA02AC"/>
    <w:rsid w:val="00AB0900"/>
    <w:rsid w:val="00B32D12"/>
    <w:rsid w:val="00B464D3"/>
    <w:rsid w:val="00B8185B"/>
    <w:rsid w:val="00BA5D57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E6A4C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B9BDAF"/>
  <w15:chartTrackingRefBased/>
  <w15:docId w15:val="{02393CBD-CEB9-4A69-8451-8D893170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2026-10-05T09:42:00Z</cp:lastPrinted>
  <dcterms:created xsi:type="dcterms:W3CDTF">2026-10-05T09:42:00Z</dcterms:created>
  <dcterms:modified xsi:type="dcterms:W3CDTF">2026-10-05T09:42:00Z</dcterms:modified>
</cp:coreProperties>
</file>