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E91EB" w14:textId="03B65667" w:rsidR="00FB7F50" w:rsidRPr="002245BE" w:rsidRDefault="00561E2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61E2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61E22">
        <w:rPr>
          <w:sz w:val="22"/>
          <w:szCs w:val="22"/>
        </w:rPr>
        <w:t>2026-10-05</w:t>
      </w:r>
    </w:p>
    <w:p w14:paraId="70E0A72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92B2033" w14:textId="77777777" w:rsidR="00561E22" w:rsidRPr="00561E22" w:rsidRDefault="00561E22" w:rsidP="00FB7F50">
      <w:pPr>
        <w:spacing w:after="40"/>
        <w:rPr>
          <w:b/>
          <w:bCs/>
          <w:sz w:val="22"/>
          <w:szCs w:val="22"/>
        </w:rPr>
      </w:pPr>
      <w:r w:rsidRPr="00561E22">
        <w:rPr>
          <w:b/>
          <w:bCs/>
          <w:sz w:val="22"/>
          <w:szCs w:val="22"/>
        </w:rPr>
        <w:t>Akademia Górniczo - Hutnicza</w:t>
      </w:r>
    </w:p>
    <w:p w14:paraId="5E64E266" w14:textId="77777777" w:rsidR="00561E22" w:rsidRPr="00561E22" w:rsidRDefault="00561E22" w:rsidP="00FB7F50">
      <w:pPr>
        <w:spacing w:after="40"/>
        <w:rPr>
          <w:b/>
          <w:bCs/>
          <w:sz w:val="22"/>
          <w:szCs w:val="22"/>
        </w:rPr>
      </w:pPr>
      <w:r w:rsidRPr="00561E22">
        <w:rPr>
          <w:b/>
          <w:bCs/>
          <w:sz w:val="22"/>
          <w:szCs w:val="22"/>
        </w:rPr>
        <w:t>im. Stanisława Staszica w Krakowie</w:t>
      </w:r>
    </w:p>
    <w:p w14:paraId="7578971E" w14:textId="5F4E462F" w:rsidR="00FB7F50" w:rsidRPr="002245BE" w:rsidRDefault="00561E22" w:rsidP="00FB7F50">
      <w:pPr>
        <w:spacing w:after="40"/>
        <w:rPr>
          <w:b/>
          <w:bCs/>
          <w:sz w:val="22"/>
          <w:szCs w:val="22"/>
        </w:rPr>
      </w:pPr>
      <w:r w:rsidRPr="00561E22">
        <w:rPr>
          <w:b/>
          <w:bCs/>
          <w:sz w:val="22"/>
          <w:szCs w:val="22"/>
        </w:rPr>
        <w:t>Dział Zamówień Publicznych</w:t>
      </w:r>
    </w:p>
    <w:p w14:paraId="2E4A5D19" w14:textId="27B0E969" w:rsidR="00FB7F50" w:rsidRPr="002245BE" w:rsidRDefault="00561E22" w:rsidP="00FB7F50">
      <w:pPr>
        <w:rPr>
          <w:sz w:val="22"/>
          <w:szCs w:val="22"/>
        </w:rPr>
      </w:pPr>
      <w:r w:rsidRPr="00561E2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61E22">
        <w:rPr>
          <w:sz w:val="22"/>
          <w:szCs w:val="22"/>
        </w:rPr>
        <w:t>30</w:t>
      </w:r>
    </w:p>
    <w:p w14:paraId="75E26404" w14:textId="50881371" w:rsidR="00FB7F50" w:rsidRPr="002245BE" w:rsidRDefault="00561E22" w:rsidP="00FB7F50">
      <w:pPr>
        <w:rPr>
          <w:sz w:val="22"/>
          <w:szCs w:val="22"/>
        </w:rPr>
      </w:pPr>
      <w:r w:rsidRPr="00561E2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61E22">
        <w:rPr>
          <w:sz w:val="22"/>
          <w:szCs w:val="22"/>
        </w:rPr>
        <w:t>Kraków</w:t>
      </w:r>
    </w:p>
    <w:p w14:paraId="0923E8C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1A6404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61E22" w:rsidRPr="00607F9B" w14:paraId="1F3EDC76" w14:textId="77777777" w:rsidTr="005C690E">
        <w:trPr>
          <w:trHeight w:val="638"/>
        </w:trPr>
        <w:tc>
          <w:tcPr>
            <w:tcW w:w="959" w:type="dxa"/>
          </w:tcPr>
          <w:p w14:paraId="00F6DA76" w14:textId="77777777" w:rsidR="00561E22" w:rsidRPr="00607F9B" w:rsidRDefault="00561E22" w:rsidP="005C69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92799AA" w14:textId="6146D368" w:rsidR="00561E22" w:rsidRPr="00607F9B" w:rsidRDefault="00561E22" w:rsidP="005C69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61E2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1E22">
              <w:rPr>
                <w:b/>
                <w:bCs/>
                <w:sz w:val="22"/>
                <w:szCs w:val="22"/>
              </w:rPr>
              <w:t xml:space="preserve">Spektrometr UV-VIS z sondą światłowodową na potrzeby </w:t>
            </w:r>
            <w:proofErr w:type="spellStart"/>
            <w:r w:rsidRPr="00561E22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561E22">
              <w:rPr>
                <w:b/>
                <w:bCs/>
                <w:sz w:val="22"/>
                <w:szCs w:val="22"/>
              </w:rPr>
              <w:t xml:space="preserve"> - KC-DE-zp.25.382.2026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1E22">
              <w:rPr>
                <w:b/>
                <w:sz w:val="22"/>
                <w:szCs w:val="22"/>
              </w:rPr>
              <w:t>KC-DE-zp.25.382.2026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1A10B5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61E22" w14:paraId="296D1A98" w14:textId="77777777" w:rsidTr="005C69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6FE46B6" w14:textId="38E1C236" w:rsidR="00561E22" w:rsidRPr="00D26ED6" w:rsidRDefault="00561E22" w:rsidP="005C69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61E22">
              <w:rPr>
                <w:b/>
                <w:sz w:val="22"/>
                <w:szCs w:val="22"/>
              </w:rPr>
              <w:t>IMAGE RECORDING SOLUTIONS" SPÓŁKA Z OGRANICZONĄ ODPOWIEDZIALNOŚCIĄ</w:t>
            </w:r>
          </w:p>
          <w:p w14:paraId="13EBBC57" w14:textId="769B88A9" w:rsidR="00561E22" w:rsidRPr="009F0E5C" w:rsidRDefault="00561E22" w:rsidP="005C690E">
            <w:pPr>
              <w:jc w:val="both"/>
              <w:rPr>
                <w:bCs/>
                <w:sz w:val="22"/>
                <w:szCs w:val="22"/>
              </w:rPr>
            </w:pPr>
            <w:r w:rsidRPr="00561E22">
              <w:rPr>
                <w:bCs/>
                <w:sz w:val="22"/>
                <w:szCs w:val="22"/>
              </w:rPr>
              <w:t>Arkuszowa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1E22">
              <w:rPr>
                <w:bCs/>
                <w:sz w:val="22"/>
                <w:szCs w:val="22"/>
              </w:rPr>
              <w:t>190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A511C6" w14:textId="6D040E4A" w:rsidR="00561E22" w:rsidRPr="009F0E5C" w:rsidRDefault="00561E22" w:rsidP="005C690E">
            <w:pPr>
              <w:jc w:val="both"/>
              <w:rPr>
                <w:bCs/>
                <w:sz w:val="22"/>
                <w:szCs w:val="22"/>
              </w:rPr>
            </w:pPr>
            <w:r w:rsidRPr="00561E22">
              <w:rPr>
                <w:bCs/>
                <w:sz w:val="22"/>
                <w:szCs w:val="22"/>
              </w:rPr>
              <w:t>01-934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1E22">
              <w:rPr>
                <w:bCs/>
                <w:sz w:val="22"/>
                <w:szCs w:val="22"/>
              </w:rPr>
              <w:t>Warszawa</w:t>
            </w:r>
          </w:p>
          <w:p w14:paraId="38A7AD4D" w14:textId="77777777" w:rsidR="00561E22" w:rsidRPr="00D26ED6" w:rsidRDefault="00561E22" w:rsidP="005C69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B02AAF" w14:textId="0C107594" w:rsidR="00561E22" w:rsidRDefault="00561E22" w:rsidP="005C690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61E22">
              <w:rPr>
                <w:sz w:val="22"/>
                <w:szCs w:val="22"/>
              </w:rPr>
              <w:t xml:space="preserve">dostawa spektrofotometru dla </w:t>
            </w:r>
            <w:proofErr w:type="spellStart"/>
            <w:r w:rsidRPr="00561E22">
              <w:rPr>
                <w:sz w:val="22"/>
                <w:szCs w:val="22"/>
              </w:rPr>
              <w:t>WEiP</w:t>
            </w:r>
            <w:proofErr w:type="spellEnd"/>
            <w:r w:rsidRPr="00561E22">
              <w:rPr>
                <w:sz w:val="22"/>
                <w:szCs w:val="22"/>
              </w:rPr>
              <w:t xml:space="preserve"> - KC-DE-zp.25.334.2026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8622887" w14:textId="0C836C92" w:rsidR="00561E22" w:rsidRPr="00D26ED6" w:rsidRDefault="00561E22" w:rsidP="005C690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61E22">
              <w:rPr>
                <w:b/>
                <w:sz w:val="22"/>
                <w:szCs w:val="22"/>
              </w:rPr>
              <w:t>21 972.72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8B9C2A6" w14:textId="77777777" w:rsidR="00561E22" w:rsidRDefault="00561E22" w:rsidP="005C690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ED4C12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1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4"/>
        <w:gridCol w:w="3642"/>
        <w:gridCol w:w="1942"/>
        <w:gridCol w:w="1942"/>
        <w:gridCol w:w="1457"/>
      </w:tblGrid>
      <w:tr w:rsidR="000B2B38" w:rsidRPr="008567C7" w14:paraId="49B44161" w14:textId="77777777" w:rsidTr="000B2B38">
        <w:trPr>
          <w:trHeight w:val="510"/>
        </w:trPr>
        <w:tc>
          <w:tcPr>
            <w:tcW w:w="1214" w:type="dxa"/>
            <w:vAlign w:val="center"/>
          </w:tcPr>
          <w:p w14:paraId="7302B708" w14:textId="77777777" w:rsidR="000B2B38" w:rsidRPr="008567C7" w:rsidRDefault="000B2B3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42" w:type="dxa"/>
            <w:vAlign w:val="center"/>
          </w:tcPr>
          <w:p w14:paraId="4A3491C9" w14:textId="77777777" w:rsidR="000B2B38" w:rsidRPr="008567C7" w:rsidRDefault="000B2B3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42" w:type="dxa"/>
            <w:vAlign w:val="center"/>
          </w:tcPr>
          <w:p w14:paraId="5DC9AACD" w14:textId="410CB2CA" w:rsidR="000B2B38" w:rsidRPr="008567C7" w:rsidRDefault="000B2B3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1E2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42" w:type="dxa"/>
            <w:vAlign w:val="center"/>
          </w:tcPr>
          <w:p w14:paraId="1CAA7210" w14:textId="218A5812" w:rsidR="000B2B38" w:rsidRPr="008567C7" w:rsidRDefault="000B2B3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1E22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457" w:type="dxa"/>
            <w:vAlign w:val="center"/>
          </w:tcPr>
          <w:p w14:paraId="61EC84EC" w14:textId="77777777" w:rsidR="000B2B38" w:rsidRPr="008567C7" w:rsidRDefault="000B2B3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B2B38" w:rsidRPr="008567C7" w14:paraId="071C61DE" w14:textId="77777777" w:rsidTr="000B2B38">
        <w:trPr>
          <w:trHeight w:val="1770"/>
        </w:trPr>
        <w:tc>
          <w:tcPr>
            <w:tcW w:w="1214" w:type="dxa"/>
            <w:vAlign w:val="center"/>
          </w:tcPr>
          <w:p w14:paraId="6808E312" w14:textId="3579DE4C" w:rsidR="000B2B38" w:rsidRPr="008567C7" w:rsidRDefault="000B2B38" w:rsidP="005C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1E2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42" w:type="dxa"/>
            <w:vAlign w:val="center"/>
          </w:tcPr>
          <w:p w14:paraId="37FC0B52" w14:textId="237E453A" w:rsidR="000B2B38" w:rsidRPr="002B6761" w:rsidRDefault="000B2B38" w:rsidP="005C69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1E22">
              <w:rPr>
                <w:rFonts w:ascii="Times New Roman" w:hAnsi="Times New Roman" w:cs="Times New Roman"/>
                <w:b/>
                <w:sz w:val="18"/>
                <w:szCs w:val="18"/>
              </w:rPr>
              <w:t>IMAGE RECORDING SOLUTIONS" SPÓŁKA Z OGRANICZONĄ ODPOWIEDZIALNOŚCIĄ</w:t>
            </w:r>
          </w:p>
          <w:p w14:paraId="5B4B2433" w14:textId="2FE22D8D" w:rsidR="000B2B38" w:rsidRPr="008567C7" w:rsidRDefault="000B2B38" w:rsidP="005C69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1E22">
              <w:rPr>
                <w:rFonts w:ascii="Times New Roman" w:hAnsi="Times New Roman" w:cs="Times New Roman"/>
                <w:bCs/>
                <w:sz w:val="18"/>
                <w:szCs w:val="18"/>
              </w:rPr>
              <w:t>Arkuszowa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1E22">
              <w:rPr>
                <w:rFonts w:ascii="Times New Roman" w:hAnsi="Times New Roman" w:cs="Times New Roman"/>
                <w:bCs/>
                <w:sz w:val="18"/>
                <w:szCs w:val="18"/>
              </w:rPr>
              <w:t>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CB8A971" w14:textId="4633A7F8" w:rsidR="000B2B38" w:rsidRPr="001B7815" w:rsidRDefault="000B2B38" w:rsidP="005C69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1E22">
              <w:rPr>
                <w:rFonts w:ascii="Times New Roman" w:hAnsi="Times New Roman" w:cs="Times New Roman"/>
                <w:bCs/>
                <w:sz w:val="18"/>
                <w:szCs w:val="18"/>
              </w:rPr>
              <w:t>01-934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1E2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42" w:type="dxa"/>
            <w:vAlign w:val="center"/>
          </w:tcPr>
          <w:p w14:paraId="034949FE" w14:textId="41060B40" w:rsidR="000B2B38" w:rsidRPr="008567C7" w:rsidRDefault="000B2B38" w:rsidP="005C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1E2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42" w:type="dxa"/>
            <w:vAlign w:val="center"/>
          </w:tcPr>
          <w:p w14:paraId="2DA84527" w14:textId="7D59F0DD" w:rsidR="000B2B38" w:rsidRPr="008567C7" w:rsidRDefault="000B2B38" w:rsidP="005C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1E2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57" w:type="dxa"/>
            <w:vAlign w:val="center"/>
          </w:tcPr>
          <w:p w14:paraId="4B6BF17F" w14:textId="392E9520" w:rsidR="000B2B38" w:rsidRPr="008567C7" w:rsidRDefault="000B2B38" w:rsidP="005C69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1E2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A234A2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6DF871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84E528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81FBA" w14:textId="77777777" w:rsidR="00D725A8" w:rsidRDefault="00D725A8">
      <w:r>
        <w:separator/>
      </w:r>
    </w:p>
  </w:endnote>
  <w:endnote w:type="continuationSeparator" w:id="0">
    <w:p w14:paraId="19446BAB" w14:textId="77777777" w:rsidR="00D725A8" w:rsidRDefault="00D72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2C6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11C2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40D35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7F870A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FCCD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B074B" w14:textId="77777777" w:rsidR="00D725A8" w:rsidRDefault="00D725A8">
      <w:r>
        <w:separator/>
      </w:r>
    </w:p>
  </w:footnote>
  <w:footnote w:type="continuationSeparator" w:id="0">
    <w:p w14:paraId="25B1C5E4" w14:textId="77777777" w:rsidR="00D725A8" w:rsidRDefault="00D72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7155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42B2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F1FF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7667"/>
    <w:rsid w:val="00005838"/>
    <w:rsid w:val="00022322"/>
    <w:rsid w:val="00042497"/>
    <w:rsid w:val="000B2B38"/>
    <w:rsid w:val="000C1E6F"/>
    <w:rsid w:val="000E4E56"/>
    <w:rsid w:val="00107667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61E22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725A8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F05E39"/>
  <w15:chartTrackingRefBased/>
  <w15:docId w15:val="{13DB51D0-3995-452E-9D91-D1EC35295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2026-10-05T07:16:00Z</cp:lastPrinted>
  <dcterms:created xsi:type="dcterms:W3CDTF">2026-10-05T07:16:00Z</dcterms:created>
  <dcterms:modified xsi:type="dcterms:W3CDTF">2026-10-05T07:16:00Z</dcterms:modified>
</cp:coreProperties>
</file>