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80C40F" w14:textId="3388D5A8" w:rsidR="00FB7F50" w:rsidRPr="002245BE" w:rsidRDefault="0075712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5712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57128">
        <w:rPr>
          <w:sz w:val="22"/>
          <w:szCs w:val="22"/>
        </w:rPr>
        <w:t>2026-10-01</w:t>
      </w:r>
    </w:p>
    <w:p w14:paraId="3AEE4D70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49C2DB6" w14:textId="77777777" w:rsidR="00757128" w:rsidRPr="00757128" w:rsidRDefault="00757128" w:rsidP="00FB7F50">
      <w:pPr>
        <w:spacing w:after="40"/>
        <w:rPr>
          <w:b/>
          <w:bCs/>
          <w:sz w:val="22"/>
          <w:szCs w:val="22"/>
        </w:rPr>
      </w:pPr>
      <w:r w:rsidRPr="00757128">
        <w:rPr>
          <w:b/>
          <w:bCs/>
          <w:sz w:val="22"/>
          <w:szCs w:val="22"/>
        </w:rPr>
        <w:t>Akademia Górniczo - Hutnicza</w:t>
      </w:r>
    </w:p>
    <w:p w14:paraId="0823C6A1" w14:textId="77777777" w:rsidR="00757128" w:rsidRPr="00757128" w:rsidRDefault="00757128" w:rsidP="00FB7F50">
      <w:pPr>
        <w:spacing w:after="40"/>
        <w:rPr>
          <w:b/>
          <w:bCs/>
          <w:sz w:val="22"/>
          <w:szCs w:val="22"/>
        </w:rPr>
      </w:pPr>
      <w:r w:rsidRPr="00757128">
        <w:rPr>
          <w:b/>
          <w:bCs/>
          <w:sz w:val="22"/>
          <w:szCs w:val="22"/>
        </w:rPr>
        <w:t>im. Stanisława Staszica w Krakowie</w:t>
      </w:r>
    </w:p>
    <w:p w14:paraId="631DA14B" w14:textId="5F87B839" w:rsidR="00FB7F50" w:rsidRPr="002245BE" w:rsidRDefault="00757128" w:rsidP="00FB7F50">
      <w:pPr>
        <w:spacing w:after="40"/>
        <w:rPr>
          <w:b/>
          <w:bCs/>
          <w:sz w:val="22"/>
          <w:szCs w:val="22"/>
        </w:rPr>
      </w:pPr>
      <w:r w:rsidRPr="00757128">
        <w:rPr>
          <w:b/>
          <w:bCs/>
          <w:sz w:val="22"/>
          <w:szCs w:val="22"/>
        </w:rPr>
        <w:t>Dział Zamówień Publicznych</w:t>
      </w:r>
    </w:p>
    <w:p w14:paraId="02C1B1C3" w14:textId="37B65ABA" w:rsidR="00FB7F50" w:rsidRPr="002245BE" w:rsidRDefault="00757128" w:rsidP="00FB7F50">
      <w:pPr>
        <w:rPr>
          <w:sz w:val="22"/>
          <w:szCs w:val="22"/>
        </w:rPr>
      </w:pPr>
      <w:r w:rsidRPr="00757128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757128">
        <w:rPr>
          <w:sz w:val="22"/>
          <w:szCs w:val="22"/>
        </w:rPr>
        <w:t>30</w:t>
      </w:r>
    </w:p>
    <w:p w14:paraId="5BCD2E73" w14:textId="01E69CA3" w:rsidR="00FB7F50" w:rsidRPr="002245BE" w:rsidRDefault="00757128" w:rsidP="00FB7F50">
      <w:pPr>
        <w:rPr>
          <w:sz w:val="22"/>
          <w:szCs w:val="22"/>
        </w:rPr>
      </w:pPr>
      <w:r w:rsidRPr="00757128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757128">
        <w:rPr>
          <w:sz w:val="22"/>
          <w:szCs w:val="22"/>
        </w:rPr>
        <w:t>Kraków</w:t>
      </w:r>
    </w:p>
    <w:p w14:paraId="697BDCDA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FD47754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57128" w:rsidRPr="00607F9B" w14:paraId="07D76049" w14:textId="77777777" w:rsidTr="0014609D">
        <w:trPr>
          <w:trHeight w:val="638"/>
        </w:trPr>
        <w:tc>
          <w:tcPr>
            <w:tcW w:w="959" w:type="dxa"/>
          </w:tcPr>
          <w:p w14:paraId="2702BEEC" w14:textId="77777777" w:rsidR="00757128" w:rsidRPr="00607F9B" w:rsidRDefault="00757128" w:rsidP="0014609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2F631989" w14:textId="40D17939" w:rsidR="00757128" w:rsidRPr="00607F9B" w:rsidRDefault="00757128" w:rsidP="0014609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757128">
              <w:rPr>
                <w:sz w:val="22"/>
                <w:szCs w:val="22"/>
              </w:rPr>
              <w:t>podstawowy</w:t>
            </w:r>
            <w:r w:rsidR="00C84EC3">
              <w:rPr>
                <w:sz w:val="22"/>
                <w:szCs w:val="22"/>
              </w:rPr>
              <w:t>m</w:t>
            </w:r>
            <w:r w:rsidRPr="00757128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75712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57128">
              <w:rPr>
                <w:b/>
                <w:bCs/>
                <w:sz w:val="22"/>
                <w:szCs w:val="22"/>
              </w:rPr>
              <w:t xml:space="preserve">Dostawa laptopa na potrzeby </w:t>
            </w:r>
            <w:proofErr w:type="spellStart"/>
            <w:r w:rsidRPr="00757128">
              <w:rPr>
                <w:b/>
                <w:bCs/>
                <w:sz w:val="22"/>
                <w:szCs w:val="22"/>
              </w:rPr>
              <w:t>WGGiOŚ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57128">
              <w:rPr>
                <w:b/>
                <w:sz w:val="22"/>
                <w:szCs w:val="22"/>
              </w:rPr>
              <w:t>KC-DE-zp.25.447.2026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0A5E10A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57128" w14:paraId="24B55A1B" w14:textId="77777777" w:rsidTr="0014609D">
        <w:trPr>
          <w:cantSplit/>
        </w:trPr>
        <w:tc>
          <w:tcPr>
            <w:tcW w:w="10150" w:type="dxa"/>
          </w:tcPr>
          <w:p w14:paraId="30FF3F59" w14:textId="4CEBDAAF" w:rsidR="00757128" w:rsidRPr="00D26ED6" w:rsidRDefault="00757128" w:rsidP="0014609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57128">
              <w:rPr>
                <w:b/>
                <w:sz w:val="22"/>
                <w:szCs w:val="22"/>
              </w:rPr>
              <w:t>AJP Technology sp. z o.o.</w:t>
            </w:r>
          </w:p>
          <w:p w14:paraId="4B2E0CA7" w14:textId="6FF7A810" w:rsidR="00757128" w:rsidRPr="009F0E5C" w:rsidRDefault="00757128" w:rsidP="0014609D">
            <w:pPr>
              <w:jc w:val="both"/>
              <w:rPr>
                <w:bCs/>
                <w:sz w:val="22"/>
                <w:szCs w:val="22"/>
              </w:rPr>
            </w:pPr>
            <w:r w:rsidRPr="00757128">
              <w:rPr>
                <w:bCs/>
                <w:sz w:val="22"/>
                <w:szCs w:val="22"/>
              </w:rPr>
              <w:t>Leopolda Staffa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57128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757128">
              <w:rPr>
                <w:bCs/>
                <w:sz w:val="22"/>
                <w:szCs w:val="22"/>
              </w:rPr>
              <w:t>/11</w:t>
            </w:r>
          </w:p>
          <w:p w14:paraId="40A83BE8" w14:textId="3BED18A6" w:rsidR="00757128" w:rsidRPr="009F0E5C" w:rsidRDefault="00757128" w:rsidP="0014609D">
            <w:pPr>
              <w:jc w:val="both"/>
              <w:rPr>
                <w:bCs/>
                <w:sz w:val="22"/>
                <w:szCs w:val="22"/>
              </w:rPr>
            </w:pPr>
            <w:r w:rsidRPr="00757128">
              <w:rPr>
                <w:bCs/>
                <w:sz w:val="22"/>
                <w:szCs w:val="22"/>
              </w:rPr>
              <w:t>30-069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57128">
              <w:rPr>
                <w:bCs/>
                <w:sz w:val="22"/>
                <w:szCs w:val="22"/>
              </w:rPr>
              <w:t>Kraków</w:t>
            </w:r>
          </w:p>
          <w:p w14:paraId="110F19F0" w14:textId="77777777" w:rsidR="00757128" w:rsidRPr="00D26ED6" w:rsidRDefault="00757128" w:rsidP="0014609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B62B9D3" w14:textId="10E9AB20" w:rsidR="00757128" w:rsidRDefault="00757128" w:rsidP="0014609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57128">
              <w:rPr>
                <w:sz w:val="22"/>
                <w:szCs w:val="22"/>
              </w:rPr>
              <w:t xml:space="preserve">Dostawa laptopa na potrzeby </w:t>
            </w:r>
            <w:proofErr w:type="spellStart"/>
            <w:r w:rsidRPr="00757128">
              <w:rPr>
                <w:sz w:val="22"/>
                <w:szCs w:val="22"/>
              </w:rPr>
              <w:t>WGGiOŚ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657F7884" w14:textId="6AD0A809" w:rsidR="00757128" w:rsidRPr="00D26ED6" w:rsidRDefault="00757128" w:rsidP="0014609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57128">
              <w:rPr>
                <w:b/>
                <w:sz w:val="22"/>
                <w:szCs w:val="22"/>
              </w:rPr>
              <w:t>15 216.33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63F47E0" w14:textId="77777777" w:rsidR="00757128" w:rsidRDefault="00757128" w:rsidP="0014609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83A0464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73DAD8D9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24C7344A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092DCB0F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3CD3BF90" w14:textId="1CF6DB9C" w:rsidR="002B6761" w:rsidRPr="008567C7" w:rsidRDefault="0075712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712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2268CB3C" w14:textId="3439236B" w:rsidR="002B6761" w:rsidRPr="008567C7" w:rsidRDefault="0075712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7128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2949810F" w14:textId="08A3E6CA" w:rsidR="002B6761" w:rsidRPr="008567C7" w:rsidRDefault="0075712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7128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03E8E223" w14:textId="12D976C1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8380959" w14:textId="3BAD7366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8CB4A63" w14:textId="0830ED1F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9F19480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57128" w:rsidRPr="008567C7" w14:paraId="441585F1" w14:textId="77777777" w:rsidTr="0014609D">
        <w:tc>
          <w:tcPr>
            <w:tcW w:w="709" w:type="dxa"/>
            <w:vAlign w:val="center"/>
          </w:tcPr>
          <w:p w14:paraId="3D33A2E4" w14:textId="50A67887" w:rsidR="00757128" w:rsidRPr="008567C7" w:rsidRDefault="00757128" w:rsidP="001460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712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00FCD7A1" w14:textId="24511F6B" w:rsidR="00757128" w:rsidRPr="002B6761" w:rsidRDefault="00757128" w:rsidP="0014609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57128">
              <w:rPr>
                <w:rFonts w:ascii="Times New Roman" w:hAnsi="Times New Roman" w:cs="Times New Roman"/>
                <w:b/>
                <w:sz w:val="18"/>
                <w:szCs w:val="18"/>
              </w:rPr>
              <w:t>AJP Technology sp. z o.o.</w:t>
            </w:r>
          </w:p>
          <w:p w14:paraId="7EE8E3F2" w14:textId="640ACA91" w:rsidR="00757128" w:rsidRPr="008567C7" w:rsidRDefault="00757128" w:rsidP="0014609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7128">
              <w:rPr>
                <w:rFonts w:ascii="Times New Roman" w:hAnsi="Times New Roman" w:cs="Times New Roman"/>
                <w:bCs/>
                <w:sz w:val="18"/>
                <w:szCs w:val="18"/>
              </w:rPr>
              <w:t>Leopolda Staffa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5712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57128">
              <w:rPr>
                <w:rFonts w:ascii="Times New Roman" w:hAnsi="Times New Roman" w:cs="Times New Roman"/>
                <w:bCs/>
                <w:sz w:val="18"/>
                <w:szCs w:val="18"/>
              </w:rPr>
              <w:t>/11</w:t>
            </w:r>
          </w:p>
          <w:p w14:paraId="477DBE6A" w14:textId="2DEE29D7" w:rsidR="00757128" w:rsidRPr="001B7815" w:rsidRDefault="00757128" w:rsidP="0014609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57128">
              <w:rPr>
                <w:rFonts w:ascii="Times New Roman" w:hAnsi="Times New Roman" w:cs="Times New Roman"/>
                <w:bCs/>
                <w:sz w:val="18"/>
                <w:szCs w:val="18"/>
              </w:rPr>
              <w:t>30-069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57128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3DFEC57F" w14:textId="23543660" w:rsidR="00757128" w:rsidRPr="008567C7" w:rsidRDefault="00757128" w:rsidP="001460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712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71EB5C92" w14:textId="3147D7C9" w:rsidR="00757128" w:rsidRPr="008567C7" w:rsidRDefault="00757128" w:rsidP="001460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7128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6D4B3928" w14:textId="7ADFDD14" w:rsidR="00757128" w:rsidRPr="008567C7" w:rsidRDefault="00757128" w:rsidP="001460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7128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79DCB7ED" w14:textId="79314638" w:rsidR="00757128" w:rsidRPr="008567C7" w:rsidRDefault="00757128" w:rsidP="001460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388FDCE" w14:textId="725FB938" w:rsidR="00757128" w:rsidRPr="008567C7" w:rsidRDefault="00757128" w:rsidP="001460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97D814E" w14:textId="5D518251" w:rsidR="00757128" w:rsidRPr="008567C7" w:rsidRDefault="00757128" w:rsidP="001460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ED67363" w14:textId="1B751D90" w:rsidR="00757128" w:rsidRPr="008567C7" w:rsidRDefault="00757128" w:rsidP="001460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712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5FED707A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67CF60CA" w14:textId="77777777" w:rsidR="002D1BC8" w:rsidRPr="001B7815" w:rsidRDefault="002D1BC8" w:rsidP="002D1BC8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2D1BC8" w14:paraId="740D9C19" w14:textId="77777777" w:rsidTr="0014609D">
        <w:tc>
          <w:tcPr>
            <w:tcW w:w="779" w:type="dxa"/>
            <w:shd w:val="clear" w:color="auto" w:fill="FFFFFF"/>
            <w:vAlign w:val="center"/>
          </w:tcPr>
          <w:p w14:paraId="19C109B7" w14:textId="77777777" w:rsidR="002D1BC8" w:rsidRPr="004657DA" w:rsidRDefault="002D1BC8" w:rsidP="0014609D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1D9E6D47" w14:textId="77777777" w:rsidR="002D1BC8" w:rsidRPr="004657DA" w:rsidRDefault="002D1BC8" w:rsidP="0014609D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61D2EE52" w14:textId="77777777" w:rsidR="002D1BC8" w:rsidRPr="004657DA" w:rsidRDefault="002D1BC8" w:rsidP="0014609D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2D1BC8" w14:paraId="011FC87B" w14:textId="77777777" w:rsidTr="0014609D">
        <w:tc>
          <w:tcPr>
            <w:tcW w:w="779" w:type="dxa"/>
            <w:vAlign w:val="center"/>
          </w:tcPr>
          <w:p w14:paraId="492A62E4" w14:textId="77777777" w:rsidR="002D1BC8" w:rsidRPr="002B6761" w:rsidRDefault="002D1BC8" w:rsidP="0014609D">
            <w:pPr>
              <w:jc w:val="center"/>
              <w:rPr>
                <w:sz w:val="22"/>
                <w:szCs w:val="22"/>
              </w:rPr>
            </w:pPr>
            <w:r w:rsidRPr="003A163F">
              <w:rPr>
                <w:sz w:val="22"/>
                <w:szCs w:val="22"/>
              </w:rPr>
              <w:t>1</w:t>
            </w:r>
          </w:p>
          <w:p w14:paraId="7A20AFBF" w14:textId="77777777" w:rsidR="002D1BC8" w:rsidRPr="002B6761" w:rsidRDefault="002D1BC8" w:rsidP="001460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53033A4E" w14:textId="77777777" w:rsidR="002D1BC8" w:rsidRPr="002B6761" w:rsidRDefault="002D1BC8" w:rsidP="0014609D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3A163F">
              <w:rPr>
                <w:b/>
                <w:bCs/>
                <w:sz w:val="22"/>
                <w:szCs w:val="22"/>
              </w:rPr>
              <w:t>PIXEL Centrum Komputerowe Tomasz Dziedzic</w:t>
            </w:r>
          </w:p>
          <w:p w14:paraId="3DE0AF5B" w14:textId="77777777" w:rsidR="002D1BC8" w:rsidRPr="002B6761" w:rsidRDefault="002D1BC8" w:rsidP="0014609D">
            <w:pPr>
              <w:rPr>
                <w:sz w:val="22"/>
                <w:szCs w:val="22"/>
              </w:rPr>
            </w:pPr>
            <w:r w:rsidRPr="003A163F">
              <w:rPr>
                <w:sz w:val="22"/>
                <w:szCs w:val="22"/>
              </w:rPr>
              <w:t>Wilkowa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3A163F">
              <w:rPr>
                <w:sz w:val="22"/>
                <w:szCs w:val="22"/>
              </w:rPr>
              <w:t>3A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6FB41AE9" w14:textId="77777777" w:rsidR="002D1BC8" w:rsidRPr="002B6761" w:rsidRDefault="002D1BC8" w:rsidP="0014609D">
            <w:pPr>
              <w:spacing w:after="40"/>
              <w:rPr>
                <w:sz w:val="22"/>
                <w:szCs w:val="22"/>
              </w:rPr>
            </w:pPr>
            <w:r w:rsidRPr="003A163F">
              <w:rPr>
                <w:sz w:val="22"/>
                <w:szCs w:val="22"/>
              </w:rPr>
              <w:lastRenderedPageBreak/>
              <w:t>28-232</w:t>
            </w:r>
            <w:r w:rsidRPr="002B6761">
              <w:rPr>
                <w:sz w:val="22"/>
                <w:szCs w:val="22"/>
              </w:rPr>
              <w:t xml:space="preserve"> </w:t>
            </w:r>
            <w:r w:rsidRPr="003A163F">
              <w:rPr>
                <w:sz w:val="22"/>
                <w:szCs w:val="22"/>
              </w:rPr>
              <w:t>Łubnice</w:t>
            </w:r>
          </w:p>
        </w:tc>
        <w:tc>
          <w:tcPr>
            <w:tcW w:w="6413" w:type="dxa"/>
            <w:vAlign w:val="center"/>
          </w:tcPr>
          <w:p w14:paraId="6B794937" w14:textId="77777777" w:rsidR="002D1BC8" w:rsidRPr="002B6761" w:rsidRDefault="002D1BC8" w:rsidP="0014609D">
            <w:pPr>
              <w:spacing w:after="40"/>
              <w:rPr>
                <w:sz w:val="22"/>
                <w:szCs w:val="22"/>
              </w:rPr>
            </w:pPr>
            <w:r w:rsidRPr="003A163F">
              <w:rPr>
                <w:sz w:val="22"/>
                <w:szCs w:val="22"/>
              </w:rPr>
              <w:lastRenderedPageBreak/>
              <w:t>Art. 226 ust. 1 pkt 5</w:t>
            </w:r>
          </w:p>
          <w:p w14:paraId="26FAA477" w14:textId="77777777" w:rsidR="002D1BC8" w:rsidRPr="003A163F" w:rsidRDefault="002D1BC8" w:rsidP="0014609D">
            <w:pPr>
              <w:jc w:val="both"/>
              <w:rPr>
                <w:sz w:val="22"/>
                <w:szCs w:val="22"/>
              </w:rPr>
            </w:pPr>
            <w:r w:rsidRPr="003A163F">
              <w:rPr>
                <w:sz w:val="22"/>
                <w:szCs w:val="22"/>
              </w:rPr>
              <w:t xml:space="preserve">Oferta podlega odrzuceniu na podstawie art, 226 ust. 1 pkt 5 ustawy </w:t>
            </w:r>
            <w:proofErr w:type="spellStart"/>
            <w:r w:rsidRPr="003A163F">
              <w:rPr>
                <w:sz w:val="22"/>
                <w:szCs w:val="22"/>
              </w:rPr>
              <w:t>Pzp</w:t>
            </w:r>
            <w:proofErr w:type="spellEnd"/>
            <w:r w:rsidRPr="003A163F">
              <w:rPr>
                <w:sz w:val="22"/>
                <w:szCs w:val="22"/>
              </w:rPr>
              <w:t xml:space="preserve">, ponieważ treść oferty jest niezgodna z warunkami zamówienia. Zaoferowany laptop </w:t>
            </w:r>
            <w:proofErr w:type="spellStart"/>
            <w:r w:rsidRPr="003A163F">
              <w:rPr>
                <w:sz w:val="22"/>
                <w:szCs w:val="22"/>
              </w:rPr>
              <w:t>Gigabyte</w:t>
            </w:r>
            <w:proofErr w:type="spellEnd"/>
          </w:p>
          <w:p w14:paraId="788428D7" w14:textId="77777777" w:rsidR="002D1BC8" w:rsidRPr="002B6761" w:rsidRDefault="002D1BC8" w:rsidP="0014609D">
            <w:pPr>
              <w:jc w:val="both"/>
              <w:rPr>
                <w:sz w:val="22"/>
                <w:szCs w:val="22"/>
              </w:rPr>
            </w:pPr>
            <w:r w:rsidRPr="003A163F">
              <w:rPr>
                <w:sz w:val="22"/>
                <w:szCs w:val="22"/>
              </w:rPr>
              <w:t xml:space="preserve">AORUS MASTER 18 Ultra 9 275HX/2TB/64GB/W11P </w:t>
            </w:r>
            <w:r w:rsidRPr="003A163F">
              <w:rPr>
                <w:sz w:val="22"/>
                <w:szCs w:val="22"/>
              </w:rPr>
              <w:lastRenderedPageBreak/>
              <w:t xml:space="preserve">RTX5090240Hz posiada ekran błyszczący, a zgodnie z warunkami określonymi w SWZ wymagany był ekran matowy. Dodatkowo </w:t>
            </w:r>
            <w:r>
              <w:rPr>
                <w:sz w:val="22"/>
                <w:szCs w:val="22"/>
              </w:rPr>
              <w:br/>
            </w:r>
            <w:r w:rsidRPr="003A163F">
              <w:rPr>
                <w:sz w:val="22"/>
                <w:szCs w:val="22"/>
              </w:rPr>
              <w:t>w podpunkcie zabezpieczenia oferowane urządzenie wyposażone jest w szyfrowanie TPM, a wymagane było szyfrowanie w module TPM 2.0</w:t>
            </w:r>
          </w:p>
        </w:tc>
      </w:tr>
    </w:tbl>
    <w:p w14:paraId="3B5ABA46" w14:textId="77777777" w:rsidR="002D1BC8" w:rsidRDefault="002D1BC8" w:rsidP="002D1BC8">
      <w:pPr>
        <w:spacing w:before="120" w:after="120"/>
        <w:jc w:val="both"/>
        <w:rPr>
          <w:color w:val="000000"/>
          <w:sz w:val="16"/>
          <w:szCs w:val="16"/>
        </w:rPr>
      </w:pPr>
    </w:p>
    <w:p w14:paraId="3300E5CB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447C6A26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8287B8" w14:textId="77777777" w:rsidR="00B74021" w:rsidRDefault="00B74021">
      <w:r>
        <w:separator/>
      </w:r>
    </w:p>
  </w:endnote>
  <w:endnote w:type="continuationSeparator" w:id="0">
    <w:p w14:paraId="22119F48" w14:textId="77777777" w:rsidR="00B74021" w:rsidRDefault="00B740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CDCF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FE42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8F0252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FCD139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D8ED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46E56D" w14:textId="77777777" w:rsidR="00B74021" w:rsidRDefault="00B74021">
      <w:r>
        <w:separator/>
      </w:r>
    </w:p>
  </w:footnote>
  <w:footnote w:type="continuationSeparator" w:id="0">
    <w:p w14:paraId="1332A601" w14:textId="77777777" w:rsidR="00B74021" w:rsidRDefault="00B740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51DA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C218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6537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1F88"/>
    <w:rsid w:val="00005838"/>
    <w:rsid w:val="00022322"/>
    <w:rsid w:val="00042497"/>
    <w:rsid w:val="000C1E6F"/>
    <w:rsid w:val="000E4E56"/>
    <w:rsid w:val="00181F88"/>
    <w:rsid w:val="001A1468"/>
    <w:rsid w:val="001B7815"/>
    <w:rsid w:val="001C31ED"/>
    <w:rsid w:val="002B1E4F"/>
    <w:rsid w:val="002B6761"/>
    <w:rsid w:val="002D1BC8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C6AE5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57128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74021"/>
    <w:rsid w:val="00B8185B"/>
    <w:rsid w:val="00BD2174"/>
    <w:rsid w:val="00C423DD"/>
    <w:rsid w:val="00C53069"/>
    <w:rsid w:val="00C60D7B"/>
    <w:rsid w:val="00C65E53"/>
    <w:rsid w:val="00C84EC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DE511E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838351"/>
  <w15:chartTrackingRefBased/>
  <w15:docId w15:val="{0C88165D-AFD5-4038-A232-662613A9F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283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2026-10-01T11:34:00Z</cp:lastPrinted>
  <dcterms:created xsi:type="dcterms:W3CDTF">2026-10-01T11:36:00Z</dcterms:created>
  <dcterms:modified xsi:type="dcterms:W3CDTF">2026-10-01T11:36:00Z</dcterms:modified>
</cp:coreProperties>
</file>