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B8D97" w14:textId="1425FBD4" w:rsidR="00D62E6E" w:rsidRPr="000B3600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0B3600">
        <w:rPr>
          <w:rFonts w:ascii="Arial Narrow" w:eastAsia="Times New Roman" w:hAnsi="Arial Narrow" w:cs="Arial"/>
          <w:bCs/>
          <w:lang w:eastAsia="pl-PL"/>
        </w:rPr>
        <w:t xml:space="preserve">Załącznik nr </w:t>
      </w:r>
      <w:r w:rsidR="007F5F54" w:rsidRPr="000B3600">
        <w:rPr>
          <w:rFonts w:ascii="Arial Narrow" w:eastAsia="Times New Roman" w:hAnsi="Arial Narrow" w:cs="Arial"/>
          <w:bCs/>
          <w:lang w:eastAsia="pl-PL"/>
        </w:rPr>
        <w:t>4</w:t>
      </w:r>
      <w:r w:rsidRPr="000B3600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0B3600" w14:paraId="50FB6578" w14:textId="77777777" w:rsidTr="00D62E6E">
        <w:tc>
          <w:tcPr>
            <w:tcW w:w="2800" w:type="dxa"/>
          </w:tcPr>
          <w:p w14:paraId="06B380D2" w14:textId="77777777" w:rsidR="00D62E6E" w:rsidRPr="000B360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B3600">
              <w:rPr>
                <w:rFonts w:ascii="Arial Narrow" w:hAnsi="Arial Narrow" w:cs="Arial"/>
                <w:b/>
              </w:rPr>
              <w:t>Wykonawca</w:t>
            </w:r>
            <w:r w:rsidRPr="000B3600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2F61BD26" w14:textId="77777777" w:rsidR="00D62E6E" w:rsidRPr="000B360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3A231DF" w14:textId="77777777" w:rsidR="00D62E6E" w:rsidRPr="000B360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B360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601467" w14:textId="77777777" w:rsidR="00D62E6E" w:rsidRPr="000B3600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0B3600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0B3600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0B3600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0B3600" w14:paraId="2AB96BCA" w14:textId="77777777" w:rsidTr="00D62E6E">
        <w:tc>
          <w:tcPr>
            <w:tcW w:w="2800" w:type="dxa"/>
          </w:tcPr>
          <w:p w14:paraId="57709352" w14:textId="77777777" w:rsidR="00D62E6E" w:rsidRPr="000B360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B3600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14D08BC1" w14:textId="77777777" w:rsidR="00D62E6E" w:rsidRPr="000B360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F8E3239" w14:textId="77777777" w:rsidR="00D62E6E" w:rsidRPr="000B360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B360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2976A5" w14:textId="77777777" w:rsidR="00D62E6E" w:rsidRPr="000B360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0B3600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0B3600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0B3600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14:paraId="2668E1AD" w14:textId="77777777" w:rsidR="00BC121E" w:rsidRPr="000B360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F5F54" w:rsidRPr="000B3600" w14:paraId="6FD50C0B" w14:textId="77777777" w:rsidTr="007802A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E0A8148" w14:textId="77777777" w:rsidR="007F5F54" w:rsidRPr="000B3600" w:rsidRDefault="007F5F54" w:rsidP="007802A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B3600">
              <w:rPr>
                <w:rFonts w:ascii="Arial Narrow" w:eastAsia="Times New Roman" w:hAnsi="Arial Narrow" w:cs="Arial"/>
                <w:b/>
                <w:lang w:eastAsia="pl-PL"/>
              </w:rPr>
              <w:t xml:space="preserve">OŚWIADCZENIE WYKONAWCY </w:t>
            </w:r>
          </w:p>
          <w:p w14:paraId="440E7083" w14:textId="7E484921" w:rsidR="007F5F54" w:rsidRPr="000B3600" w:rsidRDefault="007F5F54" w:rsidP="007802AA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B3600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B3600">
              <w:rPr>
                <w:rFonts w:ascii="Arial Narrow" w:eastAsia="Times New Roman" w:hAnsi="Arial Narrow" w:cs="Arial"/>
                <w:lang w:eastAsia="pl-PL"/>
              </w:rPr>
              <w:t>(t.j. Dz. U. z 2026 r. poz. 793)</w:t>
            </w:r>
            <w:r w:rsidRPr="000B3600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78FF24C2" w14:textId="77777777" w:rsidR="007F5F54" w:rsidRPr="000B3600" w:rsidRDefault="007F5F54" w:rsidP="007802A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0B3600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14:paraId="6F321824" w14:textId="77777777" w:rsidR="007F5F54" w:rsidRPr="000B3600" w:rsidRDefault="007F5F54" w:rsidP="007802A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0C5D30F8" w14:textId="5B3C02A6" w:rsidR="00BC121E" w:rsidRPr="000B3600" w:rsidRDefault="007F5F5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B3600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0B3600">
        <w:rPr>
          <w:rFonts w:ascii="Arial Narrow" w:eastAsia="Times New Roman" w:hAnsi="Arial Narrow" w:cs="Arial"/>
          <w:lang w:eastAsia="pl-PL"/>
        </w:rPr>
        <w:t>N</w:t>
      </w:r>
      <w:r w:rsidR="00BC121E" w:rsidRPr="000B3600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0B3600" w14:paraId="3067FD87" w14:textId="77777777" w:rsidTr="00D62E6E">
        <w:tc>
          <w:tcPr>
            <w:tcW w:w="2269" w:type="dxa"/>
          </w:tcPr>
          <w:p w14:paraId="6E2C4360" w14:textId="77777777" w:rsidR="00D62E6E" w:rsidRPr="000B360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B3600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321BD4D" w14:textId="3820DCF3" w:rsidR="00D62E6E" w:rsidRPr="000B3600" w:rsidRDefault="007F5F5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B3600">
              <w:rPr>
                <w:rFonts w:ascii="Arial Narrow" w:eastAsia="Times New Roman" w:hAnsi="Arial Narrow" w:cs="Arial"/>
                <w:bCs/>
                <w:lang w:eastAsia="pl-PL"/>
              </w:rPr>
              <w:t xml:space="preserve">Naprawy, montaż wykładziny typu </w:t>
            </w:r>
            <w:proofErr w:type="spellStart"/>
            <w:r w:rsidRPr="000B3600">
              <w:rPr>
                <w:rFonts w:ascii="Arial Narrow" w:eastAsia="Times New Roman" w:hAnsi="Arial Narrow" w:cs="Arial"/>
                <w:bCs/>
                <w:lang w:eastAsia="pl-PL"/>
              </w:rPr>
              <w:t>tarkett</w:t>
            </w:r>
            <w:proofErr w:type="spellEnd"/>
            <w:r w:rsidRPr="000B3600">
              <w:rPr>
                <w:rFonts w:ascii="Arial Narrow" w:eastAsia="Times New Roman" w:hAnsi="Arial Narrow" w:cs="Arial"/>
                <w:bCs/>
                <w:lang w:eastAsia="pl-PL"/>
              </w:rPr>
              <w:t xml:space="preserve"> w budynkach szpitala</w:t>
            </w:r>
            <w:r w:rsidR="00D62E6E" w:rsidRPr="000B3600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7F5F54" w:rsidRPr="000B3600" w14:paraId="25A641C2" w14:textId="77777777" w:rsidTr="007802AA">
        <w:tc>
          <w:tcPr>
            <w:tcW w:w="2269" w:type="dxa"/>
          </w:tcPr>
          <w:p w14:paraId="318BF97C" w14:textId="77777777" w:rsidR="007F5F54" w:rsidRPr="000B3600" w:rsidRDefault="007F5F54" w:rsidP="007802A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B3600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1EEEA7A" w14:textId="2F36B87F" w:rsidR="007F5F54" w:rsidRPr="000B3600" w:rsidRDefault="007F5F54" w:rsidP="007802A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B3600">
              <w:rPr>
                <w:rFonts w:ascii="Arial Narrow" w:eastAsia="Times New Roman" w:hAnsi="Arial Narrow" w:cs="Arial"/>
                <w:bCs/>
                <w:lang w:eastAsia="pl-PL"/>
              </w:rPr>
              <w:t>117/2026</w:t>
            </w:r>
          </w:p>
        </w:tc>
      </w:tr>
    </w:tbl>
    <w:p w14:paraId="3C42D53C" w14:textId="453C1594" w:rsidR="00BC121E" w:rsidRPr="000B3600" w:rsidRDefault="007F5F54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0B3600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0B3600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0B3600">
        <w:rPr>
          <w:rFonts w:ascii="Arial Narrow" w:eastAsia="Times New Roman" w:hAnsi="Arial Narrow" w:cs="Arial"/>
          <w:b/>
          <w:lang w:eastAsia="pl-PL"/>
        </w:rPr>
        <w:t>10. Wojskowy Szpital Kliniczny z Polikliniką Samodzielny Publiczny Zakład Opieki Zdrowotnej w Bydgoszczy</w:t>
      </w:r>
      <w:r w:rsidR="00BC121E" w:rsidRPr="000B3600">
        <w:rPr>
          <w:rFonts w:ascii="Arial Narrow" w:eastAsia="Times New Roman" w:hAnsi="Arial Narrow" w:cs="Arial"/>
          <w:b/>
          <w:lang w:eastAsia="pl-PL"/>
        </w:rPr>
        <w:t>,</w:t>
      </w:r>
      <w:r w:rsidR="00BC121E" w:rsidRPr="000B3600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0B3600">
        <w:rPr>
          <w:rFonts w:ascii="Arial Narrow" w:eastAsia="Times New Roman" w:hAnsi="Arial Narrow" w:cs="Arial"/>
          <w:bCs/>
          <w:lang w:eastAsia="pl-PL"/>
        </w:rPr>
        <w:t>, że:</w:t>
      </w:r>
    </w:p>
    <w:p w14:paraId="6AFB40A7" w14:textId="77777777" w:rsidR="00BC121E" w:rsidRPr="000B3600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0B3600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0B3600">
        <w:rPr>
          <w:rFonts w:ascii="Arial Narrow" w:eastAsia="Times New Roman" w:hAnsi="Arial Narrow" w:cs="Arial"/>
          <w:b/>
          <w:bCs/>
          <w:color w:val="0070C0"/>
        </w:rPr>
        <w:t xml:space="preserve">* </w:t>
      </w:r>
      <w:r w:rsidR="00BC121E" w:rsidRPr="000B3600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0B3600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0B3600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0B3600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0B3600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0B3600">
        <w:rPr>
          <w:rFonts w:ascii="Arial Narrow" w:eastAsia="Times New Roman" w:hAnsi="Arial Narrow" w:cs="Arial"/>
          <w:lang w:eastAsia="pl-PL"/>
        </w:rPr>
        <w:t>.</w:t>
      </w:r>
    </w:p>
    <w:p w14:paraId="43EC290D" w14:textId="77777777" w:rsidR="00BF69A4" w:rsidRPr="000B3600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B3600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0B3600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0B3600">
        <w:rPr>
          <w:rFonts w:ascii="Arial Narrow" w:eastAsia="Times New Roman" w:hAnsi="Arial Narrow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0B3600" w14:paraId="0D5B5F1A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F9E3B" w14:textId="77777777" w:rsidR="00BC121E" w:rsidRPr="000B360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B3600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61459" w14:textId="77777777" w:rsidR="00BC121E" w:rsidRPr="000B360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B3600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78F25" w14:textId="77777777" w:rsidR="00BC121E" w:rsidRPr="000B360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B3600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0B3600" w14:paraId="17318877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C2837" w14:textId="77777777" w:rsidR="00BC121E" w:rsidRPr="000B360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B3600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6933" w14:textId="77777777" w:rsidR="00BC121E" w:rsidRPr="000B360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38B3E" w14:textId="77777777" w:rsidR="00BC121E" w:rsidRPr="000B360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0B3600" w14:paraId="0F271328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D06E2" w14:textId="77777777" w:rsidR="00BC121E" w:rsidRPr="000B360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B3600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DFB25" w14:textId="77777777" w:rsidR="00BC121E" w:rsidRPr="000B360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89B9F" w14:textId="77777777" w:rsidR="00BC121E" w:rsidRPr="000B360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6916AAB0" w14:textId="77777777" w:rsidR="00BC121E" w:rsidRPr="000B360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0B3600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259F14E1" w14:textId="77777777" w:rsidR="00BC121E" w:rsidRPr="000B360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0B3600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2F0C7A4" w14:textId="77777777" w:rsidR="00067B62" w:rsidRPr="000B360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lang w:eastAsia="pl-PL"/>
        </w:rPr>
      </w:pPr>
      <w:r w:rsidRPr="000B3600">
        <w:rPr>
          <w:rFonts w:ascii="Arial Narrow" w:eastAsia="Times New Roman" w:hAnsi="Arial Narrow" w:cs="Arial"/>
          <w:color w:val="0070C0"/>
          <w:lang w:eastAsia="pl-PL"/>
        </w:rPr>
        <w:t>*</w:t>
      </w:r>
      <w:r w:rsidRPr="000B3600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0B3600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0B3600">
        <w:rPr>
          <w:rFonts w:ascii="Arial Narrow" w:eastAsia="Times New Roman" w:hAnsi="Arial Narrow" w:cs="Arial"/>
          <w:color w:val="0070C0"/>
          <w:lang w:eastAsia="pl-PL"/>
        </w:rPr>
        <w:t>Niepotrzebne skreślić lub usunąć</w:t>
      </w:r>
    </w:p>
    <w:p w14:paraId="4A27B87E" w14:textId="77777777" w:rsidR="00CF03EF" w:rsidRPr="000B3600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vertAlign w:val="superscript"/>
          <w:lang w:eastAsia="pl-PL"/>
        </w:rPr>
      </w:pPr>
      <w:r w:rsidRPr="000B3600">
        <w:rPr>
          <w:rFonts w:ascii="Arial Narrow" w:eastAsia="Times New Roman" w:hAnsi="Arial Narrow" w:cs="Arial"/>
          <w:color w:val="0070C0"/>
          <w:lang w:eastAsia="pl-PL"/>
        </w:rPr>
        <w:t xml:space="preserve">** </w:t>
      </w:r>
      <w:proofErr w:type="gramStart"/>
      <w:r w:rsidRPr="000B3600">
        <w:rPr>
          <w:rFonts w:ascii="Arial Narrow" w:eastAsia="Times New Roman" w:hAnsi="Arial Narrow" w:cs="Arial"/>
          <w:color w:val="0070C0"/>
          <w:lang w:eastAsia="pl-PL"/>
        </w:rPr>
        <w:t>Wypełnić</w:t>
      </w:r>
      <w:proofErr w:type="gramEnd"/>
      <w:r w:rsidRPr="000B3600">
        <w:rPr>
          <w:rFonts w:ascii="Arial Narrow" w:eastAsia="Times New Roman" w:hAnsi="Arial Narrow" w:cs="Arial"/>
          <w:color w:val="0070C0"/>
          <w:lang w:eastAsia="pl-PL"/>
        </w:rPr>
        <w:t xml:space="preserve"> jeżeli dotyczy</w:t>
      </w:r>
    </w:p>
    <w:p w14:paraId="70DD9269" w14:textId="77777777" w:rsidR="00067B62" w:rsidRPr="000B360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B3600" w14:paraId="332A1E7B" w14:textId="77777777" w:rsidTr="00620E37">
        <w:tc>
          <w:tcPr>
            <w:tcW w:w="2660" w:type="dxa"/>
          </w:tcPr>
          <w:p w14:paraId="7F46C1C6" w14:textId="77777777" w:rsidR="00BC121E" w:rsidRPr="000B360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884BE0B" w14:textId="77777777" w:rsidR="00BC121E" w:rsidRPr="000B360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B360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77B823C" w14:textId="77777777" w:rsidR="00BC121E" w:rsidRPr="000B360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B3600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BC121E" w:rsidRPr="000B3600">
              <w:rPr>
                <w:rFonts w:ascii="Arial Narrow" w:eastAsia="Times New Roman" w:hAnsi="Arial Narrow" w:cs="Arial"/>
                <w:iCs/>
                <w:lang w:eastAsia="pl-PL"/>
              </w:rPr>
              <w:t>data</w:t>
            </w:r>
            <w:r w:rsidRPr="000B3600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58403A9F" w14:textId="77777777" w:rsidR="00BC121E" w:rsidRPr="000B360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315C54C" w14:textId="77777777" w:rsidR="00BC121E" w:rsidRPr="000B360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0B360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53EBEC9" w14:textId="548E0304" w:rsidR="00BC121E" w:rsidRPr="000B3600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B3600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7F5F54" w:rsidRPr="000B3600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lub podpis zaufany lub elektroniczny podpis osobisty </w:t>
            </w:r>
            <w:r w:rsidR="00BC121E" w:rsidRPr="000B3600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</w:t>
            </w:r>
            <w:r w:rsidRPr="000B3600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</w:tr>
    </w:tbl>
    <w:p w14:paraId="71E01904" w14:textId="77777777" w:rsidR="00106AC7" w:rsidRPr="000B3600" w:rsidRDefault="00106AC7" w:rsidP="001E4022">
      <w:pPr>
        <w:rPr>
          <w:rFonts w:ascii="Arial Narrow" w:hAnsi="Arial Narrow"/>
        </w:rPr>
      </w:pPr>
    </w:p>
    <w:sectPr w:rsidR="00106AC7" w:rsidRPr="000B3600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4870B" w14:textId="77777777" w:rsidR="00E37B79" w:rsidRDefault="00E37B79">
      <w:r>
        <w:separator/>
      </w:r>
    </w:p>
  </w:endnote>
  <w:endnote w:type="continuationSeparator" w:id="0">
    <w:p w14:paraId="4C8CE557" w14:textId="77777777" w:rsidR="00E37B79" w:rsidRDefault="00E37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6DDE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0FAE0C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F83C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C1E009A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48446AB">
        <v:line id="_x0000_s1025" style="position:absolute;left:0;text-align:left;z-index:251657728" from="-3.85pt,8.7pt" to="455.15pt,8.7pt"/>
      </w:pict>
    </w:r>
  </w:p>
  <w:p w14:paraId="0609FDB6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187BC" w14:textId="77777777" w:rsidR="007F5F54" w:rsidRDefault="007F5F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1EF02" w14:textId="77777777" w:rsidR="00E37B79" w:rsidRDefault="00E37B79">
      <w:r>
        <w:separator/>
      </w:r>
    </w:p>
  </w:footnote>
  <w:footnote w:type="continuationSeparator" w:id="0">
    <w:p w14:paraId="20A29375" w14:textId="77777777" w:rsidR="00E37B79" w:rsidRDefault="00E37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33D6D" w14:textId="77777777" w:rsidR="007F5F54" w:rsidRDefault="007F5F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BBFD4" w14:textId="77777777" w:rsidR="007F5F54" w:rsidRDefault="007F5F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ECC55" w14:textId="77777777" w:rsidR="007F5F54" w:rsidRDefault="007F5F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9328830">
    <w:abstractNumId w:val="13"/>
  </w:num>
  <w:num w:numId="2" w16cid:durableId="1882788231">
    <w:abstractNumId w:val="0"/>
  </w:num>
  <w:num w:numId="3" w16cid:durableId="663093721">
    <w:abstractNumId w:val="11"/>
  </w:num>
  <w:num w:numId="4" w16cid:durableId="89667688">
    <w:abstractNumId w:val="8"/>
  </w:num>
  <w:num w:numId="5" w16cid:durableId="521355589">
    <w:abstractNumId w:val="7"/>
  </w:num>
  <w:num w:numId="6" w16cid:durableId="959458383">
    <w:abstractNumId w:val="1"/>
  </w:num>
  <w:num w:numId="7" w16cid:durableId="396366202">
    <w:abstractNumId w:val="6"/>
  </w:num>
  <w:num w:numId="8" w16cid:durableId="641349538">
    <w:abstractNumId w:val="3"/>
  </w:num>
  <w:num w:numId="9" w16cid:durableId="193886563">
    <w:abstractNumId w:val="2"/>
  </w:num>
  <w:num w:numId="10" w16cid:durableId="598368366">
    <w:abstractNumId w:val="5"/>
  </w:num>
  <w:num w:numId="11" w16cid:durableId="751395513">
    <w:abstractNumId w:val="10"/>
  </w:num>
  <w:num w:numId="12" w16cid:durableId="781730577">
    <w:abstractNumId w:val="4"/>
  </w:num>
  <w:num w:numId="13" w16cid:durableId="883716601">
    <w:abstractNumId w:val="9"/>
  </w:num>
  <w:num w:numId="14" w16cid:durableId="7210272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1E3C"/>
    <w:rsid w:val="0000184A"/>
    <w:rsid w:val="00007C1C"/>
    <w:rsid w:val="00012997"/>
    <w:rsid w:val="000621A2"/>
    <w:rsid w:val="00067B62"/>
    <w:rsid w:val="000719DC"/>
    <w:rsid w:val="00075CEC"/>
    <w:rsid w:val="000807AB"/>
    <w:rsid w:val="000B3600"/>
    <w:rsid w:val="000E0467"/>
    <w:rsid w:val="00106AC7"/>
    <w:rsid w:val="00111985"/>
    <w:rsid w:val="00147532"/>
    <w:rsid w:val="001614BA"/>
    <w:rsid w:val="001718C2"/>
    <w:rsid w:val="001E4022"/>
    <w:rsid w:val="00204613"/>
    <w:rsid w:val="00281E3C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F5F54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37B79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9A600D"/>
  <w15:chartTrackingRefBased/>
  <w15:docId w15:val="{B845B0D7-5E76-4C07-AC33-C347992FF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2026-10-01T10:18:00Z</dcterms:created>
  <dcterms:modified xsi:type="dcterms:W3CDTF">2026-10-01T10:18:00Z</dcterms:modified>
</cp:coreProperties>
</file>