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5BAF" w14:textId="4123AB18" w:rsidR="00A2540E" w:rsidRPr="00A84345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8434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84345" w:rsidRPr="00A84345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A8434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A84345" w14:paraId="303C6047" w14:textId="77777777" w:rsidTr="009B1625">
        <w:tc>
          <w:tcPr>
            <w:tcW w:w="2800" w:type="dxa"/>
          </w:tcPr>
          <w:p w14:paraId="7EB50C4E" w14:textId="77777777" w:rsidR="00A2540E" w:rsidRPr="00A84345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8434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8434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2A61456" w14:textId="77777777" w:rsidR="00A2540E" w:rsidRPr="00A8434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66CE6E" w14:textId="77777777" w:rsidR="00A2540E" w:rsidRPr="00A8434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0A2BBA" w14:textId="77777777" w:rsidR="00A2540E" w:rsidRPr="00A84345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84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8434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84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A84345" w14:paraId="487666E4" w14:textId="77777777" w:rsidTr="009B1625">
        <w:tc>
          <w:tcPr>
            <w:tcW w:w="2800" w:type="dxa"/>
          </w:tcPr>
          <w:p w14:paraId="1746583D" w14:textId="77777777" w:rsidR="00A2540E" w:rsidRPr="00A84345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8434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B3EAD7" w14:textId="77777777" w:rsidR="00A2540E" w:rsidRPr="00A8434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44E2F2" w14:textId="77777777" w:rsidR="00A2540E" w:rsidRPr="00A8434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C3112B" w14:textId="77777777" w:rsidR="00A2540E" w:rsidRPr="00A84345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84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8434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84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5606DF" w14:textId="77777777" w:rsidR="0057252E" w:rsidRPr="00A84345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A84345" w14:paraId="38197CCD" w14:textId="77777777" w:rsidTr="0036631E">
        <w:tc>
          <w:tcPr>
            <w:tcW w:w="9104" w:type="dxa"/>
            <w:shd w:val="clear" w:color="auto" w:fill="F2F2F2"/>
          </w:tcPr>
          <w:p w14:paraId="5C52401F" w14:textId="77777777" w:rsidR="00A2540E" w:rsidRPr="00A84345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4345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A84345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A84345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5A72DE6C" w14:textId="77777777" w:rsidR="0057252E" w:rsidRPr="00A84345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4345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A84345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A84345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03CBAF87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A84345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A84345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84345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A84345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84345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44D58523" w14:textId="77777777" w:rsidR="00A2540E" w:rsidRPr="00A84345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8434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A84345" w14:paraId="79CE8F08" w14:textId="77777777" w:rsidTr="009B1625">
        <w:tc>
          <w:tcPr>
            <w:tcW w:w="2269" w:type="dxa"/>
          </w:tcPr>
          <w:p w14:paraId="4E616030" w14:textId="77777777" w:rsidR="00A2540E" w:rsidRPr="00A84345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B3EE6D" w14:textId="40F56AA4" w:rsidR="00A2540E" w:rsidRPr="00A84345" w:rsidRDefault="0049083F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Naprawy, montaż wykładziny typu </w:t>
            </w:r>
            <w:proofErr w:type="spellStart"/>
            <w:r w:rsidRPr="00A84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tarkett</w:t>
            </w:r>
            <w:proofErr w:type="spellEnd"/>
            <w:r w:rsidRPr="00A84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 budynkach szpitala</w:t>
            </w:r>
            <w:r w:rsidR="00A2540E" w:rsidRPr="00A84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083F" w:rsidRPr="00A84345" w14:paraId="29B036F3" w14:textId="77777777" w:rsidTr="007802AA">
        <w:tc>
          <w:tcPr>
            <w:tcW w:w="2269" w:type="dxa"/>
          </w:tcPr>
          <w:p w14:paraId="04273E26" w14:textId="77777777" w:rsidR="0049083F" w:rsidRPr="00A84345" w:rsidRDefault="0049083F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087ED87" w14:textId="42CE998D" w:rsidR="0049083F" w:rsidRPr="00A84345" w:rsidRDefault="0049083F" w:rsidP="007802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117/2026</w:t>
            </w:r>
          </w:p>
        </w:tc>
      </w:tr>
    </w:tbl>
    <w:p w14:paraId="4D044DB2" w14:textId="4B7F716C" w:rsidR="008F2498" w:rsidRPr="00A84345" w:rsidRDefault="0049083F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84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A84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84345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A2540E" w:rsidRPr="00A8434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A84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A8434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A84345">
        <w:rPr>
          <w:rFonts w:ascii="Arial Narrow" w:hAnsi="Arial Narrow" w:cs="Arial"/>
          <w:sz w:val="24"/>
          <w:szCs w:val="24"/>
        </w:rPr>
        <w:t>w przedmiot</w:t>
      </w:r>
      <w:r w:rsidR="00E631B6" w:rsidRPr="00A84345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A84345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A84345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A84345" w14:paraId="7F1BAA9D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92588DF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00995E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2089A7D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84345" w14:paraId="1652640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D36E1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F3AAA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A7F4C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A84345" w14:paraId="4C6E932B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4E73D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808EC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FFA8" w14:textId="77777777" w:rsidR="00A2540E" w:rsidRPr="00A8434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910A8DE" w14:textId="77777777" w:rsidR="008B745A" w:rsidRPr="00A84345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A84345" w14:paraId="188AC4EE" w14:textId="77777777" w:rsidTr="009B1625">
        <w:tc>
          <w:tcPr>
            <w:tcW w:w="2660" w:type="dxa"/>
          </w:tcPr>
          <w:p w14:paraId="1F2B3B18" w14:textId="77777777" w:rsidR="008B745A" w:rsidRPr="00A8434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886D784" w14:textId="77777777" w:rsidR="008B745A" w:rsidRPr="00A8434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806CDF3" w14:textId="77777777" w:rsidR="008B745A" w:rsidRPr="00A84345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817CBCD" w14:textId="77777777" w:rsidR="008B745A" w:rsidRPr="00A8434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3F26039" w14:textId="77777777" w:rsidR="008B745A" w:rsidRPr="00A8434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624200" w14:textId="13F01EBF" w:rsidR="008B745A" w:rsidRPr="00A84345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84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9083F" w:rsidRPr="00A84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84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EB1AA84" w14:textId="77777777" w:rsidR="00025386" w:rsidRPr="00A84345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A84345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239E" w14:textId="77777777" w:rsidR="00CA29FB" w:rsidRDefault="00CA29FB" w:rsidP="00025386">
      <w:pPr>
        <w:spacing w:after="0" w:line="240" w:lineRule="auto"/>
      </w:pPr>
      <w:r>
        <w:separator/>
      </w:r>
    </w:p>
  </w:endnote>
  <w:endnote w:type="continuationSeparator" w:id="0">
    <w:p w14:paraId="37F40280" w14:textId="77777777" w:rsidR="00CA29FB" w:rsidRDefault="00CA29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69CC9" w14:textId="77777777" w:rsidR="0049083F" w:rsidRDefault="004908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F433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F03851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3B1AB4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03D18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6C14C" w14:textId="77777777" w:rsidR="0049083F" w:rsidRDefault="004908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15EE7" w14:textId="77777777" w:rsidR="00CA29FB" w:rsidRDefault="00CA29FB" w:rsidP="00025386">
      <w:pPr>
        <w:spacing w:after="0" w:line="240" w:lineRule="auto"/>
      </w:pPr>
      <w:r>
        <w:separator/>
      </w:r>
    </w:p>
  </w:footnote>
  <w:footnote w:type="continuationSeparator" w:id="0">
    <w:p w14:paraId="2E55D54C" w14:textId="77777777" w:rsidR="00CA29FB" w:rsidRDefault="00CA29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51A9B" w14:textId="77777777" w:rsidR="0049083F" w:rsidRDefault="00490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817AF" w14:textId="77777777" w:rsidR="0049083F" w:rsidRDefault="00490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72AD8" w14:textId="77777777" w:rsidR="0049083F" w:rsidRDefault="004908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E94"/>
    <w:rsid w:val="00025386"/>
    <w:rsid w:val="00101B40"/>
    <w:rsid w:val="001C2314"/>
    <w:rsid w:val="0036631E"/>
    <w:rsid w:val="003C30EF"/>
    <w:rsid w:val="0049083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A84345"/>
    <w:rsid w:val="00CA29FB"/>
    <w:rsid w:val="00D55FC4"/>
    <w:rsid w:val="00E631B6"/>
    <w:rsid w:val="00F16E93"/>
    <w:rsid w:val="00F42E94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6CA29"/>
  <w15:chartTrackingRefBased/>
  <w15:docId w15:val="{FB5786C0-7A0F-48D7-A813-F787B7CC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2026-10-01T10:13:00Z</dcterms:created>
  <dcterms:modified xsi:type="dcterms:W3CDTF">2026-10-01T10:13:00Z</dcterms:modified>
</cp:coreProperties>
</file>