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32EB2" w14:textId="6148A7A5" w:rsidR="00D665F5" w:rsidRDefault="00813131" w:rsidP="00D665F5">
      <w:pPr>
        <w:spacing w:after="240"/>
        <w:jc w:val="right"/>
        <w:rPr>
          <w:sz w:val="22"/>
          <w:szCs w:val="22"/>
        </w:rPr>
      </w:pPr>
      <w:r w:rsidRPr="008131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3131">
        <w:rPr>
          <w:sz w:val="22"/>
          <w:szCs w:val="22"/>
        </w:rPr>
        <w:t>2026-09-24</w:t>
      </w:r>
    </w:p>
    <w:p w14:paraId="21C342A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907676E" w14:textId="77777777" w:rsidR="00813131" w:rsidRPr="00813131" w:rsidRDefault="00813131" w:rsidP="00577BC6">
      <w:pPr>
        <w:spacing w:after="40"/>
        <w:rPr>
          <w:b/>
          <w:bCs/>
          <w:sz w:val="22"/>
          <w:szCs w:val="22"/>
        </w:rPr>
      </w:pPr>
      <w:r w:rsidRPr="00813131">
        <w:rPr>
          <w:b/>
          <w:bCs/>
          <w:sz w:val="22"/>
          <w:szCs w:val="22"/>
        </w:rPr>
        <w:t>Akademia Górniczo - Hutnicza</w:t>
      </w:r>
    </w:p>
    <w:p w14:paraId="528C3557" w14:textId="77777777" w:rsidR="00813131" w:rsidRPr="00813131" w:rsidRDefault="00813131" w:rsidP="00577BC6">
      <w:pPr>
        <w:spacing w:after="40"/>
        <w:rPr>
          <w:b/>
          <w:bCs/>
          <w:sz w:val="22"/>
          <w:szCs w:val="22"/>
        </w:rPr>
      </w:pPr>
      <w:r w:rsidRPr="00813131">
        <w:rPr>
          <w:b/>
          <w:bCs/>
          <w:sz w:val="22"/>
          <w:szCs w:val="22"/>
        </w:rPr>
        <w:t>im. Stanisława Staszica w Krakowie</w:t>
      </w:r>
    </w:p>
    <w:p w14:paraId="5AE0A7EE" w14:textId="67E71F59" w:rsidR="00D665F5" w:rsidRPr="00D91931" w:rsidRDefault="00813131" w:rsidP="00577BC6">
      <w:pPr>
        <w:spacing w:after="40"/>
        <w:rPr>
          <w:b/>
          <w:bCs/>
          <w:sz w:val="22"/>
          <w:szCs w:val="22"/>
        </w:rPr>
      </w:pPr>
      <w:r w:rsidRPr="00813131">
        <w:rPr>
          <w:b/>
          <w:bCs/>
          <w:sz w:val="22"/>
          <w:szCs w:val="22"/>
        </w:rPr>
        <w:t>Dział Zamówień Publicznych</w:t>
      </w:r>
    </w:p>
    <w:p w14:paraId="77973631" w14:textId="496EA4FB" w:rsidR="00D665F5" w:rsidRPr="00BD5546" w:rsidRDefault="00813131" w:rsidP="00D665F5">
      <w:pPr>
        <w:rPr>
          <w:sz w:val="22"/>
          <w:szCs w:val="22"/>
        </w:rPr>
      </w:pPr>
      <w:r w:rsidRPr="008131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3131">
        <w:rPr>
          <w:sz w:val="22"/>
          <w:szCs w:val="22"/>
        </w:rPr>
        <w:t>30</w:t>
      </w:r>
    </w:p>
    <w:p w14:paraId="7F06E2BE" w14:textId="70435761" w:rsidR="00D665F5" w:rsidRPr="00BD5546" w:rsidRDefault="00813131" w:rsidP="00D665F5">
      <w:pPr>
        <w:rPr>
          <w:sz w:val="22"/>
          <w:szCs w:val="22"/>
        </w:rPr>
      </w:pPr>
      <w:r w:rsidRPr="008131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3131">
        <w:rPr>
          <w:sz w:val="22"/>
          <w:szCs w:val="22"/>
        </w:rPr>
        <w:t>Kraków</w:t>
      </w:r>
    </w:p>
    <w:p w14:paraId="4635976C" w14:textId="4CCE948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3131" w:rsidRPr="00813131">
        <w:rPr>
          <w:b/>
          <w:sz w:val="22"/>
          <w:szCs w:val="22"/>
        </w:rPr>
        <w:t>KC-DE-zp.25.413.2026</w:t>
      </w:r>
      <w:r w:rsidR="00A80738">
        <w:rPr>
          <w:sz w:val="24"/>
        </w:rPr>
        <w:tab/>
        <w:t xml:space="preserve"> </w:t>
      </w:r>
    </w:p>
    <w:p w14:paraId="10FEE2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701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0460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0943E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7F53D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BFD48A" w14:textId="6E3E544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3131" w:rsidRPr="0081313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2499AE1" w14:textId="48B94BE9" w:rsidR="00A80738" w:rsidRPr="00577BC6" w:rsidRDefault="008131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3131">
        <w:rPr>
          <w:b/>
          <w:sz w:val="22"/>
          <w:szCs w:val="22"/>
        </w:rPr>
        <w:t>Usługa adaptacji i skalowania urządzenia do testów mechanicznych składników żył - KC-DE-zp.25.413.2026</w:t>
      </w:r>
    </w:p>
    <w:p w14:paraId="0CC7A78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73586F" w14:textId="44E626C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3131" w:rsidRPr="00813131">
        <w:rPr>
          <w:sz w:val="22"/>
          <w:szCs w:val="22"/>
        </w:rPr>
        <w:t>23/09/2026</w:t>
      </w:r>
      <w:r w:rsidR="00FF4AB1" w:rsidRPr="00577BC6">
        <w:rPr>
          <w:sz w:val="22"/>
          <w:szCs w:val="22"/>
        </w:rPr>
        <w:t xml:space="preserve"> o godz. </w:t>
      </w:r>
      <w:r w:rsidR="00813131" w:rsidRPr="0081313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AA9F6C" w14:textId="77777777" w:rsidTr="003F57CD">
        <w:tc>
          <w:tcPr>
            <w:tcW w:w="993" w:type="dxa"/>
            <w:vAlign w:val="center"/>
          </w:tcPr>
          <w:p w14:paraId="7E148B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53738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28767E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13131" w:rsidRPr="00493F8C" w14:paraId="4065E105" w14:textId="77777777" w:rsidTr="005A1911">
        <w:tc>
          <w:tcPr>
            <w:tcW w:w="993" w:type="dxa"/>
            <w:vAlign w:val="center"/>
          </w:tcPr>
          <w:p w14:paraId="7CC3F35D" w14:textId="192F5072" w:rsidR="00813131" w:rsidRPr="00490DC0" w:rsidRDefault="00813131" w:rsidP="005A1911">
            <w:pPr>
              <w:spacing w:before="120" w:after="120"/>
              <w:jc w:val="center"/>
            </w:pPr>
            <w:r w:rsidRPr="00813131">
              <w:t>1</w:t>
            </w:r>
          </w:p>
        </w:tc>
        <w:tc>
          <w:tcPr>
            <w:tcW w:w="5244" w:type="dxa"/>
          </w:tcPr>
          <w:p w14:paraId="045C3C63" w14:textId="48A9692D" w:rsidR="00813131" w:rsidRPr="00490DC0" w:rsidRDefault="00813131" w:rsidP="005A1911">
            <w:pPr>
              <w:spacing w:before="40"/>
            </w:pPr>
            <w:r w:rsidRPr="00813131">
              <w:t>Zwick Roell Polska Sp. z o.o. Sp. k.</w:t>
            </w:r>
          </w:p>
          <w:p w14:paraId="61855058" w14:textId="7ADEBDBD" w:rsidR="00813131" w:rsidRPr="00490DC0" w:rsidRDefault="00813131" w:rsidP="005A1911">
            <w:r w:rsidRPr="00813131">
              <w:t>Muchoborska</w:t>
            </w:r>
            <w:r w:rsidRPr="00490DC0">
              <w:t xml:space="preserve"> </w:t>
            </w:r>
            <w:r w:rsidRPr="00813131">
              <w:t>18</w:t>
            </w:r>
            <w:r w:rsidRPr="00490DC0">
              <w:t xml:space="preserve"> </w:t>
            </w:r>
          </w:p>
          <w:p w14:paraId="52682A84" w14:textId="55B52F44" w:rsidR="00813131" w:rsidRPr="00490DC0" w:rsidRDefault="00813131" w:rsidP="005A1911">
            <w:pPr>
              <w:spacing w:after="40"/>
              <w:jc w:val="both"/>
            </w:pPr>
            <w:r w:rsidRPr="00813131">
              <w:t>54-424</w:t>
            </w:r>
            <w:r w:rsidRPr="00490DC0">
              <w:t xml:space="preserve"> </w:t>
            </w:r>
            <w:r w:rsidRPr="00813131">
              <w:t>Wrocław</w:t>
            </w:r>
          </w:p>
        </w:tc>
        <w:tc>
          <w:tcPr>
            <w:tcW w:w="2835" w:type="dxa"/>
            <w:vAlign w:val="center"/>
          </w:tcPr>
          <w:p w14:paraId="0133EF09" w14:textId="7F1F0196" w:rsidR="00813131" w:rsidRPr="00490DC0" w:rsidRDefault="00813131" w:rsidP="005A1911">
            <w:pPr>
              <w:spacing w:before="120" w:after="120"/>
              <w:jc w:val="both"/>
            </w:pPr>
            <w:r w:rsidRPr="00813131">
              <w:t>227 427.00 zł</w:t>
            </w:r>
          </w:p>
        </w:tc>
      </w:tr>
    </w:tbl>
    <w:p w14:paraId="6D4EEB9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774A7" w14:textId="77777777" w:rsidR="005226CC" w:rsidRDefault="005226CC">
      <w:r>
        <w:separator/>
      </w:r>
    </w:p>
  </w:endnote>
  <w:endnote w:type="continuationSeparator" w:id="0">
    <w:p w14:paraId="3F44F6B3" w14:textId="77777777" w:rsidR="005226CC" w:rsidRDefault="00522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5BE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8CB8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821F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A4EBF2">
        <v:line id="_x0000_s1025" style="position:absolute;left:0;text-align:left;z-index:251657728" from="-3.85pt,8.7pt" to="455.15pt,8.7pt"/>
      </w:pict>
    </w:r>
  </w:p>
  <w:p w14:paraId="46BCFC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6E4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FC60C0" w14:textId="77777777" w:rsidR="009F189D" w:rsidRDefault="009F189D">
    <w:pPr>
      <w:pStyle w:val="Stopka"/>
      <w:tabs>
        <w:tab w:val="clear" w:pos="4536"/>
      </w:tabs>
      <w:jc w:val="center"/>
    </w:pPr>
  </w:p>
  <w:p w14:paraId="661895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2F6EB" w14:textId="77777777" w:rsidR="005226CC" w:rsidRDefault="005226CC">
      <w:r>
        <w:separator/>
      </w:r>
    </w:p>
  </w:footnote>
  <w:footnote w:type="continuationSeparator" w:id="0">
    <w:p w14:paraId="7E5E3A0C" w14:textId="77777777" w:rsidR="005226CC" w:rsidRDefault="00522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7B8B5" w14:textId="77777777" w:rsidR="00813131" w:rsidRDefault="00813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6773D" w14:textId="77777777" w:rsidR="00813131" w:rsidRDefault="00813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00408" w14:textId="77777777" w:rsidR="00813131" w:rsidRDefault="008131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D3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26CC"/>
    <w:rsid w:val="005324A5"/>
    <w:rsid w:val="00577BC6"/>
    <w:rsid w:val="00601802"/>
    <w:rsid w:val="0069085C"/>
    <w:rsid w:val="006D03E2"/>
    <w:rsid w:val="006E3702"/>
    <w:rsid w:val="00726D3B"/>
    <w:rsid w:val="0073323E"/>
    <w:rsid w:val="007965DC"/>
    <w:rsid w:val="0081313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BB318A"/>
  <w15:chartTrackingRefBased/>
  <w15:docId w15:val="{60C834D8-CE85-48AA-BFF5-ADAE6FE4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2026-09-24T07:26:00Z</dcterms:created>
  <dcterms:modified xsi:type="dcterms:W3CDTF">2026-09-24T07:26:00Z</dcterms:modified>
</cp:coreProperties>
</file>