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039E2EB8" w:rsidR="006959B4" w:rsidRPr="00C33C20" w:rsidRDefault="00982566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</w:t>
      </w:r>
      <w:r w:rsidR="006959B4"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</w:t>
      </w:r>
      <w:proofErr w:type="gramStart"/>
      <w:r w:rsidRPr="00C33C20">
        <w:rPr>
          <w:rFonts w:ascii="Verdana" w:hAnsi="Verdana"/>
          <w:sz w:val="18"/>
          <w:szCs w:val="18"/>
        </w:rPr>
        <w:t>…….</w:t>
      </w:r>
      <w:proofErr w:type="gramEnd"/>
      <w:r w:rsidRPr="00C33C20">
        <w:rPr>
          <w:rFonts w:ascii="Verdana" w:hAnsi="Verdana"/>
          <w:sz w:val="18"/>
          <w:szCs w:val="18"/>
        </w:rPr>
        <w:t>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2E287EEB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485C63" w:rsidRPr="00485C63">
        <w:rPr>
          <w:rFonts w:ascii="Verdana" w:hAnsi="Verdana"/>
          <w:b/>
          <w:sz w:val="20"/>
          <w:szCs w:val="20"/>
          <w:lang w:val="x-none"/>
        </w:rPr>
        <w:t xml:space="preserve">Usługa szkolenia nauczycieli z zakresu Data </w:t>
      </w:r>
      <w:proofErr w:type="spellStart"/>
      <w:r w:rsidR="00485C63" w:rsidRPr="00485C63">
        <w:rPr>
          <w:rFonts w:ascii="Verdana" w:hAnsi="Verdana"/>
          <w:b/>
          <w:sz w:val="20"/>
          <w:szCs w:val="20"/>
          <w:lang w:val="x-none"/>
        </w:rPr>
        <w:t>mining</w:t>
      </w:r>
      <w:proofErr w:type="spellEnd"/>
      <w:r w:rsidR="00485C63" w:rsidRPr="00485C63">
        <w:rPr>
          <w:rFonts w:ascii="Verdana" w:hAnsi="Verdana"/>
          <w:b/>
          <w:sz w:val="20"/>
          <w:szCs w:val="20"/>
          <w:lang w:val="x-none"/>
        </w:rPr>
        <w:t xml:space="preserve"> z wykorzystaniem </w:t>
      </w:r>
      <w:proofErr w:type="spellStart"/>
      <w:r w:rsidR="00485C63" w:rsidRPr="00485C63">
        <w:rPr>
          <w:rFonts w:ascii="Verdana" w:hAnsi="Verdana"/>
          <w:b/>
          <w:sz w:val="20"/>
          <w:szCs w:val="20"/>
          <w:lang w:val="x-none"/>
        </w:rPr>
        <w:t>Python</w:t>
      </w:r>
      <w:proofErr w:type="spellEnd"/>
      <w:r w:rsidR="00485C63" w:rsidRPr="00485C63">
        <w:rPr>
          <w:rFonts w:ascii="Verdana" w:hAnsi="Verdana"/>
          <w:b/>
          <w:sz w:val="20"/>
          <w:szCs w:val="20"/>
          <w:lang w:val="x-none"/>
        </w:rPr>
        <w:t xml:space="preserve"> oraz Analiza wielowymiarowa danych inżynierskich w R ramach projektu KOMPAS AGH - KC-DE-zp.25.363.2026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D626FC0" w14:textId="77777777" w:rsidR="00982566" w:rsidRDefault="006959B4" w:rsidP="003D2605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bookmarkStart w:id="1" w:name="_Hlk240438448"/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982566">
        <w:rPr>
          <w:rFonts w:ascii="Verdana" w:hAnsi="Verdana"/>
          <w:sz w:val="18"/>
          <w:szCs w:val="18"/>
        </w:rPr>
        <w:t>2</w:t>
      </w:r>
      <w:r w:rsidR="00F23870">
        <w:rPr>
          <w:rFonts w:ascii="Verdana" w:hAnsi="Verdana"/>
          <w:sz w:val="18"/>
          <w:szCs w:val="18"/>
        </w:rPr>
        <w:t>0</w:t>
      </w:r>
      <w:r w:rsidR="00AE39EA">
        <w:rPr>
          <w:rFonts w:ascii="Verdana" w:hAnsi="Verdana"/>
          <w:sz w:val="18"/>
          <w:szCs w:val="18"/>
        </w:rPr>
        <w:t xml:space="preserve"> </w:t>
      </w:r>
      <w:r w:rsidR="00135FD6" w:rsidRPr="00C33C20">
        <w:rPr>
          <w:rFonts w:ascii="Verdana" w:hAnsi="Verdana"/>
          <w:sz w:val="18"/>
          <w:szCs w:val="18"/>
        </w:rPr>
        <w:t>osób</w:t>
      </w:r>
      <w:r w:rsidR="00AA2615">
        <w:rPr>
          <w:rFonts w:ascii="Verdana" w:hAnsi="Verdana"/>
          <w:sz w:val="18"/>
          <w:szCs w:val="18"/>
        </w:rPr>
        <w:t>)</w:t>
      </w:r>
      <w:r w:rsidR="004B1ACF">
        <w:rPr>
          <w:rFonts w:ascii="Verdana" w:hAnsi="Verdana"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  <w:r w:rsidR="00982566">
        <w:rPr>
          <w:rFonts w:ascii="Verdana" w:hAnsi="Verdana"/>
          <w:i/>
          <w:sz w:val="18"/>
          <w:szCs w:val="18"/>
        </w:rPr>
        <w:t xml:space="preserve">, </w:t>
      </w:r>
    </w:p>
    <w:bookmarkEnd w:id="1"/>
    <w:p w14:paraId="51BF39C6" w14:textId="74661C19" w:rsidR="006959B4" w:rsidRDefault="0098256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982566">
        <w:rPr>
          <w:rFonts w:ascii="Verdana" w:hAnsi="Verdana"/>
          <w:b/>
          <w:sz w:val="18"/>
          <w:szCs w:val="18"/>
          <w:u w:val="single"/>
        </w:rPr>
        <w:t>a w tym:</w:t>
      </w:r>
    </w:p>
    <w:p w14:paraId="1E99E4BA" w14:textId="4EE13C7D" w:rsidR="00982566" w:rsidRDefault="00982566" w:rsidP="00982566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Pr="00C33C20">
        <w:rPr>
          <w:rFonts w:ascii="Verdana" w:hAnsi="Verdana"/>
          <w:sz w:val="18"/>
          <w:szCs w:val="18"/>
        </w:rPr>
        <w:t xml:space="preserve"> </w:t>
      </w:r>
      <w:bookmarkStart w:id="2" w:name="_Hlk240438539"/>
      <w:r w:rsidRPr="00982566">
        <w:rPr>
          <w:rFonts w:ascii="Verdana" w:hAnsi="Verdana"/>
          <w:b/>
          <w:sz w:val="18"/>
          <w:szCs w:val="18"/>
        </w:rPr>
        <w:t xml:space="preserve">w temacie szkolenia </w:t>
      </w:r>
      <w:r w:rsidR="00982407">
        <w:rPr>
          <w:rFonts w:ascii="Verdana" w:hAnsi="Verdana"/>
          <w:b/>
          <w:sz w:val="18"/>
          <w:szCs w:val="18"/>
        </w:rPr>
        <w:t xml:space="preserve">nr </w:t>
      </w:r>
      <w:r w:rsidRPr="00982566">
        <w:rPr>
          <w:rFonts w:ascii="Verdana" w:hAnsi="Verdana"/>
          <w:b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 xml:space="preserve"> </w:t>
      </w:r>
      <w:bookmarkEnd w:id="2"/>
      <w:r w:rsidRPr="00C33C20">
        <w:rPr>
          <w:rFonts w:ascii="Verdana" w:hAnsi="Verdana"/>
          <w:sz w:val="18"/>
          <w:szCs w:val="18"/>
        </w:rPr>
        <w:t xml:space="preserve">(tj. </w:t>
      </w:r>
      <w:r w:rsidRPr="00AE3490">
        <w:rPr>
          <w:rFonts w:ascii="Verdana" w:hAnsi="Verdana"/>
          <w:sz w:val="18"/>
          <w:szCs w:val="18"/>
        </w:rPr>
        <w:t xml:space="preserve">przeszkolenie </w:t>
      </w:r>
      <w:r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 xml:space="preserve">0 </w:t>
      </w:r>
      <w:r w:rsidRPr="00C33C20">
        <w:rPr>
          <w:rFonts w:ascii="Verdana" w:hAnsi="Verdana"/>
          <w:sz w:val="18"/>
          <w:szCs w:val="18"/>
        </w:rPr>
        <w:t>osób</w:t>
      </w:r>
      <w:r>
        <w:rPr>
          <w:rFonts w:ascii="Verdana" w:hAnsi="Verdana"/>
          <w:sz w:val="18"/>
          <w:szCs w:val="18"/>
        </w:rPr>
        <w:t xml:space="preserve">) </w:t>
      </w:r>
      <w:r w:rsidRPr="00C33C20">
        <w:rPr>
          <w:rFonts w:ascii="Verdana" w:hAnsi="Verdana"/>
          <w:sz w:val="18"/>
          <w:szCs w:val="18"/>
        </w:rPr>
        <w:t>………………….. PLN</w:t>
      </w:r>
      <w:r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 brutto: …………………………………………………..)</w:t>
      </w:r>
      <w:r>
        <w:rPr>
          <w:rFonts w:ascii="Verdana" w:hAnsi="Verdana"/>
          <w:i/>
          <w:sz w:val="18"/>
          <w:szCs w:val="18"/>
        </w:rPr>
        <w:t xml:space="preserve">, </w:t>
      </w:r>
    </w:p>
    <w:p w14:paraId="3E2547EE" w14:textId="3FBE97D1" w:rsidR="00982566" w:rsidRDefault="00982566" w:rsidP="00982566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Pr="00982566">
        <w:rPr>
          <w:rFonts w:ascii="Verdana" w:hAnsi="Verdana"/>
          <w:sz w:val="18"/>
          <w:szCs w:val="18"/>
        </w:rPr>
        <w:t xml:space="preserve"> </w:t>
      </w:r>
      <w:r w:rsidRPr="00982566">
        <w:rPr>
          <w:rFonts w:ascii="Verdana" w:hAnsi="Verdana"/>
          <w:b/>
          <w:sz w:val="18"/>
          <w:szCs w:val="18"/>
        </w:rPr>
        <w:t xml:space="preserve">w temacie szkolenia </w:t>
      </w:r>
      <w:r w:rsidR="00982407">
        <w:rPr>
          <w:rFonts w:ascii="Verdana" w:hAnsi="Verdana"/>
          <w:b/>
          <w:sz w:val="18"/>
          <w:szCs w:val="18"/>
        </w:rPr>
        <w:t xml:space="preserve">nr </w:t>
      </w:r>
      <w:r w:rsidRPr="00982566">
        <w:rPr>
          <w:rFonts w:ascii="Verdana" w:hAnsi="Verdana"/>
          <w:b/>
          <w:sz w:val="18"/>
          <w:szCs w:val="18"/>
        </w:rPr>
        <w:t>2</w:t>
      </w:r>
      <w:r w:rsidRPr="00C33C20">
        <w:rPr>
          <w:rFonts w:ascii="Verdana" w:hAnsi="Verdana"/>
          <w:sz w:val="18"/>
          <w:szCs w:val="18"/>
        </w:rPr>
        <w:t xml:space="preserve"> (tj. </w:t>
      </w:r>
      <w:r w:rsidRPr="00AE3490">
        <w:rPr>
          <w:rFonts w:ascii="Verdana" w:hAnsi="Verdana"/>
          <w:sz w:val="18"/>
          <w:szCs w:val="18"/>
        </w:rPr>
        <w:t xml:space="preserve">przeszkolenie </w:t>
      </w:r>
      <w:r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 xml:space="preserve">0 </w:t>
      </w:r>
      <w:r w:rsidRPr="00C33C20">
        <w:rPr>
          <w:rFonts w:ascii="Verdana" w:hAnsi="Verdana"/>
          <w:sz w:val="18"/>
          <w:szCs w:val="18"/>
        </w:rPr>
        <w:t>osób</w:t>
      </w:r>
      <w:r>
        <w:rPr>
          <w:rFonts w:ascii="Verdana" w:hAnsi="Verdana"/>
          <w:sz w:val="18"/>
          <w:szCs w:val="18"/>
        </w:rPr>
        <w:t xml:space="preserve">) </w:t>
      </w:r>
      <w:r w:rsidRPr="00C33C20">
        <w:rPr>
          <w:rFonts w:ascii="Verdana" w:hAnsi="Verdana"/>
          <w:sz w:val="18"/>
          <w:szCs w:val="18"/>
        </w:rPr>
        <w:t>………………….. PLN</w:t>
      </w:r>
      <w:r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 brutto: …………………………………………………..)</w:t>
      </w:r>
      <w:r>
        <w:rPr>
          <w:rFonts w:ascii="Verdana" w:hAnsi="Verdana"/>
          <w:i/>
          <w:sz w:val="18"/>
          <w:szCs w:val="18"/>
        </w:rPr>
        <w:t xml:space="preserve">, 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BCEDA25" w:rsidR="00AE349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bookmarkStart w:id="3" w:name="_Hlk211935874"/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820061" w:rsidRPr="00820061">
        <w:t xml:space="preserve"> </w:t>
      </w:r>
      <w:r w:rsidR="00820061" w:rsidRPr="00820061">
        <w:rPr>
          <w:rFonts w:ascii="Verdana" w:hAnsi="Verdana"/>
          <w:b/>
          <w:i/>
          <w:sz w:val="18"/>
          <w:szCs w:val="18"/>
        </w:rPr>
        <w:t xml:space="preserve">w temacie szkolenia </w:t>
      </w:r>
      <w:r w:rsidR="00982407">
        <w:rPr>
          <w:rFonts w:ascii="Verdana" w:hAnsi="Verdana"/>
          <w:b/>
          <w:i/>
          <w:sz w:val="18"/>
          <w:szCs w:val="18"/>
        </w:rPr>
        <w:t xml:space="preserve">nr </w:t>
      </w:r>
      <w:r w:rsidR="00820061" w:rsidRPr="00820061">
        <w:rPr>
          <w:rFonts w:ascii="Verdana" w:hAnsi="Verdana"/>
          <w:b/>
          <w:i/>
          <w:sz w:val="18"/>
          <w:szCs w:val="18"/>
        </w:rPr>
        <w:t>1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bookmarkEnd w:id="3"/>
    <w:p w14:paraId="60BBC0C3" w14:textId="31D0FA17" w:rsidR="00820061" w:rsidRDefault="00820061" w:rsidP="00820061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>
        <w:rPr>
          <w:rFonts w:ascii="Verdana" w:hAnsi="Verdana"/>
          <w:b/>
          <w:i/>
          <w:sz w:val="18"/>
          <w:szCs w:val="18"/>
        </w:rPr>
        <w:t xml:space="preserve">szkolenie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Pr="00820061">
        <w:t xml:space="preserve"> </w:t>
      </w:r>
      <w:r w:rsidRPr="00820061">
        <w:rPr>
          <w:rFonts w:ascii="Verdana" w:hAnsi="Verdana"/>
          <w:b/>
          <w:i/>
          <w:sz w:val="18"/>
          <w:szCs w:val="18"/>
        </w:rPr>
        <w:t>w temacie szkolenia</w:t>
      </w:r>
      <w:r w:rsidR="00982407">
        <w:rPr>
          <w:rFonts w:ascii="Verdana" w:hAnsi="Verdana"/>
          <w:b/>
          <w:i/>
          <w:sz w:val="18"/>
          <w:szCs w:val="18"/>
        </w:rPr>
        <w:t xml:space="preserve"> nr</w:t>
      </w:r>
      <w:bookmarkStart w:id="4" w:name="_GoBack"/>
      <w:bookmarkEnd w:id="4"/>
      <w:r w:rsidRPr="00820061">
        <w:rPr>
          <w:rFonts w:ascii="Verdana" w:hAnsi="Verdana"/>
          <w:b/>
          <w:i/>
          <w:sz w:val="18"/>
          <w:szCs w:val="18"/>
        </w:rPr>
        <w:t xml:space="preserve"> </w:t>
      </w:r>
      <w:r>
        <w:rPr>
          <w:rFonts w:ascii="Verdana" w:hAnsi="Verdana"/>
          <w:b/>
          <w:i/>
          <w:sz w:val="18"/>
          <w:szCs w:val="18"/>
        </w:rPr>
        <w:t>2</w:t>
      </w:r>
      <w:r>
        <w:rPr>
          <w:rFonts w:ascii="Verdana" w:hAnsi="Verdana"/>
          <w:b/>
          <w:i/>
          <w:sz w:val="18"/>
          <w:szCs w:val="18"/>
        </w:rPr>
        <w:t xml:space="preserve">:  </w:t>
      </w:r>
      <w:r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08AFF347" w14:textId="77777777" w:rsidR="004B1ACF" w:rsidRPr="00C33C20" w:rsidRDefault="004B1ACF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380B629E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3016"/>
        <w:gridCol w:w="5521"/>
      </w:tblGrid>
      <w:tr w:rsidR="00C04041" w:rsidRPr="00C33C20" w14:paraId="3D6F56E2" w14:textId="721F9178" w:rsidTr="00C04041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0DD49D1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7958" w14:textId="000DCC41" w:rsidR="00C04041" w:rsidRDefault="004A5830" w:rsidP="00C0404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Liczba</w:t>
            </w:r>
            <w:r w:rsidR="00C04041" w:rsidRPr="00C33C2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  <w:p w14:paraId="6B7BCD49" w14:textId="4397449D" w:rsidR="00C04041" w:rsidRPr="00C33C20" w:rsidRDefault="00C04041" w:rsidP="00C0404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 z tematyki objętej szkoleniem</w:t>
            </w:r>
          </w:p>
        </w:tc>
      </w:tr>
      <w:tr w:rsidR="00C04041" w:rsidRPr="00C33C20" w14:paraId="44CB65D7" w14:textId="24CC9FB8" w:rsidTr="00C04041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F7A9" w14:textId="77777777" w:rsidR="00C04041" w:rsidRPr="00C33C20" w:rsidRDefault="00C04041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3A86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7163153" w14:textId="19E0B4F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</w:t>
            </w:r>
          </w:p>
          <w:p w14:paraId="696F1497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575E415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EDE9325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Jest to osoba szkoląca w temacie…………..</w:t>
            </w:r>
          </w:p>
          <w:p w14:paraId="76BBE3CD" w14:textId="6C1D4B4C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/osoba testująca w temacie ………………..*</w:t>
            </w:r>
          </w:p>
          <w:p w14:paraId="211F1813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0EB5A42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2E8B865" w14:textId="1FF26926" w:rsidR="00C04041" w:rsidRPr="00AE3490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Pr="00046D6C">
              <w:rPr>
                <w:rFonts w:ascii="Verdana" w:hAnsi="Verdana"/>
                <w:sz w:val="16"/>
                <w:szCs w:val="16"/>
              </w:rPr>
              <w:t>Niepotrzebne skreślić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04E7" w14:textId="77777777" w:rsidR="00F23870" w:rsidRDefault="006F4A3B" w:rsidP="00C04041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, w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skazana osoba </w:t>
            </w:r>
            <w:r w:rsidR="00C04041"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 w:rsidR="00C04041">
              <w:t xml:space="preserve"> </w:t>
            </w:r>
            <w:r w:rsidR="00AE39EA" w:rsidRPr="00AE39EA">
              <w:rPr>
                <w:rFonts w:ascii="Verdana" w:hAnsi="Verdana" w:cs="Arial"/>
                <w:sz w:val="20"/>
                <w:szCs w:val="20"/>
                <w:lang w:eastAsia="zh-CN"/>
              </w:rPr>
              <w:t>szkolenia z zakresu</w:t>
            </w:r>
            <w:r w:rsidR="00F23870">
              <w:rPr>
                <w:rFonts w:ascii="Verdana" w:hAnsi="Verdana" w:cs="Arial"/>
                <w:sz w:val="20"/>
                <w:szCs w:val="20"/>
                <w:lang w:eastAsia="zh-CN"/>
              </w:rPr>
              <w:t>:</w:t>
            </w:r>
          </w:p>
          <w:p w14:paraId="7A76A43A" w14:textId="732D57EF" w:rsidR="00C04041" w:rsidRDefault="00F23870" w:rsidP="00C04041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a) </w:t>
            </w:r>
            <w:r w:rsidR="00485C63" w:rsidRPr="00485C63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data </w:t>
            </w:r>
            <w:proofErr w:type="spellStart"/>
            <w:r w:rsidR="00485C63" w:rsidRPr="00485C63">
              <w:rPr>
                <w:rFonts w:ascii="Verdana" w:hAnsi="Verdana" w:cs="Arial"/>
                <w:sz w:val="20"/>
                <w:szCs w:val="20"/>
                <w:lang w:eastAsia="zh-CN"/>
              </w:rPr>
              <w:t>mining</w:t>
            </w:r>
            <w:proofErr w:type="spellEnd"/>
            <w:r w:rsidR="00485C63" w:rsidRPr="00485C63">
              <w:rPr>
                <w:rFonts w:ascii="Verdana" w:hAnsi="Verdana" w:cs="Arial"/>
                <w:sz w:val="20"/>
                <w:szCs w:val="20"/>
                <w:lang w:eastAsia="zh-CN"/>
              </w:rPr>
              <w:t>, analizy danych lub uczenia maszynowego</w:t>
            </w:r>
            <w:r w:rsidR="006F4A3B"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 w:rsid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………</w:t>
            </w:r>
            <w:r w:rsidR="00F61909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F61909"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  <w:p w14:paraId="3BB5AA20" w14:textId="7B35EEB6" w:rsidR="00F23870" w:rsidRPr="005744E6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744E6">
              <w:rPr>
                <w:rFonts w:ascii="Verdana" w:hAnsi="Verdana"/>
                <w:bCs/>
                <w:sz w:val="20"/>
                <w:szCs w:val="20"/>
              </w:rPr>
              <w:t xml:space="preserve">b) obejmującego </w:t>
            </w:r>
            <w:r w:rsidR="00485C63" w:rsidRPr="005744E6">
              <w:rPr>
                <w:rFonts w:ascii="Verdana" w:hAnsi="Verdana"/>
                <w:bCs/>
                <w:sz w:val="20"/>
                <w:szCs w:val="20"/>
              </w:rPr>
              <w:t xml:space="preserve">budowę modeli predykcyjnych lub zagadnienia szeregów czasowych </w:t>
            </w:r>
            <w:r w:rsidRPr="005744E6">
              <w:rPr>
                <w:rFonts w:ascii="Verdana" w:hAnsi="Verdana"/>
                <w:bCs/>
                <w:sz w:val="20"/>
                <w:szCs w:val="20"/>
              </w:rPr>
              <w:t xml:space="preserve">w liczbie: ……… </w:t>
            </w:r>
            <w:r w:rsidRPr="005744E6">
              <w:rPr>
                <w:rFonts w:ascii="Verdana" w:hAnsi="Verdana"/>
                <w:bCs/>
                <w:sz w:val="20"/>
                <w:szCs w:val="20"/>
                <w:highlight w:val="yellow"/>
              </w:rPr>
              <w:t>/wpisać ilość szkoleń/</w:t>
            </w:r>
          </w:p>
          <w:p w14:paraId="037E0D41" w14:textId="56178882" w:rsidR="00F23870" w:rsidRPr="005744E6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744E6">
              <w:rPr>
                <w:rFonts w:ascii="Verdana" w:hAnsi="Verdana"/>
                <w:bCs/>
                <w:sz w:val="20"/>
                <w:szCs w:val="20"/>
              </w:rPr>
              <w:t xml:space="preserve">c) </w:t>
            </w:r>
            <w:r w:rsidR="005744E6" w:rsidRPr="005744E6">
              <w:rPr>
                <w:rFonts w:ascii="Verdana" w:hAnsi="Verdana"/>
                <w:bCs/>
                <w:sz w:val="20"/>
                <w:szCs w:val="20"/>
              </w:rPr>
              <w:t>zaawansowanych metod uczenia maszynowego</w:t>
            </w:r>
            <w:r w:rsidRPr="005744E6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 liczbie: ……… </w:t>
            </w:r>
            <w:r w:rsidRPr="005744E6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</w:p>
        </w:tc>
      </w:tr>
      <w:tr w:rsidR="008D6F32" w:rsidRPr="00C33C20" w14:paraId="452D125D" w14:textId="77777777" w:rsidTr="00295C1A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73271" w14:textId="245BB7F5" w:rsidR="008D6F32" w:rsidRPr="00C33C20" w:rsidRDefault="008D6F32" w:rsidP="00295C1A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lastRenderedPageBreak/>
              <w:t>2</w:t>
            </w:r>
            <w:r w:rsidRPr="00C33C20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F0CA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58D4740" w14:textId="64511BDE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</w:t>
            </w:r>
          </w:p>
          <w:p w14:paraId="57F33B0A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92CD1D7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77AEB77" w14:textId="795A28DD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Jest to osoba szkoląca w temacie …………………./osoba testująca w temacie ………………*</w:t>
            </w:r>
          </w:p>
          <w:p w14:paraId="01A7FD37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4A9D750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A76C1D0" w14:textId="22B5D19C" w:rsidR="008D6F32" w:rsidRPr="00AE3490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Pr="00046D6C">
              <w:rPr>
                <w:rFonts w:ascii="Verdana" w:hAnsi="Verdana"/>
                <w:sz w:val="16"/>
                <w:szCs w:val="16"/>
              </w:rPr>
              <w:t>Niepotrzebne skreślić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1B36" w14:textId="77777777" w:rsidR="008D6F32" w:rsidRDefault="008D6F32" w:rsidP="00295C1A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wskazana osoba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>
              <w:t xml:space="preserve"> </w:t>
            </w:r>
            <w:r w:rsidRPr="00AE39EA">
              <w:rPr>
                <w:rFonts w:ascii="Verdana" w:hAnsi="Verdana" w:cs="Arial"/>
                <w:sz w:val="20"/>
                <w:szCs w:val="20"/>
                <w:lang w:eastAsia="zh-CN"/>
              </w:rPr>
              <w:t>szkolenia z zakresu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:</w:t>
            </w:r>
          </w:p>
          <w:p w14:paraId="047EA782" w14:textId="77777777" w:rsidR="008D6F32" w:rsidRDefault="008D6F32" w:rsidP="00295C1A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a) </w:t>
            </w:r>
            <w:r w:rsidRPr="00485C63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data </w:t>
            </w:r>
            <w:proofErr w:type="spellStart"/>
            <w:r w:rsidRPr="00485C63">
              <w:rPr>
                <w:rFonts w:ascii="Verdana" w:hAnsi="Verdana" w:cs="Arial"/>
                <w:sz w:val="20"/>
                <w:szCs w:val="20"/>
                <w:lang w:eastAsia="zh-CN"/>
              </w:rPr>
              <w:t>mining</w:t>
            </w:r>
            <w:proofErr w:type="spellEnd"/>
            <w:r w:rsidRPr="00485C63">
              <w:rPr>
                <w:rFonts w:ascii="Verdana" w:hAnsi="Verdana" w:cs="Arial"/>
                <w:sz w:val="20"/>
                <w:szCs w:val="20"/>
                <w:lang w:eastAsia="zh-CN"/>
              </w:rPr>
              <w:t>, analizy danych lub uczenia maszynowego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  <w:p w14:paraId="09ECE53F" w14:textId="77777777" w:rsidR="008D6F32" w:rsidRPr="005744E6" w:rsidRDefault="008D6F32" w:rsidP="00295C1A">
            <w:pPr>
              <w:suppressAutoHyphens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744E6">
              <w:rPr>
                <w:rFonts w:ascii="Verdana" w:hAnsi="Verdana"/>
                <w:bCs/>
                <w:sz w:val="20"/>
                <w:szCs w:val="20"/>
              </w:rPr>
              <w:t xml:space="preserve">b) obejmującego budowę modeli predykcyjnych lub zagadnienia szeregów czasowych w liczbie: ……… </w:t>
            </w:r>
            <w:r w:rsidRPr="005744E6">
              <w:rPr>
                <w:rFonts w:ascii="Verdana" w:hAnsi="Verdana"/>
                <w:bCs/>
                <w:sz w:val="20"/>
                <w:szCs w:val="20"/>
                <w:highlight w:val="yellow"/>
              </w:rPr>
              <w:t>/wpisać ilość szkoleń/</w:t>
            </w:r>
          </w:p>
          <w:p w14:paraId="60234C25" w14:textId="77777777" w:rsidR="008D6F32" w:rsidRPr="005744E6" w:rsidRDefault="008D6F32" w:rsidP="00295C1A">
            <w:pPr>
              <w:suppressAutoHyphens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744E6">
              <w:rPr>
                <w:rFonts w:ascii="Verdana" w:hAnsi="Verdana"/>
                <w:bCs/>
                <w:sz w:val="20"/>
                <w:szCs w:val="20"/>
              </w:rPr>
              <w:t>c) zaawansowanych metod uczenia maszynowego</w:t>
            </w:r>
            <w:r w:rsidRPr="005744E6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 liczbie: ……… </w:t>
            </w:r>
            <w:r w:rsidRPr="005744E6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</w:p>
        </w:tc>
      </w:tr>
    </w:tbl>
    <w:p w14:paraId="2695E3F5" w14:textId="3B4A381F" w:rsidR="00C46351" w:rsidRPr="00C04041" w:rsidRDefault="009B1E37" w:rsidP="003D2605">
      <w:pPr>
        <w:widowControl w:val="0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C04041">
        <w:rPr>
          <w:rFonts w:ascii="Verdana" w:hAnsi="Verdana"/>
          <w:i/>
          <w:sz w:val="18"/>
          <w:szCs w:val="18"/>
          <w:highlight w:val="yellow"/>
        </w:rPr>
        <w:t xml:space="preserve">* </w:t>
      </w:r>
      <w:r w:rsidR="00C04041" w:rsidRPr="00C04041">
        <w:rPr>
          <w:rFonts w:ascii="Verdana" w:hAnsi="Verdana"/>
          <w:i/>
          <w:sz w:val="18"/>
          <w:szCs w:val="18"/>
        </w:rPr>
        <w:t>brak wskazania na Formularzu oferty imienia i nazwiska oraz doświadczenia osoby wyznaczonej do realizacji zamówienia, będzie skutkował nieprzyznaniem punktów w kryterium</w:t>
      </w:r>
    </w:p>
    <w:p w14:paraId="361FC77E" w14:textId="77777777" w:rsidR="009B1E37" w:rsidRPr="009B1E37" w:rsidRDefault="009B1E37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95C02B2" w14:textId="208C670D" w:rsidR="00F23870" w:rsidRDefault="006959B4" w:rsidP="00F23870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Termin realizacji umowy:</w:t>
      </w:r>
      <w:r w:rsidR="005618F7" w:rsidRPr="005618F7">
        <w:rPr>
          <w:rFonts w:ascii="Verdana" w:hAnsi="Verdana"/>
          <w:b/>
          <w:sz w:val="18"/>
          <w:szCs w:val="18"/>
        </w:rPr>
        <w:t xml:space="preserve"> </w:t>
      </w:r>
      <w:r w:rsidR="00F23870" w:rsidRPr="00F23870">
        <w:rPr>
          <w:rFonts w:ascii="Verdana" w:hAnsi="Verdana"/>
          <w:b/>
          <w:sz w:val="18"/>
          <w:szCs w:val="18"/>
        </w:rPr>
        <w:t>nie później niż 26 luty 2027 r.</w:t>
      </w:r>
    </w:p>
    <w:p w14:paraId="041FF2B9" w14:textId="568572F5" w:rsidR="00135FD6" w:rsidRPr="00C33C20" w:rsidRDefault="006959B4" w:rsidP="000F1B7B">
      <w:pPr>
        <w:tabs>
          <w:tab w:val="left" w:pos="426"/>
        </w:tabs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3E2B11">
        <w:rPr>
          <w:rFonts w:ascii="Verdana" w:hAnsi="Verdana"/>
          <w:sz w:val="18"/>
          <w:szCs w:val="18"/>
        </w:rPr>
        <w:t>Po</w:t>
      </w:r>
      <w:r w:rsidR="003E2B11" w:rsidRPr="005618F7">
        <w:rPr>
          <w:rFonts w:ascii="Verdana" w:hAnsi="Verdana"/>
          <w:sz w:val="18"/>
          <w:szCs w:val="18"/>
        </w:rPr>
        <w:t xml:space="preserve"> przeprowadzeniu wszystkich zajęć i testów, na podstawie protokołu odbioru, potwierdzającego faktyczną liczbę uczestników kursu (przeprowadzone szkolenie + test + wydanie certyfikatu)</w:t>
      </w:r>
      <w:r w:rsidR="003E2B11" w:rsidRPr="000F1B7B">
        <w:rPr>
          <w:rFonts w:ascii="Verdana" w:hAnsi="Verdana"/>
          <w:sz w:val="18"/>
          <w:szCs w:val="18"/>
        </w:rPr>
        <w:t>; w terminie do 21 dni od daty otrzymania przez Zamawiającego poprawnie wystawionej przez Wykonawcę faktury VAT.</w:t>
      </w: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6FB57E7B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08947D19" w14:textId="5D8C2334" w:rsidR="005618F7" w:rsidRPr="005744E6" w:rsidRDefault="005618F7" w:rsidP="00F238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744E6">
        <w:rPr>
          <w:rFonts w:ascii="Verdana" w:hAnsi="Verdana"/>
          <w:b/>
          <w:color w:val="000000"/>
          <w:sz w:val="18"/>
          <w:szCs w:val="18"/>
        </w:rPr>
        <w:t xml:space="preserve">Oświadczamy, że </w:t>
      </w:r>
      <w:r w:rsidR="005744E6" w:rsidRPr="005744E6">
        <w:rPr>
          <w:rFonts w:ascii="Verdana" w:hAnsi="Verdana"/>
          <w:b/>
          <w:color w:val="000000"/>
          <w:sz w:val="18"/>
          <w:szCs w:val="18"/>
        </w:rPr>
        <w:t xml:space="preserve">posiadamy wdrożony system zapewnienia jakości usług szkoleniowych </w:t>
      </w:r>
      <w:proofErr w:type="spellStart"/>
      <w:r w:rsidR="005744E6" w:rsidRPr="005744E6">
        <w:rPr>
          <w:rFonts w:ascii="Verdana" w:hAnsi="Verdana"/>
          <w:b/>
          <w:color w:val="000000"/>
          <w:sz w:val="18"/>
          <w:szCs w:val="18"/>
        </w:rPr>
        <w:t>tj</w:t>
      </w:r>
      <w:proofErr w:type="spellEnd"/>
      <w:r w:rsidR="005744E6" w:rsidRPr="005744E6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5744E6" w:rsidRPr="005744E6">
        <w:rPr>
          <w:rFonts w:ascii="Verdana" w:hAnsi="Verdana"/>
          <w:b/>
          <w:color w:val="000000"/>
          <w:sz w:val="18"/>
          <w:szCs w:val="18"/>
          <w:highlight w:val="yellow"/>
        </w:rPr>
        <w:t xml:space="preserve">……………… </w:t>
      </w:r>
      <w:r w:rsidR="005744E6" w:rsidRPr="005744E6">
        <w:rPr>
          <w:rFonts w:ascii="Verdana" w:hAnsi="Verdana"/>
          <w:b/>
          <w:i/>
          <w:color w:val="000000"/>
          <w:sz w:val="18"/>
          <w:szCs w:val="18"/>
        </w:rPr>
        <w:t>(wskazać nazwę systemu)</w:t>
      </w:r>
      <w:r w:rsidR="005744E6" w:rsidRPr="005744E6">
        <w:rPr>
          <w:rFonts w:ascii="Verdana" w:hAnsi="Verdana"/>
          <w:b/>
          <w:color w:val="000000"/>
          <w:sz w:val="18"/>
          <w:szCs w:val="18"/>
        </w:rPr>
        <w:t>, potwierdzony stosownym certyfikatem</w:t>
      </w:r>
      <w:r w:rsidR="00F23870" w:rsidRPr="005744E6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F23870" w:rsidRPr="005744E6">
        <w:rPr>
          <w:rFonts w:ascii="Verdana" w:hAnsi="Verdana"/>
          <w:b/>
          <w:color w:val="000000"/>
          <w:sz w:val="18"/>
          <w:szCs w:val="18"/>
          <w:highlight w:val="yellow"/>
        </w:rPr>
        <w:t>TAK/NIE*</w:t>
      </w:r>
      <w:r w:rsidR="00F23870" w:rsidRPr="005744E6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F23870" w:rsidRPr="005744E6">
        <w:rPr>
          <w:rFonts w:ascii="Verdana" w:hAnsi="Verdana"/>
          <w:b/>
          <w:i/>
          <w:color w:val="000000"/>
          <w:sz w:val="18"/>
          <w:szCs w:val="18"/>
        </w:rPr>
        <w:t>(*niewłaściwe skreślić)</w:t>
      </w:r>
      <w:r w:rsidR="005744E6" w:rsidRPr="005744E6">
        <w:rPr>
          <w:rFonts w:ascii="Verdana" w:hAnsi="Verdana"/>
          <w:b/>
          <w:i/>
          <w:color w:val="000000"/>
          <w:sz w:val="18"/>
          <w:szCs w:val="18"/>
        </w:rPr>
        <w:t xml:space="preserve">. </w:t>
      </w:r>
      <w:r w:rsidR="005744E6" w:rsidRPr="005744E6">
        <w:rPr>
          <w:rFonts w:ascii="Verdana" w:hAnsi="Verdana"/>
          <w:b/>
          <w:color w:val="000000"/>
          <w:sz w:val="18"/>
          <w:szCs w:val="18"/>
        </w:rPr>
        <w:t>Oświadczamy, że przedmiotowy Certyfikat zostanie przedłożony Zamawiającemu przed podpisaniem umowy.</w:t>
      </w:r>
    </w:p>
    <w:p w14:paraId="1580FB2A" w14:textId="18A4848F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67962B23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</w:t>
      </w:r>
      <w:r w:rsidR="00C624C4">
        <w:rPr>
          <w:rFonts w:ascii="Verdana" w:hAnsi="Verdana"/>
          <w:sz w:val="18"/>
          <w:szCs w:val="18"/>
        </w:rPr>
        <w:t>3</w:t>
      </w:r>
      <w:r w:rsidRPr="00C33C20">
        <w:rPr>
          <w:rFonts w:ascii="Verdana" w:hAnsi="Verdana"/>
          <w:sz w:val="18"/>
          <w:szCs w:val="18"/>
        </w:rPr>
        <w:t xml:space="preserve">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4CF120D4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4DE3A390" w14:textId="145A918C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A52605B" w14:textId="7A4A6D93" w:rsidR="001B6CBD" w:rsidRPr="005618F7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AD95C" w14:textId="77777777" w:rsidR="002C2116" w:rsidRDefault="002C2116">
      <w:r>
        <w:separator/>
      </w:r>
    </w:p>
  </w:endnote>
  <w:endnote w:type="continuationSeparator" w:id="0">
    <w:p w14:paraId="0F97C2C2" w14:textId="77777777" w:rsidR="002C2116" w:rsidRDefault="002C2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16098D" w14:textId="77777777" w:rsidR="002C2116" w:rsidRDefault="002C2116">
      <w:r>
        <w:separator/>
      </w:r>
    </w:p>
  </w:footnote>
  <w:footnote w:type="continuationSeparator" w:id="0">
    <w:p w14:paraId="647B1702" w14:textId="77777777" w:rsidR="002C2116" w:rsidRDefault="002C2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E05DB" w14:textId="63713439" w:rsidR="00914C31" w:rsidRDefault="00914C31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</w:p>
  <w:p w14:paraId="25BE51B2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4F00B907" wp14:editId="69C7298B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0E951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89197D5" wp14:editId="247A9428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A71F08" w14:textId="77777777" w:rsidR="000F1B7B" w:rsidRDefault="000F1B7B" w:rsidP="000F1B7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189197D5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1A71F08" w14:textId="77777777" w:rsidR="000F1B7B" w:rsidRDefault="000F1B7B" w:rsidP="000F1B7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68137F1F" w14:textId="77777777" w:rsidR="000F1B7B" w:rsidRDefault="000F1B7B" w:rsidP="000F1B7B">
    <w:pPr>
      <w:pStyle w:val="Nagwek"/>
    </w:pPr>
  </w:p>
  <w:p w14:paraId="0176DEE4" w14:textId="1668E1F8" w:rsidR="00F53146" w:rsidRPr="00914C31" w:rsidRDefault="00F53146" w:rsidP="00914C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3E0"/>
    <w:rsid w:val="00012286"/>
    <w:rsid w:val="00054E2F"/>
    <w:rsid w:val="00055091"/>
    <w:rsid w:val="000704FC"/>
    <w:rsid w:val="00071CCC"/>
    <w:rsid w:val="000877D9"/>
    <w:rsid w:val="00090CFA"/>
    <w:rsid w:val="000B731D"/>
    <w:rsid w:val="000D2A4D"/>
    <w:rsid w:val="000D6134"/>
    <w:rsid w:val="000D7A48"/>
    <w:rsid w:val="000E09C7"/>
    <w:rsid w:val="000F1B7B"/>
    <w:rsid w:val="000F6589"/>
    <w:rsid w:val="00106636"/>
    <w:rsid w:val="00116EC6"/>
    <w:rsid w:val="00135FD6"/>
    <w:rsid w:val="00137BD2"/>
    <w:rsid w:val="00142214"/>
    <w:rsid w:val="00142AE5"/>
    <w:rsid w:val="00167E94"/>
    <w:rsid w:val="001801DD"/>
    <w:rsid w:val="00184FBC"/>
    <w:rsid w:val="001914CC"/>
    <w:rsid w:val="00191FE1"/>
    <w:rsid w:val="001A220B"/>
    <w:rsid w:val="001A6936"/>
    <w:rsid w:val="001B6CBD"/>
    <w:rsid w:val="001C4A99"/>
    <w:rsid w:val="001D4612"/>
    <w:rsid w:val="00200924"/>
    <w:rsid w:val="00205B95"/>
    <w:rsid w:val="00207E98"/>
    <w:rsid w:val="002723B0"/>
    <w:rsid w:val="002B26A8"/>
    <w:rsid w:val="002C2116"/>
    <w:rsid w:val="003077F7"/>
    <w:rsid w:val="00315A4A"/>
    <w:rsid w:val="00336464"/>
    <w:rsid w:val="0033700C"/>
    <w:rsid w:val="00353206"/>
    <w:rsid w:val="00354CD8"/>
    <w:rsid w:val="003769C1"/>
    <w:rsid w:val="003771C9"/>
    <w:rsid w:val="003B7FD4"/>
    <w:rsid w:val="003C4112"/>
    <w:rsid w:val="003D2605"/>
    <w:rsid w:val="003E2B11"/>
    <w:rsid w:val="004043E0"/>
    <w:rsid w:val="004616C8"/>
    <w:rsid w:val="00485C63"/>
    <w:rsid w:val="004958EC"/>
    <w:rsid w:val="0049706C"/>
    <w:rsid w:val="004A5830"/>
    <w:rsid w:val="004B1ACF"/>
    <w:rsid w:val="004B7300"/>
    <w:rsid w:val="004B755A"/>
    <w:rsid w:val="004C6753"/>
    <w:rsid w:val="00501D14"/>
    <w:rsid w:val="00527E45"/>
    <w:rsid w:val="005618F7"/>
    <w:rsid w:val="005744E6"/>
    <w:rsid w:val="00595C87"/>
    <w:rsid w:val="005B74F0"/>
    <w:rsid w:val="005B7BE6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86D54"/>
    <w:rsid w:val="006959B4"/>
    <w:rsid w:val="006D58DD"/>
    <w:rsid w:val="006F4A3B"/>
    <w:rsid w:val="00751316"/>
    <w:rsid w:val="007748F0"/>
    <w:rsid w:val="007A4321"/>
    <w:rsid w:val="007D64AB"/>
    <w:rsid w:val="007F0C1C"/>
    <w:rsid w:val="00820061"/>
    <w:rsid w:val="00833933"/>
    <w:rsid w:val="00835AE6"/>
    <w:rsid w:val="0084478D"/>
    <w:rsid w:val="00853083"/>
    <w:rsid w:val="00853600"/>
    <w:rsid w:val="00857BE2"/>
    <w:rsid w:val="00876FE7"/>
    <w:rsid w:val="00877436"/>
    <w:rsid w:val="00883AD5"/>
    <w:rsid w:val="008900A8"/>
    <w:rsid w:val="008B14D1"/>
    <w:rsid w:val="008B2F0C"/>
    <w:rsid w:val="008B4928"/>
    <w:rsid w:val="008D2AB8"/>
    <w:rsid w:val="008D6F32"/>
    <w:rsid w:val="008F1C66"/>
    <w:rsid w:val="00901876"/>
    <w:rsid w:val="00903245"/>
    <w:rsid w:val="00906E09"/>
    <w:rsid w:val="00914C31"/>
    <w:rsid w:val="009535AD"/>
    <w:rsid w:val="00970FE4"/>
    <w:rsid w:val="00982407"/>
    <w:rsid w:val="00982566"/>
    <w:rsid w:val="009B1E37"/>
    <w:rsid w:val="00A0022B"/>
    <w:rsid w:val="00A06381"/>
    <w:rsid w:val="00A071FB"/>
    <w:rsid w:val="00A346FE"/>
    <w:rsid w:val="00A47B4D"/>
    <w:rsid w:val="00A77E78"/>
    <w:rsid w:val="00A83018"/>
    <w:rsid w:val="00A92921"/>
    <w:rsid w:val="00A95E5D"/>
    <w:rsid w:val="00AA0FA6"/>
    <w:rsid w:val="00AA2497"/>
    <w:rsid w:val="00AA2615"/>
    <w:rsid w:val="00AA3480"/>
    <w:rsid w:val="00AE3490"/>
    <w:rsid w:val="00AE39EA"/>
    <w:rsid w:val="00AE61EA"/>
    <w:rsid w:val="00AF17F6"/>
    <w:rsid w:val="00AF3683"/>
    <w:rsid w:val="00B177CE"/>
    <w:rsid w:val="00B27C83"/>
    <w:rsid w:val="00B774DC"/>
    <w:rsid w:val="00B876B9"/>
    <w:rsid w:val="00B87783"/>
    <w:rsid w:val="00B91472"/>
    <w:rsid w:val="00BB4B33"/>
    <w:rsid w:val="00BE106E"/>
    <w:rsid w:val="00C04041"/>
    <w:rsid w:val="00C33C20"/>
    <w:rsid w:val="00C46351"/>
    <w:rsid w:val="00C624C4"/>
    <w:rsid w:val="00C63199"/>
    <w:rsid w:val="00C660F4"/>
    <w:rsid w:val="00C717AE"/>
    <w:rsid w:val="00C969A6"/>
    <w:rsid w:val="00CA7D36"/>
    <w:rsid w:val="00CB363A"/>
    <w:rsid w:val="00D12515"/>
    <w:rsid w:val="00D24208"/>
    <w:rsid w:val="00D468D0"/>
    <w:rsid w:val="00D50E22"/>
    <w:rsid w:val="00D60C38"/>
    <w:rsid w:val="00D63B2A"/>
    <w:rsid w:val="00D6542B"/>
    <w:rsid w:val="00D66893"/>
    <w:rsid w:val="00D90ACB"/>
    <w:rsid w:val="00D94A14"/>
    <w:rsid w:val="00DC1500"/>
    <w:rsid w:val="00DC345B"/>
    <w:rsid w:val="00DC6425"/>
    <w:rsid w:val="00DD1B39"/>
    <w:rsid w:val="00DE7392"/>
    <w:rsid w:val="00DF1D6A"/>
    <w:rsid w:val="00E048E3"/>
    <w:rsid w:val="00E16F33"/>
    <w:rsid w:val="00E44371"/>
    <w:rsid w:val="00E52BBA"/>
    <w:rsid w:val="00E93375"/>
    <w:rsid w:val="00E949B0"/>
    <w:rsid w:val="00EC0BEA"/>
    <w:rsid w:val="00F00591"/>
    <w:rsid w:val="00F07D7C"/>
    <w:rsid w:val="00F23870"/>
    <w:rsid w:val="00F40F7D"/>
    <w:rsid w:val="00F50F59"/>
    <w:rsid w:val="00F51688"/>
    <w:rsid w:val="00F53146"/>
    <w:rsid w:val="00F61909"/>
    <w:rsid w:val="00F66DA9"/>
    <w:rsid w:val="00F7655E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256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  <w:style w:type="paragraph" w:styleId="Akapitzlist">
    <w:name w:val="List Paragraph"/>
    <w:basedOn w:val="Normalny"/>
    <w:uiPriority w:val="34"/>
    <w:qFormat/>
    <w:rsid w:val="00857BE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07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77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77F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7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77F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7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7F7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E2B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24BF8-5792-4B56-9936-DA4789DA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952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4</cp:revision>
  <cp:lastPrinted>2025-12-01T10:04:00Z</cp:lastPrinted>
  <dcterms:created xsi:type="dcterms:W3CDTF">2026-09-16T07:29:00Z</dcterms:created>
  <dcterms:modified xsi:type="dcterms:W3CDTF">2026-09-16T07:34:00Z</dcterms:modified>
</cp:coreProperties>
</file>