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65577" w14:textId="1DACB3AF" w:rsidR="00D665F5" w:rsidRPr="00341CA8" w:rsidRDefault="00D96662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341CA8">
        <w:rPr>
          <w:rFonts w:ascii="Verdana" w:hAnsi="Verdana"/>
          <w:sz w:val="18"/>
          <w:szCs w:val="18"/>
        </w:rPr>
        <w:t>Kraków</w:t>
      </w:r>
      <w:r w:rsidR="00D665F5" w:rsidRPr="00341CA8">
        <w:rPr>
          <w:rFonts w:ascii="Verdana" w:hAnsi="Verdana"/>
          <w:sz w:val="18"/>
          <w:szCs w:val="18"/>
        </w:rPr>
        <w:t xml:space="preserve"> dnia: </w:t>
      </w:r>
      <w:r w:rsidRPr="00341CA8">
        <w:rPr>
          <w:rFonts w:ascii="Verdana" w:hAnsi="Verdana"/>
          <w:sz w:val="18"/>
          <w:szCs w:val="18"/>
        </w:rPr>
        <w:t>2026-08-26</w:t>
      </w:r>
    </w:p>
    <w:p w14:paraId="0B59BCBB" w14:textId="77777777" w:rsidR="00D665F5" w:rsidRPr="00341CA8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42273042" w14:textId="77777777" w:rsidR="00D96662" w:rsidRPr="00341CA8" w:rsidRDefault="00D9666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41CA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35AE976" w14:textId="77777777" w:rsidR="00D96662" w:rsidRPr="00341CA8" w:rsidRDefault="00D9666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41CA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CAA0736" w14:textId="51BB0AF0" w:rsidR="00D665F5" w:rsidRPr="00341CA8" w:rsidRDefault="00D9666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41CA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1E35BB6" w14:textId="49E2ECFB" w:rsidR="00D665F5" w:rsidRPr="00341CA8" w:rsidRDefault="00D96662" w:rsidP="00D665F5">
      <w:pPr>
        <w:rPr>
          <w:rFonts w:ascii="Verdana" w:hAnsi="Verdana"/>
          <w:sz w:val="18"/>
          <w:szCs w:val="18"/>
        </w:rPr>
      </w:pPr>
      <w:r w:rsidRPr="00341CA8">
        <w:rPr>
          <w:rFonts w:ascii="Verdana" w:hAnsi="Verdana"/>
          <w:sz w:val="18"/>
          <w:szCs w:val="18"/>
        </w:rPr>
        <w:t>Al. Mickiewicza</w:t>
      </w:r>
      <w:r w:rsidR="00D665F5" w:rsidRPr="00341CA8">
        <w:rPr>
          <w:rFonts w:ascii="Verdana" w:hAnsi="Verdana"/>
          <w:sz w:val="18"/>
          <w:szCs w:val="18"/>
        </w:rPr>
        <w:t xml:space="preserve"> </w:t>
      </w:r>
      <w:r w:rsidRPr="00341CA8">
        <w:rPr>
          <w:rFonts w:ascii="Verdana" w:hAnsi="Verdana"/>
          <w:sz w:val="18"/>
          <w:szCs w:val="18"/>
        </w:rPr>
        <w:t>30</w:t>
      </w:r>
    </w:p>
    <w:p w14:paraId="3A423EB1" w14:textId="46CB8177" w:rsidR="00D665F5" w:rsidRPr="00341CA8" w:rsidRDefault="00D96662" w:rsidP="00D665F5">
      <w:pPr>
        <w:rPr>
          <w:rFonts w:ascii="Verdana" w:hAnsi="Verdana"/>
          <w:sz w:val="18"/>
          <w:szCs w:val="18"/>
        </w:rPr>
      </w:pPr>
      <w:r w:rsidRPr="00341CA8">
        <w:rPr>
          <w:rFonts w:ascii="Verdana" w:hAnsi="Verdana"/>
          <w:sz w:val="18"/>
          <w:szCs w:val="18"/>
        </w:rPr>
        <w:t>30-059</w:t>
      </w:r>
      <w:r w:rsidR="00D665F5" w:rsidRPr="00341CA8">
        <w:rPr>
          <w:rFonts w:ascii="Verdana" w:hAnsi="Verdana"/>
          <w:sz w:val="18"/>
          <w:szCs w:val="18"/>
        </w:rPr>
        <w:t xml:space="preserve"> </w:t>
      </w:r>
      <w:r w:rsidRPr="00341CA8">
        <w:rPr>
          <w:rFonts w:ascii="Verdana" w:hAnsi="Verdana"/>
          <w:sz w:val="18"/>
          <w:szCs w:val="18"/>
        </w:rPr>
        <w:t>Kraków</w:t>
      </w:r>
    </w:p>
    <w:p w14:paraId="1A6BE398" w14:textId="15542A4D" w:rsidR="00A80738" w:rsidRPr="00341CA8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41CA8">
        <w:rPr>
          <w:rFonts w:ascii="Verdana" w:hAnsi="Verdana"/>
          <w:sz w:val="18"/>
          <w:szCs w:val="18"/>
        </w:rPr>
        <w:t>Znak sprawy:</w:t>
      </w:r>
      <w:r w:rsidRPr="00341CA8">
        <w:rPr>
          <w:rFonts w:ascii="Verdana" w:hAnsi="Verdana"/>
          <w:b/>
          <w:sz w:val="18"/>
          <w:szCs w:val="18"/>
        </w:rPr>
        <w:t xml:space="preserve"> </w:t>
      </w:r>
      <w:r w:rsidR="00D96662" w:rsidRPr="00341CA8">
        <w:rPr>
          <w:rFonts w:ascii="Verdana" w:hAnsi="Verdana"/>
          <w:b/>
          <w:sz w:val="18"/>
          <w:szCs w:val="18"/>
        </w:rPr>
        <w:t>KC-DE-zp.25.391.2026</w:t>
      </w:r>
      <w:r w:rsidR="00A80738" w:rsidRPr="00341CA8">
        <w:rPr>
          <w:rFonts w:ascii="Verdana" w:hAnsi="Verdana"/>
          <w:sz w:val="18"/>
          <w:szCs w:val="18"/>
        </w:rPr>
        <w:tab/>
        <w:t xml:space="preserve"> </w:t>
      </w:r>
    </w:p>
    <w:p w14:paraId="38070926" w14:textId="77777777" w:rsidR="00A80738" w:rsidRPr="00341CA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0F6C2DC" w14:textId="77777777" w:rsidR="00A80738" w:rsidRPr="00341CA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59E336A" w14:textId="77777777" w:rsidR="00A80738" w:rsidRPr="00341CA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127138B" w14:textId="77777777" w:rsidR="00A80738" w:rsidRPr="00341CA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41CA8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03259D05" w14:textId="77777777" w:rsidR="00A80738" w:rsidRPr="00341CA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50578B2" w14:textId="4A1876F7" w:rsidR="00C659E2" w:rsidRPr="00341CA8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341CA8">
        <w:rPr>
          <w:rFonts w:ascii="Verdana" w:hAnsi="Verdana"/>
          <w:bCs/>
          <w:sz w:val="18"/>
          <w:szCs w:val="18"/>
        </w:rPr>
        <w:t xml:space="preserve">Dotyczy </w:t>
      </w:r>
      <w:r w:rsidRPr="00341CA8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D96662" w:rsidRPr="00341CA8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96662" w:rsidRPr="00341CA8">
        <w:rPr>
          <w:rFonts w:ascii="Verdana" w:hAnsi="Verdana"/>
          <w:sz w:val="18"/>
          <w:szCs w:val="18"/>
        </w:rPr>
        <w:t>Pzp</w:t>
      </w:r>
      <w:proofErr w:type="spellEnd"/>
      <w:r w:rsidRPr="00341CA8">
        <w:rPr>
          <w:rFonts w:ascii="Verdana" w:hAnsi="Verdana"/>
          <w:sz w:val="18"/>
          <w:szCs w:val="18"/>
        </w:rPr>
        <w:t xml:space="preserve"> </w:t>
      </w:r>
      <w:r w:rsidR="007965DC" w:rsidRPr="00341CA8">
        <w:rPr>
          <w:rFonts w:ascii="Verdana" w:hAnsi="Verdana"/>
          <w:sz w:val="18"/>
          <w:szCs w:val="18"/>
        </w:rPr>
        <w:t>prowadzonego pn.</w:t>
      </w:r>
      <w:r w:rsidRPr="00341CA8">
        <w:rPr>
          <w:rFonts w:ascii="Verdana" w:hAnsi="Verdana"/>
          <w:sz w:val="18"/>
          <w:szCs w:val="18"/>
        </w:rPr>
        <w:t xml:space="preserve">: </w:t>
      </w:r>
    </w:p>
    <w:p w14:paraId="4DF42121" w14:textId="462D9823" w:rsidR="00A80738" w:rsidRPr="00341CA8" w:rsidRDefault="00D96662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341CA8">
        <w:rPr>
          <w:rFonts w:ascii="Verdana" w:hAnsi="Verdana"/>
          <w:b/>
          <w:sz w:val="18"/>
          <w:szCs w:val="18"/>
        </w:rPr>
        <w:t xml:space="preserve">Remont toalet parteru w pawilonie A-2 wraz z dostosowaniem dla potrzeb </w:t>
      </w:r>
      <w:proofErr w:type="spellStart"/>
      <w:r w:rsidRPr="00341CA8">
        <w:rPr>
          <w:rFonts w:ascii="Verdana" w:hAnsi="Verdana"/>
          <w:b/>
          <w:sz w:val="18"/>
          <w:szCs w:val="18"/>
        </w:rPr>
        <w:t>OzN</w:t>
      </w:r>
      <w:proofErr w:type="spellEnd"/>
      <w:r w:rsidRPr="00341CA8">
        <w:rPr>
          <w:rFonts w:ascii="Verdana" w:hAnsi="Verdana"/>
          <w:b/>
          <w:sz w:val="18"/>
          <w:szCs w:val="18"/>
        </w:rPr>
        <w:t xml:space="preserve"> AGH w Krakowie - KC-DEzp.25.391.2026</w:t>
      </w:r>
    </w:p>
    <w:p w14:paraId="29A7BF03" w14:textId="75117BFD" w:rsidR="00D665F5" w:rsidRPr="00341CA8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341CA8">
        <w:rPr>
          <w:rFonts w:ascii="Verdana" w:hAnsi="Verdana"/>
          <w:sz w:val="18"/>
          <w:szCs w:val="18"/>
        </w:rPr>
        <w:t>Zamawiający, działając na podstawie art. 22</w:t>
      </w:r>
      <w:r w:rsidR="00601802" w:rsidRPr="00341CA8">
        <w:rPr>
          <w:rFonts w:ascii="Verdana" w:hAnsi="Verdana"/>
          <w:sz w:val="18"/>
          <w:szCs w:val="18"/>
        </w:rPr>
        <w:t>2</w:t>
      </w:r>
      <w:r w:rsidRPr="00341CA8">
        <w:rPr>
          <w:rFonts w:ascii="Verdana" w:hAnsi="Verdana"/>
          <w:sz w:val="18"/>
          <w:szCs w:val="18"/>
        </w:rPr>
        <w:t xml:space="preserve"> ust. 5 </w:t>
      </w:r>
      <w:r w:rsidRPr="00341CA8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341CA8">
        <w:rPr>
          <w:rFonts w:ascii="Verdana" w:hAnsi="Verdana"/>
          <w:sz w:val="18"/>
          <w:szCs w:val="18"/>
        </w:rPr>
        <w:t>publicznych</w:t>
      </w:r>
      <w:r w:rsidR="00104EFA" w:rsidRPr="00341CA8">
        <w:rPr>
          <w:rFonts w:ascii="Verdana" w:hAnsi="Verdana"/>
          <w:sz w:val="18"/>
          <w:szCs w:val="18"/>
        </w:rPr>
        <w:t xml:space="preserve"> </w:t>
      </w:r>
      <w:r w:rsidR="009C20BC" w:rsidRPr="00341CA8">
        <w:rPr>
          <w:rFonts w:ascii="Verdana" w:hAnsi="Verdana"/>
          <w:sz w:val="18"/>
          <w:szCs w:val="18"/>
        </w:rPr>
        <w:t>(Dz.U.202</w:t>
      </w:r>
      <w:r w:rsidR="001757EC" w:rsidRPr="00341CA8">
        <w:rPr>
          <w:rFonts w:ascii="Verdana" w:hAnsi="Verdana"/>
          <w:sz w:val="18"/>
          <w:szCs w:val="18"/>
        </w:rPr>
        <w:t xml:space="preserve">6 poz.793 </w:t>
      </w:r>
      <w:r w:rsidR="00341CA8" w:rsidRPr="00341CA8">
        <w:rPr>
          <w:rFonts w:ascii="Verdana" w:hAnsi="Verdana"/>
          <w:sz w:val="18"/>
          <w:szCs w:val="18"/>
        </w:rPr>
        <w:t>tj.</w:t>
      </w:r>
      <w:r w:rsidR="009C20BC" w:rsidRPr="00341CA8">
        <w:rPr>
          <w:rFonts w:ascii="Verdana" w:hAnsi="Verdana"/>
          <w:sz w:val="18"/>
          <w:szCs w:val="18"/>
        </w:rPr>
        <w:t xml:space="preserve"> </w:t>
      </w:r>
      <w:r w:rsidR="00104EFA" w:rsidRPr="00341CA8">
        <w:rPr>
          <w:rFonts w:ascii="Verdana" w:hAnsi="Verdana"/>
          <w:sz w:val="18"/>
          <w:szCs w:val="18"/>
        </w:rPr>
        <w:t>ze zm.</w:t>
      </w:r>
      <w:r w:rsidR="00AA718D" w:rsidRPr="00341CA8">
        <w:rPr>
          <w:rFonts w:ascii="Verdana" w:hAnsi="Verdana"/>
          <w:sz w:val="18"/>
          <w:szCs w:val="18"/>
        </w:rPr>
        <w:t>)</w:t>
      </w:r>
      <w:r w:rsidR="00A67C20" w:rsidRPr="00341CA8">
        <w:rPr>
          <w:rFonts w:ascii="Verdana" w:hAnsi="Verdana"/>
          <w:sz w:val="18"/>
          <w:szCs w:val="18"/>
        </w:rPr>
        <w:t xml:space="preserve"> </w:t>
      </w:r>
      <w:r w:rsidRPr="00341CA8">
        <w:rPr>
          <w:rFonts w:ascii="Verdana" w:hAnsi="Verdana"/>
          <w:sz w:val="18"/>
          <w:szCs w:val="18"/>
        </w:rPr>
        <w:t>udostępnia</w:t>
      </w:r>
      <w:r w:rsidR="00F95C33" w:rsidRPr="00341CA8">
        <w:rPr>
          <w:rFonts w:ascii="Verdana" w:hAnsi="Verdana"/>
          <w:sz w:val="18"/>
          <w:szCs w:val="18"/>
        </w:rPr>
        <w:t xml:space="preserve"> </w:t>
      </w:r>
      <w:r w:rsidR="004C7E9B" w:rsidRPr="00341CA8">
        <w:rPr>
          <w:rFonts w:ascii="Verdana" w:hAnsi="Verdana"/>
          <w:sz w:val="18"/>
          <w:szCs w:val="18"/>
        </w:rPr>
        <w:t>informacj</w:t>
      </w:r>
      <w:r w:rsidR="00577BC6" w:rsidRPr="00341CA8">
        <w:rPr>
          <w:rFonts w:ascii="Verdana" w:hAnsi="Verdana"/>
          <w:sz w:val="18"/>
          <w:szCs w:val="18"/>
        </w:rPr>
        <w:t>ę</w:t>
      </w:r>
      <w:r w:rsidR="00035488" w:rsidRPr="00341CA8">
        <w:rPr>
          <w:rFonts w:ascii="Verdana" w:hAnsi="Verdana"/>
          <w:sz w:val="18"/>
          <w:szCs w:val="18"/>
        </w:rPr>
        <w:t xml:space="preserve"> z otwarcia ofert</w:t>
      </w:r>
      <w:r w:rsidR="00577BC6" w:rsidRPr="00341CA8">
        <w:rPr>
          <w:rFonts w:ascii="Verdana" w:hAnsi="Verdana"/>
          <w:sz w:val="18"/>
          <w:szCs w:val="18"/>
        </w:rPr>
        <w:t>.</w:t>
      </w:r>
    </w:p>
    <w:p w14:paraId="2357AFA2" w14:textId="59451C62" w:rsidR="00A80738" w:rsidRPr="00341CA8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341CA8">
        <w:rPr>
          <w:rFonts w:ascii="Verdana" w:hAnsi="Verdana"/>
          <w:sz w:val="18"/>
          <w:szCs w:val="18"/>
        </w:rPr>
        <w:t>Podczas otwarcia ofert, mającego miejsce</w:t>
      </w:r>
      <w:r w:rsidR="00FF4AB1" w:rsidRPr="00341CA8">
        <w:rPr>
          <w:rFonts w:ascii="Verdana" w:hAnsi="Verdana"/>
          <w:sz w:val="18"/>
          <w:szCs w:val="18"/>
        </w:rPr>
        <w:t xml:space="preserve"> w dniu </w:t>
      </w:r>
      <w:r w:rsidR="00D96662" w:rsidRPr="00341CA8">
        <w:rPr>
          <w:rFonts w:ascii="Verdana" w:hAnsi="Verdana"/>
          <w:sz w:val="18"/>
          <w:szCs w:val="18"/>
        </w:rPr>
        <w:t>26/08/2026</w:t>
      </w:r>
      <w:r w:rsidR="00FF4AB1" w:rsidRPr="00341CA8">
        <w:rPr>
          <w:rFonts w:ascii="Verdana" w:hAnsi="Verdana"/>
          <w:sz w:val="18"/>
          <w:szCs w:val="18"/>
        </w:rPr>
        <w:t xml:space="preserve"> o godz. </w:t>
      </w:r>
      <w:r w:rsidR="00D96662" w:rsidRPr="00341CA8">
        <w:rPr>
          <w:rFonts w:ascii="Verdana" w:hAnsi="Verdana"/>
          <w:sz w:val="18"/>
          <w:szCs w:val="18"/>
        </w:rPr>
        <w:t>10:00</w:t>
      </w:r>
      <w:r w:rsidRPr="00341CA8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41CA8" w14:paraId="6CF33466" w14:textId="77777777" w:rsidTr="003F57CD">
        <w:tc>
          <w:tcPr>
            <w:tcW w:w="993" w:type="dxa"/>
            <w:vAlign w:val="center"/>
          </w:tcPr>
          <w:p w14:paraId="75F98FA6" w14:textId="77777777" w:rsidR="00D665F5" w:rsidRPr="00341CA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0208BD2F" w14:textId="77777777" w:rsidR="00D665F5" w:rsidRPr="00341CA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41CA8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244E5A84" w14:textId="77777777" w:rsidR="00D665F5" w:rsidRPr="00341CA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D96662" w:rsidRPr="00341CA8" w14:paraId="2DA97DF1" w14:textId="77777777" w:rsidTr="005C164B">
        <w:tc>
          <w:tcPr>
            <w:tcW w:w="993" w:type="dxa"/>
            <w:vAlign w:val="center"/>
          </w:tcPr>
          <w:p w14:paraId="043ECBD3" w14:textId="7DA11CDE" w:rsidR="00D96662" w:rsidRPr="00341CA8" w:rsidRDefault="00D96662" w:rsidP="005C164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781E1CF7" w14:textId="54363662" w:rsidR="00D96662" w:rsidRPr="00341CA8" w:rsidRDefault="00D96662" w:rsidP="005C164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F.H.U. "LAWINA" S.C. J. KUĆMIERZ, K. KUĆMIERZ</w:t>
            </w:r>
          </w:p>
          <w:p w14:paraId="364A1C3A" w14:textId="6A92F230" w:rsidR="00D96662" w:rsidRPr="00341CA8" w:rsidRDefault="00D96662" w:rsidP="005C164B">
            <w:pPr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Przeginia</w:t>
            </w:r>
            <w:r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41CA8">
              <w:rPr>
                <w:rFonts w:ascii="Verdana" w:hAnsi="Verdana"/>
                <w:sz w:val="18"/>
                <w:szCs w:val="18"/>
              </w:rPr>
              <w:t>136</w:t>
            </w:r>
            <w:r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429B782" w14:textId="581871EA" w:rsidR="00D96662" w:rsidRPr="00341CA8" w:rsidRDefault="00D96662" w:rsidP="005C164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32-049</w:t>
            </w:r>
            <w:r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41CA8">
              <w:rPr>
                <w:rFonts w:ascii="Verdana" w:hAnsi="Verdana"/>
                <w:sz w:val="18"/>
                <w:szCs w:val="18"/>
              </w:rPr>
              <w:t>PRZEGINIA</w:t>
            </w:r>
          </w:p>
        </w:tc>
        <w:tc>
          <w:tcPr>
            <w:tcW w:w="2835" w:type="dxa"/>
            <w:vAlign w:val="center"/>
          </w:tcPr>
          <w:p w14:paraId="5F71D948" w14:textId="1D3FB965" w:rsidR="00D96662" w:rsidRPr="00341CA8" w:rsidRDefault="00D96662" w:rsidP="005C164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230 000.00 zł</w:t>
            </w:r>
          </w:p>
        </w:tc>
      </w:tr>
      <w:tr w:rsidR="00D96662" w:rsidRPr="00341CA8" w14:paraId="78D524C4" w14:textId="77777777" w:rsidTr="005C164B">
        <w:tc>
          <w:tcPr>
            <w:tcW w:w="993" w:type="dxa"/>
            <w:vAlign w:val="center"/>
          </w:tcPr>
          <w:p w14:paraId="30B81FEC" w14:textId="583DC8E9" w:rsidR="00D96662" w:rsidRPr="00341CA8" w:rsidRDefault="00D96662" w:rsidP="005C164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22AD7E79" w14:textId="30373D29" w:rsidR="00D96662" w:rsidRPr="00341CA8" w:rsidRDefault="00D96662" w:rsidP="005C164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341CA8">
              <w:rPr>
                <w:rFonts w:ascii="Verdana" w:hAnsi="Verdana"/>
                <w:sz w:val="18"/>
                <w:szCs w:val="18"/>
              </w:rPr>
              <w:t>Tresmet</w:t>
            </w:r>
            <w:proofErr w:type="spellEnd"/>
            <w:r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341CA8">
              <w:rPr>
                <w:rFonts w:ascii="Verdana" w:hAnsi="Verdana"/>
                <w:sz w:val="18"/>
                <w:szCs w:val="18"/>
              </w:rPr>
              <w:t>sp</w:t>
            </w:r>
            <w:proofErr w:type="spellEnd"/>
            <w:r w:rsidRPr="00341CA8">
              <w:rPr>
                <w:rFonts w:ascii="Verdana" w:hAnsi="Verdana"/>
                <w:sz w:val="18"/>
                <w:szCs w:val="18"/>
              </w:rPr>
              <w:t xml:space="preserve"> z o.o.</w:t>
            </w:r>
          </w:p>
          <w:p w14:paraId="74D9A459" w14:textId="06DDB0C8" w:rsidR="00D96662" w:rsidRPr="00341CA8" w:rsidRDefault="00D96662" w:rsidP="005C164B">
            <w:pPr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św. Jana</w:t>
            </w:r>
            <w:r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41CA8">
              <w:rPr>
                <w:rFonts w:ascii="Verdana" w:hAnsi="Verdana"/>
                <w:sz w:val="18"/>
                <w:szCs w:val="18"/>
              </w:rPr>
              <w:t>11/4</w:t>
            </w:r>
            <w:r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C82D39B" w14:textId="57895CAB" w:rsidR="00D96662" w:rsidRPr="00341CA8" w:rsidRDefault="00D96662" w:rsidP="005C164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40-012</w:t>
            </w:r>
            <w:r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41CA8">
              <w:rPr>
                <w:rFonts w:ascii="Verdana" w:hAnsi="Verdana"/>
                <w:sz w:val="18"/>
                <w:szCs w:val="18"/>
              </w:rPr>
              <w:t>Katowice</w:t>
            </w:r>
          </w:p>
        </w:tc>
        <w:tc>
          <w:tcPr>
            <w:tcW w:w="2835" w:type="dxa"/>
            <w:vAlign w:val="center"/>
          </w:tcPr>
          <w:p w14:paraId="21FCC318" w14:textId="76655A58" w:rsidR="00D96662" w:rsidRPr="00341CA8" w:rsidRDefault="00D96662" w:rsidP="005C164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211 000.00 zł</w:t>
            </w:r>
          </w:p>
        </w:tc>
      </w:tr>
      <w:tr w:rsidR="00D96662" w:rsidRPr="00341CA8" w14:paraId="311084B9" w14:textId="77777777" w:rsidTr="005C164B">
        <w:tc>
          <w:tcPr>
            <w:tcW w:w="993" w:type="dxa"/>
            <w:vAlign w:val="center"/>
          </w:tcPr>
          <w:p w14:paraId="2947EC37" w14:textId="2F7766A6" w:rsidR="00D96662" w:rsidRPr="00341CA8" w:rsidRDefault="00D96662" w:rsidP="005C164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473DB267" w14:textId="14118067" w:rsidR="00D96662" w:rsidRPr="00341CA8" w:rsidRDefault="00D96662" w:rsidP="005C164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JAWOR Spółka z o.o.</w:t>
            </w:r>
          </w:p>
          <w:p w14:paraId="24F1EAA4" w14:textId="156525E0" w:rsidR="00D96662" w:rsidRPr="00341CA8" w:rsidRDefault="00D96662" w:rsidP="005C164B">
            <w:pPr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Solskiego</w:t>
            </w:r>
            <w:r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41CA8">
              <w:rPr>
                <w:rFonts w:ascii="Verdana" w:hAnsi="Verdana"/>
                <w:sz w:val="18"/>
                <w:szCs w:val="18"/>
              </w:rPr>
              <w:t>9</w:t>
            </w:r>
            <w:r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FC36B85" w14:textId="466EC169" w:rsidR="00D96662" w:rsidRPr="00341CA8" w:rsidRDefault="00D96662" w:rsidP="005C164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32-800</w:t>
            </w:r>
            <w:r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41CA8">
              <w:rPr>
                <w:rFonts w:ascii="Verdana" w:hAnsi="Verdana"/>
                <w:sz w:val="18"/>
                <w:szCs w:val="18"/>
              </w:rPr>
              <w:t>Brzesko</w:t>
            </w:r>
          </w:p>
        </w:tc>
        <w:tc>
          <w:tcPr>
            <w:tcW w:w="2835" w:type="dxa"/>
            <w:vAlign w:val="center"/>
          </w:tcPr>
          <w:p w14:paraId="3700B445" w14:textId="45D16070" w:rsidR="00D96662" w:rsidRPr="00341CA8" w:rsidRDefault="00D96662" w:rsidP="005C164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249 680.90 zł</w:t>
            </w:r>
          </w:p>
        </w:tc>
      </w:tr>
      <w:tr w:rsidR="00D96662" w:rsidRPr="00341CA8" w14:paraId="5FA37AC7" w14:textId="77777777" w:rsidTr="005C164B">
        <w:tc>
          <w:tcPr>
            <w:tcW w:w="993" w:type="dxa"/>
            <w:vAlign w:val="center"/>
          </w:tcPr>
          <w:p w14:paraId="0C6D92B7" w14:textId="205E6F4E" w:rsidR="00D96662" w:rsidRPr="00341CA8" w:rsidRDefault="00D96662" w:rsidP="005C164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</w:tcPr>
          <w:p w14:paraId="62A22AC7" w14:textId="097B0591" w:rsidR="00D96662" w:rsidRPr="00341CA8" w:rsidRDefault="00D96662" w:rsidP="005C164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STRATTON CONSTRUCTION Sp. z o.o.</w:t>
            </w:r>
          </w:p>
          <w:p w14:paraId="02500C42" w14:textId="6FCC69BD" w:rsidR="00D96662" w:rsidRPr="00341CA8" w:rsidRDefault="00D96662" w:rsidP="005C164B">
            <w:pPr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Szablowskiego</w:t>
            </w:r>
            <w:r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41CA8">
              <w:rPr>
                <w:rFonts w:ascii="Verdana" w:hAnsi="Verdana"/>
                <w:sz w:val="18"/>
                <w:szCs w:val="18"/>
              </w:rPr>
              <w:t>6/7</w:t>
            </w:r>
            <w:r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3F2EC09" w14:textId="3F364BA1" w:rsidR="00D96662" w:rsidRPr="00341CA8" w:rsidRDefault="00D96662" w:rsidP="005C164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30-127</w:t>
            </w:r>
            <w:r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41CA8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2955E79F" w14:textId="1DEF5C5B" w:rsidR="00D96662" w:rsidRPr="00341CA8" w:rsidRDefault="00D96662" w:rsidP="005C164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172 000.00 zł</w:t>
            </w:r>
          </w:p>
        </w:tc>
      </w:tr>
      <w:tr w:rsidR="00D96662" w:rsidRPr="00341CA8" w14:paraId="5354FF43" w14:textId="77777777" w:rsidTr="005C164B">
        <w:tc>
          <w:tcPr>
            <w:tcW w:w="993" w:type="dxa"/>
            <w:vAlign w:val="center"/>
          </w:tcPr>
          <w:p w14:paraId="02B6E42E" w14:textId="47DCBA24" w:rsidR="00D96662" w:rsidRPr="00341CA8" w:rsidRDefault="00D96662" w:rsidP="005C164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</w:tcPr>
          <w:p w14:paraId="12B1BD81" w14:textId="77777777" w:rsidR="00341CA8" w:rsidRPr="00341CA8" w:rsidRDefault="00341CA8" w:rsidP="005C164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Konsorcjum Firm:</w:t>
            </w:r>
          </w:p>
          <w:p w14:paraId="3D5C7960" w14:textId="7B164FC5" w:rsidR="00D96662" w:rsidRPr="00341CA8" w:rsidRDefault="00341CA8" w:rsidP="005C164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 xml:space="preserve">Lider: </w:t>
            </w:r>
            <w:proofErr w:type="spellStart"/>
            <w:r w:rsidR="00D96662" w:rsidRPr="00341CA8">
              <w:rPr>
                <w:rFonts w:ascii="Verdana" w:hAnsi="Verdana"/>
                <w:sz w:val="18"/>
                <w:szCs w:val="18"/>
              </w:rPr>
              <w:t>Stambud</w:t>
            </w:r>
            <w:proofErr w:type="spellEnd"/>
            <w:r w:rsidR="00D96662" w:rsidRPr="00341CA8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14:paraId="549F6D01" w14:textId="12FF81B1" w:rsidR="00341CA8" w:rsidRPr="00341CA8" w:rsidRDefault="00341CA8" w:rsidP="005C164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Partner: 2K – Budownictwo sp. z o.o. sp.k.</w:t>
            </w:r>
          </w:p>
          <w:p w14:paraId="1FA9285A" w14:textId="61AA7017" w:rsidR="00D96662" w:rsidRPr="00341CA8" w:rsidRDefault="00D96662" w:rsidP="005C164B">
            <w:pPr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Św. Wojciecha</w:t>
            </w:r>
            <w:r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41CA8">
              <w:rPr>
                <w:rFonts w:ascii="Verdana" w:hAnsi="Verdana"/>
                <w:sz w:val="18"/>
                <w:szCs w:val="18"/>
              </w:rPr>
              <w:t>89</w:t>
            </w:r>
            <w:r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77DD252" w14:textId="48A3A3A3" w:rsidR="00D96662" w:rsidRPr="00341CA8" w:rsidRDefault="00D96662" w:rsidP="005C164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32-085</w:t>
            </w:r>
            <w:r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41CA8">
              <w:rPr>
                <w:rFonts w:ascii="Verdana" w:hAnsi="Verdana"/>
                <w:sz w:val="18"/>
                <w:szCs w:val="18"/>
              </w:rPr>
              <w:t>Modlnica</w:t>
            </w:r>
          </w:p>
        </w:tc>
        <w:tc>
          <w:tcPr>
            <w:tcW w:w="2835" w:type="dxa"/>
            <w:vAlign w:val="center"/>
          </w:tcPr>
          <w:p w14:paraId="70FA7485" w14:textId="76FDF959" w:rsidR="00D96662" w:rsidRPr="00341CA8" w:rsidRDefault="00D96662" w:rsidP="005C164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272 521.29 zł</w:t>
            </w:r>
          </w:p>
        </w:tc>
      </w:tr>
      <w:tr w:rsidR="00D96662" w:rsidRPr="00341CA8" w14:paraId="64B4C860" w14:textId="77777777" w:rsidTr="005C164B">
        <w:tc>
          <w:tcPr>
            <w:tcW w:w="993" w:type="dxa"/>
            <w:vAlign w:val="center"/>
          </w:tcPr>
          <w:p w14:paraId="0853BA14" w14:textId="40BD7FFB" w:rsidR="00D96662" w:rsidRPr="00341CA8" w:rsidRDefault="00D96662" w:rsidP="005C164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5244" w:type="dxa"/>
          </w:tcPr>
          <w:p w14:paraId="0F1656BA" w14:textId="7750A192" w:rsidR="00D96662" w:rsidRPr="00341CA8" w:rsidRDefault="00D96662" w:rsidP="005C164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Mateusz Kopta MK-BUD</w:t>
            </w:r>
          </w:p>
          <w:p w14:paraId="6709DFA8" w14:textId="531BF868" w:rsidR="00D96662" w:rsidRPr="00341CA8" w:rsidRDefault="00D96662" w:rsidP="005C164B">
            <w:pPr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A.DODOSZYNSKIEGO</w:t>
            </w:r>
            <w:r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41CA8">
              <w:rPr>
                <w:rFonts w:ascii="Verdana" w:hAnsi="Verdana"/>
                <w:sz w:val="18"/>
                <w:szCs w:val="18"/>
              </w:rPr>
              <w:t>81</w:t>
            </w:r>
            <w:r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0D611D1" w14:textId="3A87F255" w:rsidR="00D96662" w:rsidRPr="00341CA8" w:rsidRDefault="00D96662" w:rsidP="005C164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32031</w:t>
            </w:r>
            <w:r w:rsidRPr="00341CA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41CA8">
              <w:rPr>
                <w:rFonts w:ascii="Verdana" w:hAnsi="Verdana"/>
                <w:sz w:val="18"/>
                <w:szCs w:val="18"/>
              </w:rPr>
              <w:t>Mogilany</w:t>
            </w:r>
          </w:p>
        </w:tc>
        <w:tc>
          <w:tcPr>
            <w:tcW w:w="2835" w:type="dxa"/>
            <w:vAlign w:val="center"/>
          </w:tcPr>
          <w:p w14:paraId="2F7633FA" w14:textId="2091DF58" w:rsidR="00D96662" w:rsidRPr="00341CA8" w:rsidRDefault="00D96662" w:rsidP="005C164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41CA8">
              <w:rPr>
                <w:rFonts w:ascii="Verdana" w:hAnsi="Verdana"/>
                <w:sz w:val="18"/>
                <w:szCs w:val="18"/>
              </w:rPr>
              <w:t>240 475.86 zł</w:t>
            </w:r>
          </w:p>
        </w:tc>
      </w:tr>
    </w:tbl>
    <w:p w14:paraId="078F0A67" w14:textId="77777777" w:rsidR="00577BC6" w:rsidRPr="00341CA8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341C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E081C" w14:textId="77777777" w:rsidR="001C14D3" w:rsidRDefault="001C14D3">
      <w:r>
        <w:separator/>
      </w:r>
    </w:p>
  </w:endnote>
  <w:endnote w:type="continuationSeparator" w:id="0">
    <w:p w14:paraId="5B5427FC" w14:textId="77777777" w:rsidR="001C14D3" w:rsidRDefault="001C1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02E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6B27E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1C5B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D4653B">
        <v:line id="_x0000_s1025" style="position:absolute;left:0;text-align:left;z-index:251657728" from="-3.85pt,8.7pt" to="455.15pt,8.7pt"/>
      </w:pict>
    </w:r>
  </w:p>
  <w:p w14:paraId="0C0B69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AE9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E3CB30" w14:textId="77777777" w:rsidR="009F189D" w:rsidRDefault="009F189D">
    <w:pPr>
      <w:pStyle w:val="Stopka"/>
      <w:tabs>
        <w:tab w:val="clear" w:pos="4536"/>
      </w:tabs>
      <w:jc w:val="center"/>
    </w:pPr>
  </w:p>
  <w:p w14:paraId="04F6E9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272E3" w14:textId="77777777" w:rsidR="001C14D3" w:rsidRDefault="001C14D3">
      <w:r>
        <w:separator/>
      </w:r>
    </w:p>
  </w:footnote>
  <w:footnote w:type="continuationSeparator" w:id="0">
    <w:p w14:paraId="14CA86B9" w14:textId="77777777" w:rsidR="001C14D3" w:rsidRDefault="001C1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F0135" w14:textId="77777777" w:rsidR="00D96662" w:rsidRDefault="00D966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B4F9F" w14:textId="77777777" w:rsidR="00D96662" w:rsidRDefault="00D966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FF63E" w14:textId="77777777" w:rsidR="00D96662" w:rsidRDefault="00D966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B6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14D3"/>
    <w:rsid w:val="001C69FF"/>
    <w:rsid w:val="0023318D"/>
    <w:rsid w:val="00341CA8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D96662"/>
    <w:rsid w:val="00E45B6C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F4BE99"/>
  <w15:chartTrackingRefBased/>
  <w15:docId w15:val="{88E10C3C-2393-4AE0-A5B2-17A82824E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2026-08-26T09:36:00Z</dcterms:created>
  <dcterms:modified xsi:type="dcterms:W3CDTF">2026-08-26T09:41:00Z</dcterms:modified>
</cp:coreProperties>
</file>