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0A648" w14:textId="0E26BF7B" w:rsidR="00986737" w:rsidRPr="00DD3CDD" w:rsidRDefault="0079274B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DD3CDD">
        <w:rPr>
          <w:sz w:val="24"/>
          <w:szCs w:val="24"/>
        </w:rPr>
        <w:t>Rawicz</w:t>
      </w:r>
      <w:r w:rsidR="00DD3CDD">
        <w:rPr>
          <w:sz w:val="24"/>
          <w:szCs w:val="24"/>
        </w:rPr>
        <w:t>,</w:t>
      </w:r>
      <w:r w:rsidR="00986737" w:rsidRPr="00DD3CDD">
        <w:rPr>
          <w:sz w:val="24"/>
          <w:szCs w:val="24"/>
        </w:rPr>
        <w:t xml:space="preserve"> dni</w:t>
      </w:r>
      <w:r w:rsidR="00DD3CDD">
        <w:rPr>
          <w:sz w:val="24"/>
          <w:szCs w:val="24"/>
        </w:rPr>
        <w:t>a 07.08.2026 r.</w:t>
      </w:r>
    </w:p>
    <w:p w14:paraId="75D7FB35" w14:textId="67318C40" w:rsidR="00986737" w:rsidRPr="00DD3CDD" w:rsidRDefault="0079274B" w:rsidP="00DD3CDD">
      <w:pPr>
        <w:spacing w:line="276" w:lineRule="auto"/>
        <w:rPr>
          <w:b/>
          <w:bCs/>
          <w:sz w:val="24"/>
          <w:szCs w:val="24"/>
        </w:rPr>
      </w:pPr>
      <w:r w:rsidRPr="00DD3CDD">
        <w:rPr>
          <w:b/>
          <w:bCs/>
          <w:sz w:val="24"/>
          <w:szCs w:val="24"/>
        </w:rPr>
        <w:t>Powiatowe Centrum Usług Wspólnych w Rawiczu</w:t>
      </w:r>
    </w:p>
    <w:p w14:paraId="79CD258C" w14:textId="0C0146A5" w:rsidR="00986737" w:rsidRPr="00DD3CDD" w:rsidRDefault="0079274B" w:rsidP="00DD3CDD">
      <w:pPr>
        <w:spacing w:line="276" w:lineRule="auto"/>
        <w:rPr>
          <w:sz w:val="24"/>
          <w:szCs w:val="24"/>
        </w:rPr>
      </w:pPr>
      <w:r w:rsidRPr="00DD3CDD">
        <w:rPr>
          <w:sz w:val="24"/>
          <w:szCs w:val="24"/>
        </w:rPr>
        <w:t>ul. Mikołaja Kopernika</w:t>
      </w:r>
      <w:r w:rsidR="00986737" w:rsidRPr="00DD3CDD">
        <w:rPr>
          <w:sz w:val="24"/>
          <w:szCs w:val="24"/>
        </w:rPr>
        <w:t xml:space="preserve"> </w:t>
      </w:r>
      <w:r w:rsidRPr="00DD3CDD">
        <w:rPr>
          <w:sz w:val="24"/>
          <w:szCs w:val="24"/>
        </w:rPr>
        <w:t>4</w:t>
      </w:r>
    </w:p>
    <w:p w14:paraId="4E267175" w14:textId="27F8390F" w:rsidR="00986737" w:rsidRDefault="0079274B" w:rsidP="00DD3CDD">
      <w:pPr>
        <w:spacing w:line="276" w:lineRule="auto"/>
        <w:rPr>
          <w:sz w:val="24"/>
          <w:szCs w:val="24"/>
        </w:rPr>
      </w:pPr>
      <w:r w:rsidRPr="00DD3CDD">
        <w:rPr>
          <w:sz w:val="24"/>
          <w:szCs w:val="24"/>
        </w:rPr>
        <w:t>63-900</w:t>
      </w:r>
      <w:r w:rsidR="00986737" w:rsidRPr="00DD3CDD">
        <w:rPr>
          <w:sz w:val="24"/>
          <w:szCs w:val="24"/>
        </w:rPr>
        <w:t xml:space="preserve"> </w:t>
      </w:r>
      <w:r w:rsidRPr="00DD3CDD">
        <w:rPr>
          <w:sz w:val="24"/>
          <w:szCs w:val="24"/>
        </w:rPr>
        <w:t>Rawicz</w:t>
      </w:r>
    </w:p>
    <w:p w14:paraId="686B2938" w14:textId="77777777" w:rsidR="00DD3CDD" w:rsidRDefault="00DD3CDD" w:rsidP="00DD3CDD">
      <w:pPr>
        <w:spacing w:line="276" w:lineRule="auto"/>
        <w:rPr>
          <w:sz w:val="24"/>
          <w:szCs w:val="24"/>
        </w:rPr>
      </w:pPr>
    </w:p>
    <w:p w14:paraId="0387DD70" w14:textId="232C6A62" w:rsidR="00986737" w:rsidRDefault="00DD3CDD" w:rsidP="00284D9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DD3CDD">
        <w:rPr>
          <w:b/>
          <w:sz w:val="24"/>
          <w:szCs w:val="24"/>
        </w:rPr>
        <w:t>PCUW.261.25.2026</w:t>
      </w:r>
    </w:p>
    <w:p w14:paraId="4F2A0A0A" w14:textId="77777777" w:rsidR="00284D96" w:rsidRPr="00284D96" w:rsidRDefault="00284D96" w:rsidP="00284D96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DD3CDD" w14:paraId="4DB5DA8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46D068" w14:textId="77777777" w:rsidR="00986737" w:rsidRPr="00DD3CDD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D3CD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D67819C" w14:textId="77777777" w:rsidR="00DD3CDD" w:rsidRDefault="00986737" w:rsidP="00DD3CD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D3CDD">
        <w:rPr>
          <w:sz w:val="24"/>
          <w:szCs w:val="24"/>
        </w:rPr>
        <w:tab/>
        <w:t xml:space="preserve"> </w:t>
      </w:r>
    </w:p>
    <w:p w14:paraId="73D72DFB" w14:textId="3F466CEF" w:rsidR="00A80738" w:rsidRPr="00DD3CDD" w:rsidRDefault="00986737" w:rsidP="00DD3CDD">
      <w:pPr>
        <w:pStyle w:val="Nagwek"/>
        <w:tabs>
          <w:tab w:val="clear" w:pos="4536"/>
        </w:tabs>
        <w:spacing w:after="360" w:line="276" w:lineRule="auto"/>
        <w:ind w:left="1276" w:hanging="1276"/>
        <w:jc w:val="both"/>
        <w:rPr>
          <w:sz w:val="24"/>
          <w:szCs w:val="24"/>
        </w:rPr>
      </w:pPr>
      <w:r w:rsidRPr="00DD3CDD">
        <w:rPr>
          <w:rFonts w:eastAsia="Calibri"/>
          <w:sz w:val="24"/>
          <w:szCs w:val="24"/>
          <w:lang w:eastAsia="en-US"/>
        </w:rPr>
        <w:t>Dotyczy</w:t>
      </w:r>
      <w:r w:rsidR="00DD3CDD">
        <w:rPr>
          <w:rFonts w:eastAsia="Calibri"/>
          <w:sz w:val="24"/>
          <w:szCs w:val="24"/>
          <w:lang w:eastAsia="en-US"/>
        </w:rPr>
        <w:t xml:space="preserve">: </w:t>
      </w:r>
      <w:r w:rsidRPr="00DD3CDD">
        <w:rPr>
          <w:rFonts w:eastAsia="Calibri"/>
          <w:sz w:val="24"/>
          <w:szCs w:val="24"/>
          <w:lang w:eastAsia="en-US"/>
        </w:rPr>
        <w:t xml:space="preserve"> </w:t>
      </w:r>
      <w:r w:rsidR="00DD3CDD">
        <w:rPr>
          <w:rFonts w:eastAsia="Calibri"/>
          <w:sz w:val="24"/>
          <w:szCs w:val="24"/>
          <w:lang w:eastAsia="en-US"/>
        </w:rPr>
        <w:t xml:space="preserve"> </w:t>
      </w:r>
      <w:r w:rsidR="00DD3CDD" w:rsidRPr="00DD3CDD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 w:rsidR="00DD3CDD">
        <w:rPr>
          <w:sz w:val="24"/>
          <w:szCs w:val="24"/>
        </w:rPr>
        <w:t xml:space="preserve"> </w:t>
      </w:r>
      <w:r w:rsidR="00DD3CDD" w:rsidRPr="00DD3CDD">
        <w:rPr>
          <w:b/>
          <w:bCs/>
          <w:sz w:val="24"/>
          <w:szCs w:val="24"/>
        </w:rPr>
        <w:t xml:space="preserve">,,Sukcesywne dostawy żywności dla Domu Pomocy Społecznej w Pakówce </w:t>
      </w:r>
      <w:r w:rsidR="00EE542B">
        <w:rPr>
          <w:b/>
          <w:bCs/>
          <w:sz w:val="24"/>
          <w:szCs w:val="24"/>
        </w:rPr>
        <w:br/>
      </w:r>
      <w:r w:rsidR="00DD3CDD" w:rsidRPr="00DD3CDD">
        <w:rPr>
          <w:b/>
          <w:bCs/>
          <w:sz w:val="24"/>
          <w:szCs w:val="24"/>
        </w:rPr>
        <w:t>w okresie od 01.09.2026 r. do 31.12.2026 r.’’</w:t>
      </w:r>
    </w:p>
    <w:p w14:paraId="44DBE845" w14:textId="43E0CF93" w:rsidR="00DD3CDD" w:rsidRDefault="00DD3CDD" w:rsidP="00DD3CDD">
      <w:pPr>
        <w:spacing w:after="120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(t.j. Dz. U. z 2026 poz. 793) udostępnia informację z otwarcia ofert mającego miejsce w dniu 07.08.2026 r.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820"/>
        <w:gridCol w:w="1984"/>
      </w:tblGrid>
      <w:tr w:rsidR="006B27ED" w:rsidRPr="00DD3CDD" w14:paraId="2D024CF5" w14:textId="77777777" w:rsidTr="00DD3CDD">
        <w:tc>
          <w:tcPr>
            <w:tcW w:w="1134" w:type="dxa"/>
            <w:shd w:val="clear" w:color="auto" w:fill="F2F2F2"/>
            <w:vAlign w:val="center"/>
          </w:tcPr>
          <w:p w14:paraId="38A2C5E5" w14:textId="77777777" w:rsidR="006B27ED" w:rsidRPr="00DD3CDD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Oferta n</w:t>
            </w:r>
            <w:r w:rsidR="006B27ED" w:rsidRPr="00DD3CDD">
              <w:rPr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78EA64D" w14:textId="77777777" w:rsidR="006B27ED" w:rsidRPr="00DD3CDD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14:paraId="168EB616" w14:textId="77777777" w:rsidR="006B27ED" w:rsidRPr="00DD3CDD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BEC22DC" w14:textId="77777777" w:rsidR="006B27ED" w:rsidRPr="00DD3CD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Cena oferty</w:t>
            </w:r>
          </w:p>
        </w:tc>
      </w:tr>
      <w:tr w:rsidR="00DD3CDD" w:rsidRPr="00DD3CDD" w14:paraId="23B4B34D" w14:textId="77777777" w:rsidTr="00DD3CDD">
        <w:tc>
          <w:tcPr>
            <w:tcW w:w="1134" w:type="dxa"/>
            <w:vMerge w:val="restart"/>
            <w:vAlign w:val="center"/>
          </w:tcPr>
          <w:p w14:paraId="3CCDEFD6" w14:textId="77777777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1</w:t>
            </w:r>
          </w:p>
          <w:p w14:paraId="33CA6C4F" w14:textId="39005FFA" w:rsidR="00DD3CDD" w:rsidRPr="00DD3CDD" w:rsidRDefault="00DD3CDD" w:rsidP="00DD3CDD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A9E844" w14:textId="21AE8A4B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vMerge w:val="restart"/>
          </w:tcPr>
          <w:p w14:paraId="34C653F6" w14:textId="77777777" w:rsidR="00DD3CDD" w:rsidRDefault="00DD3CDD" w:rsidP="00DD3CDD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</w:p>
          <w:p w14:paraId="4C40632D" w14:textId="47DAED17" w:rsidR="00DD3CDD" w:rsidRPr="00DD3CDD" w:rsidRDefault="00DD3CDD" w:rsidP="00DD3CDD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DD3CDD">
              <w:rPr>
                <w:b/>
                <w:bCs/>
                <w:sz w:val="24"/>
                <w:szCs w:val="24"/>
              </w:rPr>
              <w:t>Paweł Kaczan Zakład Handlu i Usług Kama</w:t>
            </w:r>
          </w:p>
          <w:p w14:paraId="5D299388" w14:textId="456852A8" w:rsidR="00DD3CDD" w:rsidRPr="00DD3CDD" w:rsidRDefault="00DD3CDD" w:rsidP="00DD3CDD">
            <w:pPr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Łaszczyn 25a</w:t>
            </w:r>
          </w:p>
          <w:p w14:paraId="6B21730E" w14:textId="77777777" w:rsidR="00DD3CDD" w:rsidRPr="00DD3CDD" w:rsidRDefault="00DD3CDD" w:rsidP="00DD3CDD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63-900 Rawicz</w:t>
            </w:r>
          </w:p>
          <w:p w14:paraId="1F0DAE9C" w14:textId="315C8508" w:rsidR="00DD3CDD" w:rsidRPr="00DD3CDD" w:rsidRDefault="00DD3CDD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AF06738" w14:textId="03C28BA7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57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792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73 zł</w:t>
            </w:r>
          </w:p>
        </w:tc>
      </w:tr>
      <w:tr w:rsidR="00DD3CDD" w:rsidRPr="00DD3CDD" w14:paraId="4D2274EF" w14:textId="77777777" w:rsidTr="00DD3CDD">
        <w:tc>
          <w:tcPr>
            <w:tcW w:w="1134" w:type="dxa"/>
            <w:vMerge/>
            <w:vAlign w:val="center"/>
          </w:tcPr>
          <w:p w14:paraId="4E64D47D" w14:textId="04549B14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D38A252" w14:textId="7662CE73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  <w:vMerge/>
          </w:tcPr>
          <w:p w14:paraId="2ED42263" w14:textId="4DA91899" w:rsidR="00DD3CDD" w:rsidRPr="00DD3CDD" w:rsidRDefault="00DD3CDD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B37F799" w14:textId="5D1E235E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037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62 zł</w:t>
            </w:r>
          </w:p>
        </w:tc>
      </w:tr>
      <w:tr w:rsidR="00DD3CDD" w:rsidRPr="00DD3CDD" w14:paraId="1F722405" w14:textId="77777777" w:rsidTr="00DD3CDD">
        <w:tc>
          <w:tcPr>
            <w:tcW w:w="1134" w:type="dxa"/>
            <w:vMerge/>
            <w:vAlign w:val="center"/>
          </w:tcPr>
          <w:p w14:paraId="07D7979F" w14:textId="4930750A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4E05AD1" w14:textId="6914D58E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7</w:t>
            </w:r>
          </w:p>
        </w:tc>
        <w:tc>
          <w:tcPr>
            <w:tcW w:w="4820" w:type="dxa"/>
            <w:vMerge/>
          </w:tcPr>
          <w:p w14:paraId="7915AA96" w14:textId="4663A824" w:rsidR="00DD3CDD" w:rsidRPr="00DD3CDD" w:rsidRDefault="00DD3CDD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F3E2DDC" w14:textId="260E66C0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663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25 zł</w:t>
            </w:r>
          </w:p>
        </w:tc>
      </w:tr>
      <w:tr w:rsidR="00DD3CDD" w:rsidRPr="00DD3CDD" w14:paraId="29F64CF4" w14:textId="77777777" w:rsidTr="00DD3CDD">
        <w:tc>
          <w:tcPr>
            <w:tcW w:w="1134" w:type="dxa"/>
            <w:vMerge/>
            <w:vAlign w:val="center"/>
          </w:tcPr>
          <w:p w14:paraId="630AA212" w14:textId="7526163A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9F870CB" w14:textId="35279B4B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8</w:t>
            </w:r>
          </w:p>
        </w:tc>
        <w:tc>
          <w:tcPr>
            <w:tcW w:w="4820" w:type="dxa"/>
            <w:vMerge/>
          </w:tcPr>
          <w:p w14:paraId="70658FAD" w14:textId="3F6B5E03" w:rsidR="00DD3CDD" w:rsidRPr="00DD3CDD" w:rsidRDefault="00DD3CDD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345DB2F" w14:textId="19F5B8AD" w:rsidR="00DD3CDD" w:rsidRPr="00DD3CDD" w:rsidRDefault="00DD3CDD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205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35 zł</w:t>
            </w:r>
          </w:p>
        </w:tc>
      </w:tr>
      <w:tr w:rsidR="0079274B" w:rsidRPr="00DD3CDD" w14:paraId="6F6ACEAA" w14:textId="77777777" w:rsidTr="00DD3CDD">
        <w:tc>
          <w:tcPr>
            <w:tcW w:w="1134" w:type="dxa"/>
            <w:vAlign w:val="center"/>
          </w:tcPr>
          <w:p w14:paraId="31D0225B" w14:textId="304AD935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18C2B8DB" w14:textId="1B57CECA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14:paraId="013A5B17" w14:textId="5B4F752C" w:rsidR="0079274B" w:rsidRPr="00DD3CDD" w:rsidRDefault="0079274B" w:rsidP="00DD3CDD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DD3CDD">
              <w:rPr>
                <w:b/>
                <w:bCs/>
                <w:sz w:val="24"/>
                <w:szCs w:val="24"/>
              </w:rPr>
              <w:t>EUGENIUSZ MYLKA " HURT - DETAL " ART. ROLNO - SPOŻYWCZE Eugeniusz Mylka</w:t>
            </w:r>
          </w:p>
          <w:p w14:paraId="36C5374E" w14:textId="2F5A7028" w:rsidR="0079274B" w:rsidRPr="00DD3CDD" w:rsidRDefault="00DD3CDD" w:rsidP="00DD3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Rynek 1A</w:t>
            </w:r>
          </w:p>
          <w:p w14:paraId="46E77CC9" w14:textId="612A5060" w:rsidR="0079274B" w:rsidRPr="00DD3CDD" w:rsidRDefault="0079274B" w:rsidP="00DD3CDD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63-940 B</w:t>
            </w:r>
            <w:r w:rsidR="00DD3CDD">
              <w:rPr>
                <w:sz w:val="24"/>
                <w:szCs w:val="24"/>
              </w:rPr>
              <w:t>ojanowo</w:t>
            </w:r>
          </w:p>
        </w:tc>
        <w:tc>
          <w:tcPr>
            <w:tcW w:w="1984" w:type="dxa"/>
            <w:vAlign w:val="center"/>
          </w:tcPr>
          <w:p w14:paraId="39AAFAF8" w14:textId="51A9A20A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32</w:t>
            </w:r>
            <w:r w:rsidR="00DD3CDD"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761</w:t>
            </w:r>
            <w:r w:rsidR="00DD3CDD"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19 zł</w:t>
            </w:r>
          </w:p>
        </w:tc>
      </w:tr>
      <w:tr w:rsidR="0079274B" w:rsidRPr="00DD3CDD" w14:paraId="3AC68308" w14:textId="77777777" w:rsidTr="00DD3CDD">
        <w:tc>
          <w:tcPr>
            <w:tcW w:w="1134" w:type="dxa"/>
            <w:vAlign w:val="center"/>
          </w:tcPr>
          <w:p w14:paraId="7CE92AB9" w14:textId="7640CC53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1818F68B" w14:textId="1AC82F96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14:paraId="10B6E560" w14:textId="16C2EB03" w:rsidR="0079274B" w:rsidRPr="00DD3CDD" w:rsidRDefault="0079274B" w:rsidP="00DD3CDD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DD3CDD">
              <w:rPr>
                <w:b/>
                <w:bCs/>
                <w:sz w:val="24"/>
                <w:szCs w:val="24"/>
              </w:rPr>
              <w:t>PPHU "JOHN" Paweł John</w:t>
            </w:r>
          </w:p>
          <w:p w14:paraId="538A542A" w14:textId="1D3846F7" w:rsidR="0079274B" w:rsidRPr="00DD3CDD" w:rsidRDefault="00DD3CDD" w:rsidP="00DD3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9274B" w:rsidRPr="00DD3CDD">
              <w:rPr>
                <w:sz w:val="24"/>
                <w:szCs w:val="24"/>
              </w:rPr>
              <w:t>Źródlana 5</w:t>
            </w:r>
          </w:p>
          <w:p w14:paraId="7CCBA340" w14:textId="33DBFC6E" w:rsidR="0079274B" w:rsidRPr="00DD3CDD" w:rsidRDefault="0079274B" w:rsidP="00DD3CDD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64-140 Włoszakowice</w:t>
            </w:r>
          </w:p>
        </w:tc>
        <w:tc>
          <w:tcPr>
            <w:tcW w:w="1984" w:type="dxa"/>
            <w:vAlign w:val="center"/>
          </w:tcPr>
          <w:p w14:paraId="2B42BFD8" w14:textId="56F86BD7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59</w:t>
            </w:r>
            <w:r w:rsidR="00284D96"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672</w:t>
            </w:r>
            <w:r w:rsidR="00284D96"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55 zł</w:t>
            </w:r>
          </w:p>
        </w:tc>
      </w:tr>
      <w:tr w:rsidR="0079274B" w:rsidRPr="00DD3CDD" w14:paraId="7A045714" w14:textId="77777777" w:rsidTr="00DD3CDD">
        <w:tc>
          <w:tcPr>
            <w:tcW w:w="1134" w:type="dxa"/>
            <w:vAlign w:val="center"/>
          </w:tcPr>
          <w:p w14:paraId="6B9152CA" w14:textId="3999E8DB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41220219" w14:textId="3550F4ED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14:paraId="50B75684" w14:textId="528CB0AA" w:rsidR="0079274B" w:rsidRPr="00284D96" w:rsidRDefault="0079274B" w:rsidP="00284D96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284D96">
              <w:rPr>
                <w:b/>
                <w:bCs/>
                <w:sz w:val="24"/>
                <w:szCs w:val="24"/>
              </w:rPr>
              <w:t>Spółdzielnia Mleczarska MLEKOVITA</w:t>
            </w:r>
          </w:p>
          <w:p w14:paraId="247EF333" w14:textId="5798E16E" w:rsidR="0079274B" w:rsidRPr="00DD3CDD" w:rsidRDefault="00284D96" w:rsidP="00284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9274B" w:rsidRPr="00DD3CDD">
              <w:rPr>
                <w:sz w:val="24"/>
                <w:szCs w:val="24"/>
              </w:rPr>
              <w:t>Ludowa 122</w:t>
            </w:r>
          </w:p>
          <w:p w14:paraId="3544BEEC" w14:textId="6CBE94AB" w:rsidR="0079274B" w:rsidRPr="00DD3CDD" w:rsidRDefault="0079274B" w:rsidP="00284D96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18-200 Wysokie Mazowieckie</w:t>
            </w:r>
          </w:p>
        </w:tc>
        <w:tc>
          <w:tcPr>
            <w:tcW w:w="1984" w:type="dxa"/>
            <w:vAlign w:val="center"/>
          </w:tcPr>
          <w:p w14:paraId="295D43F2" w14:textId="1058366B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24</w:t>
            </w:r>
            <w:r w:rsidR="00284D96"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772</w:t>
            </w:r>
            <w:r w:rsidR="00284D96"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94 zł</w:t>
            </w:r>
          </w:p>
        </w:tc>
      </w:tr>
      <w:tr w:rsidR="00284D96" w:rsidRPr="00DD3CDD" w14:paraId="0BD69115" w14:textId="77777777" w:rsidTr="00DD3CDD">
        <w:tc>
          <w:tcPr>
            <w:tcW w:w="1134" w:type="dxa"/>
            <w:vMerge w:val="restart"/>
            <w:vAlign w:val="center"/>
          </w:tcPr>
          <w:p w14:paraId="5638B851" w14:textId="77777777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lastRenderedPageBreak/>
              <w:t>5</w:t>
            </w:r>
          </w:p>
          <w:p w14:paraId="3A78A12F" w14:textId="607A04A4" w:rsidR="00284D96" w:rsidRPr="00DD3CDD" w:rsidRDefault="00284D96" w:rsidP="00EE542B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CC5CAB" w14:textId="1795EAD0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</w:t>
            </w:r>
          </w:p>
        </w:tc>
        <w:tc>
          <w:tcPr>
            <w:tcW w:w="4820" w:type="dxa"/>
            <w:vMerge w:val="restart"/>
          </w:tcPr>
          <w:p w14:paraId="691F6AF1" w14:textId="77777777" w:rsidR="00284D96" w:rsidRDefault="00284D96" w:rsidP="00284D96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</w:p>
          <w:p w14:paraId="7B0BE8BB" w14:textId="20A15AA7" w:rsidR="00284D96" w:rsidRPr="00284D96" w:rsidRDefault="00284D96" w:rsidP="00284D96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284D96">
              <w:rPr>
                <w:b/>
                <w:bCs/>
                <w:sz w:val="24"/>
                <w:szCs w:val="24"/>
              </w:rPr>
              <w:t>Allfood Sp. z o.o</w:t>
            </w:r>
          </w:p>
          <w:p w14:paraId="12EC3B42" w14:textId="1A664539" w:rsidR="00284D96" w:rsidRPr="00DD3CDD" w:rsidRDefault="00284D96" w:rsidP="00284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DD3CDD">
              <w:rPr>
                <w:sz w:val="24"/>
                <w:szCs w:val="24"/>
              </w:rPr>
              <w:t>Bo</w:t>
            </w:r>
            <w:r>
              <w:rPr>
                <w:sz w:val="24"/>
                <w:szCs w:val="24"/>
              </w:rPr>
              <w:t xml:space="preserve">jowników o Wolność i Demokrację </w:t>
            </w:r>
            <w:r w:rsidRPr="00DD3CDD">
              <w:rPr>
                <w:sz w:val="24"/>
                <w:szCs w:val="24"/>
              </w:rPr>
              <w:t>9k</w:t>
            </w:r>
          </w:p>
          <w:p w14:paraId="6AE275CA" w14:textId="77777777" w:rsidR="00284D96" w:rsidRPr="00DD3CDD" w:rsidRDefault="00284D96" w:rsidP="00284D96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75-209 Koszalin</w:t>
            </w:r>
          </w:p>
          <w:p w14:paraId="0BAA070E" w14:textId="7FF75198" w:rsidR="00284D96" w:rsidRPr="00DD3CDD" w:rsidRDefault="00284D96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4DD60C8" w14:textId="3C93E5DF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380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00 zł</w:t>
            </w:r>
          </w:p>
        </w:tc>
      </w:tr>
      <w:tr w:rsidR="00284D96" w:rsidRPr="00DD3CDD" w14:paraId="2C9EE959" w14:textId="77777777" w:rsidTr="00DD3CDD">
        <w:tc>
          <w:tcPr>
            <w:tcW w:w="1134" w:type="dxa"/>
            <w:vMerge/>
            <w:vAlign w:val="center"/>
          </w:tcPr>
          <w:p w14:paraId="1BD268C3" w14:textId="4716F16D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209BFDA" w14:textId="7ADA7C7F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7</w:t>
            </w:r>
          </w:p>
        </w:tc>
        <w:tc>
          <w:tcPr>
            <w:tcW w:w="4820" w:type="dxa"/>
            <w:vMerge/>
          </w:tcPr>
          <w:p w14:paraId="0BE8487D" w14:textId="45EB31CE" w:rsidR="00284D96" w:rsidRPr="00DD3CDD" w:rsidRDefault="00284D96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9318A98" w14:textId="6481E5E8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065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50 zł</w:t>
            </w:r>
          </w:p>
        </w:tc>
      </w:tr>
      <w:tr w:rsidR="00284D96" w:rsidRPr="00DD3CDD" w14:paraId="33BDF519" w14:textId="77777777" w:rsidTr="00DD3CDD">
        <w:tc>
          <w:tcPr>
            <w:tcW w:w="1134" w:type="dxa"/>
            <w:vMerge/>
            <w:vAlign w:val="center"/>
          </w:tcPr>
          <w:p w14:paraId="33E7CEFB" w14:textId="2FCE7A3F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EFC362B" w14:textId="113B33D0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8</w:t>
            </w:r>
          </w:p>
        </w:tc>
        <w:tc>
          <w:tcPr>
            <w:tcW w:w="4820" w:type="dxa"/>
            <w:vMerge/>
          </w:tcPr>
          <w:p w14:paraId="234DDEE0" w14:textId="2F071836" w:rsidR="00284D96" w:rsidRPr="00DD3CDD" w:rsidRDefault="00284D96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D6C030D" w14:textId="64D77A01" w:rsidR="00284D96" w:rsidRPr="00DD3CDD" w:rsidRDefault="00284D96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129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60 zł</w:t>
            </w:r>
          </w:p>
        </w:tc>
      </w:tr>
      <w:tr w:rsidR="00EE542B" w:rsidRPr="00DD3CDD" w14:paraId="015ABBDC" w14:textId="77777777" w:rsidTr="00DD3CDD">
        <w:tc>
          <w:tcPr>
            <w:tcW w:w="1134" w:type="dxa"/>
            <w:vMerge w:val="restart"/>
            <w:vAlign w:val="center"/>
          </w:tcPr>
          <w:p w14:paraId="281EB892" w14:textId="77777777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</w:t>
            </w:r>
          </w:p>
          <w:p w14:paraId="371DF989" w14:textId="44110216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3FADF14" w14:textId="1E783CAF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  <w:vMerge w:val="restart"/>
          </w:tcPr>
          <w:p w14:paraId="07BF9DB3" w14:textId="77777777" w:rsidR="00EE542B" w:rsidRDefault="00EE542B" w:rsidP="00EE542B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</w:p>
          <w:p w14:paraId="1A4CC1BC" w14:textId="085032F5" w:rsidR="00EE542B" w:rsidRPr="00EE542B" w:rsidRDefault="00EE542B" w:rsidP="00EE542B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EE542B">
              <w:rPr>
                <w:b/>
                <w:bCs/>
                <w:sz w:val="24"/>
                <w:szCs w:val="24"/>
              </w:rPr>
              <w:t>Andrzej Kasprzak,,ARKA'' Hurtownia Spożywcza</w:t>
            </w:r>
          </w:p>
          <w:p w14:paraId="0DB0F702" w14:textId="5342E137" w:rsidR="00EE542B" w:rsidRPr="00DD3CDD" w:rsidRDefault="00EE542B" w:rsidP="00EE542B">
            <w:pPr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Szymanowo 16</w:t>
            </w:r>
          </w:p>
          <w:p w14:paraId="5900B38F" w14:textId="5D119472" w:rsidR="00EE542B" w:rsidRPr="00DD3CDD" w:rsidRDefault="00EE542B" w:rsidP="00EE542B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63-900 Rawicz</w:t>
            </w:r>
          </w:p>
        </w:tc>
        <w:tc>
          <w:tcPr>
            <w:tcW w:w="1984" w:type="dxa"/>
            <w:vAlign w:val="center"/>
          </w:tcPr>
          <w:p w14:paraId="0AF558C2" w14:textId="2A7EE45F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027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60 zł</w:t>
            </w:r>
          </w:p>
        </w:tc>
      </w:tr>
      <w:tr w:rsidR="00EE542B" w:rsidRPr="00DD3CDD" w14:paraId="5B6E9E44" w14:textId="77777777" w:rsidTr="00DD3CDD">
        <w:tc>
          <w:tcPr>
            <w:tcW w:w="1134" w:type="dxa"/>
            <w:vMerge/>
            <w:vAlign w:val="center"/>
          </w:tcPr>
          <w:p w14:paraId="27F1E704" w14:textId="3BBBA110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63839A8" w14:textId="22C37079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7</w:t>
            </w:r>
          </w:p>
        </w:tc>
        <w:tc>
          <w:tcPr>
            <w:tcW w:w="4820" w:type="dxa"/>
            <w:vMerge/>
          </w:tcPr>
          <w:p w14:paraId="6DFD77E9" w14:textId="1F570325" w:rsidR="00EE542B" w:rsidRPr="00DD3CDD" w:rsidRDefault="00EE542B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FEE137E" w14:textId="11F71B37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891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50 zł</w:t>
            </w:r>
          </w:p>
        </w:tc>
      </w:tr>
      <w:tr w:rsidR="00EE542B" w:rsidRPr="00DD3CDD" w14:paraId="30FA9944" w14:textId="77777777" w:rsidTr="00DD3CDD">
        <w:tc>
          <w:tcPr>
            <w:tcW w:w="1134" w:type="dxa"/>
            <w:vMerge w:val="restart"/>
            <w:vAlign w:val="center"/>
          </w:tcPr>
          <w:p w14:paraId="020A984D" w14:textId="77777777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7</w:t>
            </w:r>
          </w:p>
          <w:p w14:paraId="07C4000C" w14:textId="6D5AA51D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54271E7" w14:textId="4349C5A1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4</w:t>
            </w:r>
          </w:p>
        </w:tc>
        <w:tc>
          <w:tcPr>
            <w:tcW w:w="4820" w:type="dxa"/>
            <w:vMerge w:val="restart"/>
          </w:tcPr>
          <w:p w14:paraId="61185E78" w14:textId="26BD69A3" w:rsidR="00EE542B" w:rsidRPr="00EE542B" w:rsidRDefault="00EE542B" w:rsidP="00EE542B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EE542B">
              <w:rPr>
                <w:b/>
                <w:bCs/>
                <w:sz w:val="24"/>
                <w:szCs w:val="24"/>
              </w:rPr>
              <w:t>Bruno Tassi Sp. z o.o.</w:t>
            </w:r>
          </w:p>
          <w:p w14:paraId="7EECFA3B" w14:textId="4A28D6C6" w:rsidR="00EE542B" w:rsidRPr="00DD3CDD" w:rsidRDefault="00EE542B" w:rsidP="00EE54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DD3CDD">
              <w:rPr>
                <w:sz w:val="24"/>
                <w:szCs w:val="24"/>
              </w:rPr>
              <w:t>Staniewicka 12</w:t>
            </w:r>
          </w:p>
          <w:p w14:paraId="6448A510" w14:textId="69C30F4D" w:rsidR="00EE542B" w:rsidRPr="00DD3CDD" w:rsidRDefault="00EE542B" w:rsidP="00EE542B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03-310 Warszawa</w:t>
            </w:r>
          </w:p>
        </w:tc>
        <w:tc>
          <w:tcPr>
            <w:tcW w:w="1984" w:type="dxa"/>
            <w:vAlign w:val="center"/>
          </w:tcPr>
          <w:p w14:paraId="51F14BED" w14:textId="4F4CB022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65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849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73 zł</w:t>
            </w:r>
          </w:p>
        </w:tc>
      </w:tr>
      <w:tr w:rsidR="00EE542B" w:rsidRPr="00DD3CDD" w14:paraId="400AB48C" w14:textId="77777777" w:rsidTr="00DD3CDD">
        <w:tc>
          <w:tcPr>
            <w:tcW w:w="1134" w:type="dxa"/>
            <w:vMerge/>
            <w:vAlign w:val="center"/>
          </w:tcPr>
          <w:p w14:paraId="7E377FBA" w14:textId="208DFC09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22BF343" w14:textId="61F4EBAB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6</w:t>
            </w:r>
          </w:p>
        </w:tc>
        <w:tc>
          <w:tcPr>
            <w:tcW w:w="4820" w:type="dxa"/>
            <w:vMerge/>
          </w:tcPr>
          <w:p w14:paraId="19B11F7F" w14:textId="079AA87B" w:rsidR="00EE542B" w:rsidRPr="00DD3CDD" w:rsidRDefault="00EE542B" w:rsidP="001622A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B12170A" w14:textId="7D171F38" w:rsidR="00EE542B" w:rsidRPr="00DD3CDD" w:rsidRDefault="00EE542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780</w:t>
            </w:r>
            <w:r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75 zł</w:t>
            </w:r>
          </w:p>
        </w:tc>
      </w:tr>
      <w:tr w:rsidR="0079274B" w:rsidRPr="00DD3CDD" w14:paraId="0BB7F490" w14:textId="77777777" w:rsidTr="00DD3CDD">
        <w:tc>
          <w:tcPr>
            <w:tcW w:w="1134" w:type="dxa"/>
            <w:vAlign w:val="center"/>
          </w:tcPr>
          <w:p w14:paraId="099EE40C" w14:textId="1BFD9315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2F9F4EBE" w14:textId="29A1DB36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14:paraId="0D9C9336" w14:textId="1E8399DD" w:rsidR="0079274B" w:rsidRPr="00EE542B" w:rsidRDefault="0079274B" w:rsidP="00EE542B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EE542B">
              <w:rPr>
                <w:b/>
                <w:bCs/>
                <w:sz w:val="24"/>
                <w:szCs w:val="24"/>
              </w:rPr>
              <w:t>P.W SMAK - G. Dorosz i B.Dorosz - Sp. j</w:t>
            </w:r>
          </w:p>
          <w:p w14:paraId="4AC83D55" w14:textId="331342D5" w:rsidR="0079274B" w:rsidRPr="00DD3CDD" w:rsidRDefault="00EE542B" w:rsidP="00EE54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9274B" w:rsidRPr="00DD3CDD">
              <w:rPr>
                <w:sz w:val="24"/>
                <w:szCs w:val="24"/>
              </w:rPr>
              <w:t>Grunwaldzka 44</w:t>
            </w:r>
          </w:p>
          <w:p w14:paraId="7EE5C0FD" w14:textId="4BB22588" w:rsidR="0079274B" w:rsidRPr="00DD3CDD" w:rsidRDefault="0079274B" w:rsidP="00EE542B">
            <w:pPr>
              <w:spacing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56-330 Cieszków</w:t>
            </w:r>
          </w:p>
        </w:tc>
        <w:tc>
          <w:tcPr>
            <w:tcW w:w="1984" w:type="dxa"/>
            <w:vAlign w:val="center"/>
          </w:tcPr>
          <w:p w14:paraId="4F29A551" w14:textId="211F44F9" w:rsidR="0079274B" w:rsidRPr="00DD3CDD" w:rsidRDefault="0079274B" w:rsidP="001622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D3CDD">
              <w:rPr>
                <w:sz w:val="24"/>
                <w:szCs w:val="24"/>
              </w:rPr>
              <w:t>37</w:t>
            </w:r>
            <w:r w:rsidR="00EE542B">
              <w:rPr>
                <w:sz w:val="24"/>
                <w:szCs w:val="24"/>
              </w:rPr>
              <w:t> </w:t>
            </w:r>
            <w:r w:rsidRPr="00DD3CDD">
              <w:rPr>
                <w:sz w:val="24"/>
                <w:szCs w:val="24"/>
              </w:rPr>
              <w:t>784</w:t>
            </w:r>
            <w:r w:rsidR="00EE542B">
              <w:rPr>
                <w:sz w:val="24"/>
                <w:szCs w:val="24"/>
              </w:rPr>
              <w:t>,</w:t>
            </w:r>
            <w:r w:rsidRPr="00DD3CDD">
              <w:rPr>
                <w:sz w:val="24"/>
                <w:szCs w:val="24"/>
              </w:rPr>
              <w:t>26 zł</w:t>
            </w:r>
          </w:p>
        </w:tc>
      </w:tr>
      <w:bookmarkEnd w:id="0"/>
    </w:tbl>
    <w:p w14:paraId="4EDF3418" w14:textId="40A7D29B" w:rsidR="00C236D3" w:rsidRDefault="00C236D3" w:rsidP="00EE542B">
      <w:pPr>
        <w:pStyle w:val="Tekstpodstawowy"/>
        <w:spacing w:before="600" w:after="480"/>
        <w:ind w:left="3119" w:firstLine="425"/>
        <w:jc w:val="right"/>
        <w:rPr>
          <w:i/>
          <w:szCs w:val="24"/>
        </w:rPr>
      </w:pPr>
    </w:p>
    <w:p w14:paraId="2BFD0EDA" w14:textId="4EB98C41" w:rsidR="00EE542B" w:rsidRDefault="00EE542B" w:rsidP="00EE542B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Główny Księgowy </w:t>
      </w:r>
      <w:r>
        <w:rPr>
          <w:sz w:val="18"/>
          <w:szCs w:val="18"/>
        </w:rPr>
        <w:br/>
        <w:t>Powiatowego Centrum Usług</w:t>
      </w:r>
    </w:p>
    <w:p w14:paraId="262F9D36" w14:textId="6DCBC351" w:rsidR="00EE542B" w:rsidRDefault="00EE542B" w:rsidP="00EE542B">
      <w:pPr>
        <w:ind w:left="4248"/>
        <w:jc w:val="center"/>
        <w:rPr>
          <w:sz w:val="16"/>
          <w:szCs w:val="16"/>
        </w:rPr>
      </w:pPr>
      <w:r>
        <w:rPr>
          <w:sz w:val="18"/>
          <w:szCs w:val="18"/>
        </w:rPr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Katarzyna Fiebich</w:t>
      </w:r>
    </w:p>
    <w:p w14:paraId="5A2078E1" w14:textId="77777777" w:rsidR="00EE542B" w:rsidRPr="00DD3CDD" w:rsidRDefault="00EE542B" w:rsidP="00EE542B">
      <w:pPr>
        <w:pStyle w:val="Tekstpodstawowy"/>
        <w:spacing w:before="600" w:after="480"/>
        <w:ind w:left="3119" w:firstLine="425"/>
        <w:jc w:val="right"/>
        <w:rPr>
          <w:sz w:val="22"/>
          <w:szCs w:val="22"/>
        </w:rPr>
      </w:pPr>
    </w:p>
    <w:sectPr w:rsidR="00EE542B" w:rsidRPr="00DD3CD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872C7" w14:textId="77777777" w:rsidR="00FB5713" w:rsidRDefault="00FB5713">
      <w:r>
        <w:separator/>
      </w:r>
    </w:p>
  </w:endnote>
  <w:endnote w:type="continuationSeparator" w:id="0">
    <w:p w14:paraId="298D5F1E" w14:textId="77777777" w:rsidR="00FB5713" w:rsidRDefault="00FB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1B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1450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44CD8" w14:textId="4F0AD327" w:rsidR="00986737" w:rsidRPr="00986737" w:rsidRDefault="00EE542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781C976" wp14:editId="7536B6A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AA100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CA4D26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E3A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C4412" w14:textId="77777777" w:rsidR="009F189D" w:rsidRDefault="009F189D">
    <w:pPr>
      <w:pStyle w:val="Stopka"/>
      <w:tabs>
        <w:tab w:val="clear" w:pos="4536"/>
      </w:tabs>
      <w:jc w:val="center"/>
    </w:pPr>
  </w:p>
  <w:p w14:paraId="77FC63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72C1C" w14:textId="77777777" w:rsidR="00FB5713" w:rsidRDefault="00FB5713">
      <w:r>
        <w:separator/>
      </w:r>
    </w:p>
  </w:footnote>
  <w:footnote w:type="continuationSeparator" w:id="0">
    <w:p w14:paraId="16FBDE05" w14:textId="77777777" w:rsidR="00FB5713" w:rsidRDefault="00FB5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DD66" w14:textId="77777777" w:rsidR="0079274B" w:rsidRDefault="00792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F4B6F" w14:textId="77777777" w:rsidR="0079274B" w:rsidRDefault="00792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61012" w14:textId="77777777" w:rsidR="0079274B" w:rsidRDefault="007927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802"/>
    <w:rsid w:val="00007727"/>
    <w:rsid w:val="00017720"/>
    <w:rsid w:val="00035488"/>
    <w:rsid w:val="000D7F25"/>
    <w:rsid w:val="000E00E5"/>
    <w:rsid w:val="00173B20"/>
    <w:rsid w:val="001C69FF"/>
    <w:rsid w:val="0023318D"/>
    <w:rsid w:val="00284D96"/>
    <w:rsid w:val="003D72FD"/>
    <w:rsid w:val="00404FDB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9274B"/>
    <w:rsid w:val="00843263"/>
    <w:rsid w:val="00861E75"/>
    <w:rsid w:val="00986737"/>
    <w:rsid w:val="009D19BD"/>
    <w:rsid w:val="009F189D"/>
    <w:rsid w:val="00A80738"/>
    <w:rsid w:val="00AE2D39"/>
    <w:rsid w:val="00BB547B"/>
    <w:rsid w:val="00C236D3"/>
    <w:rsid w:val="00C659E2"/>
    <w:rsid w:val="00C82837"/>
    <w:rsid w:val="00CA3D66"/>
    <w:rsid w:val="00CB0802"/>
    <w:rsid w:val="00D665F5"/>
    <w:rsid w:val="00D7128F"/>
    <w:rsid w:val="00DD3CDD"/>
    <w:rsid w:val="00EA3476"/>
    <w:rsid w:val="00EE542B"/>
    <w:rsid w:val="00F16C60"/>
    <w:rsid w:val="00F95C33"/>
    <w:rsid w:val="00FA6802"/>
    <w:rsid w:val="00FB4BAB"/>
    <w:rsid w:val="00FB571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64EE4D"/>
  <w15:chartTrackingRefBased/>
  <w15:docId w15:val="{3F144684-BB2F-466F-8253-98D27798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2026-08-07T08:32:00Z</cp:lastPrinted>
  <dcterms:created xsi:type="dcterms:W3CDTF">2026-08-07T08:33:00Z</dcterms:created>
  <dcterms:modified xsi:type="dcterms:W3CDTF">2026-08-07T08:41:00Z</dcterms:modified>
</cp:coreProperties>
</file>