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70A4" w14:textId="08035473" w:rsidR="003229C3" w:rsidRDefault="003229C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/>
          <w:noProof/>
          <w:sz w:val="22"/>
          <w:szCs w:val="18"/>
        </w:rPr>
        <w:pict w14:anchorId="781630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65pt;height:48.75pt;visibility:visible;mso-wrap-style:square">
            <v:imagedata r:id="rId6" o:title=""/>
          </v:shape>
        </w:pict>
      </w:r>
    </w:p>
    <w:p w14:paraId="10C882FD" w14:textId="17EC9539" w:rsidR="003E6519" w:rsidRPr="003229C3" w:rsidRDefault="00156869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 w:cs="Arial"/>
          <w:sz w:val="22"/>
          <w:szCs w:val="22"/>
        </w:rPr>
        <w:t>Bydgoszcz</w:t>
      </w:r>
      <w:r w:rsidR="003E6519" w:rsidRPr="003229C3">
        <w:rPr>
          <w:rFonts w:ascii="Arial Narrow" w:hAnsi="Arial Narrow" w:cs="Arial"/>
          <w:sz w:val="22"/>
          <w:szCs w:val="22"/>
        </w:rPr>
        <w:t xml:space="preserve"> dnia: </w:t>
      </w:r>
      <w:r w:rsidRPr="003229C3">
        <w:rPr>
          <w:rFonts w:ascii="Arial Narrow" w:hAnsi="Arial Narrow" w:cs="Arial"/>
          <w:sz w:val="22"/>
          <w:szCs w:val="22"/>
        </w:rPr>
        <w:t>2026-07-01</w:t>
      </w:r>
    </w:p>
    <w:p w14:paraId="7755D6C9" w14:textId="6FA184D5" w:rsidR="003E6519" w:rsidRPr="003229C3" w:rsidRDefault="00156869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229C3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331DC3AC" w14:textId="6658EA35" w:rsidR="003E6519" w:rsidRPr="003229C3" w:rsidRDefault="00156869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 w:cs="Arial"/>
          <w:sz w:val="22"/>
          <w:szCs w:val="22"/>
        </w:rPr>
        <w:t>Powstańców Warszawy</w:t>
      </w:r>
      <w:r w:rsidR="003E6519" w:rsidRPr="003229C3">
        <w:rPr>
          <w:rFonts w:ascii="Arial Narrow" w:hAnsi="Arial Narrow" w:cs="Arial"/>
          <w:sz w:val="22"/>
          <w:szCs w:val="22"/>
        </w:rPr>
        <w:t xml:space="preserve"> </w:t>
      </w:r>
      <w:r w:rsidRPr="003229C3">
        <w:rPr>
          <w:rFonts w:ascii="Arial Narrow" w:hAnsi="Arial Narrow" w:cs="Arial"/>
          <w:sz w:val="22"/>
          <w:szCs w:val="22"/>
        </w:rPr>
        <w:t>5</w:t>
      </w:r>
    </w:p>
    <w:p w14:paraId="17E871A2" w14:textId="7471D0CA" w:rsidR="003E6519" w:rsidRPr="003229C3" w:rsidRDefault="00156869" w:rsidP="003E6519">
      <w:pPr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 w:cs="Arial"/>
          <w:sz w:val="22"/>
          <w:szCs w:val="22"/>
        </w:rPr>
        <w:t>85-681</w:t>
      </w:r>
      <w:r w:rsidR="003E6519" w:rsidRPr="003229C3">
        <w:rPr>
          <w:rFonts w:ascii="Arial Narrow" w:hAnsi="Arial Narrow" w:cs="Arial"/>
          <w:sz w:val="22"/>
          <w:szCs w:val="22"/>
        </w:rPr>
        <w:t xml:space="preserve"> </w:t>
      </w:r>
      <w:r w:rsidRPr="003229C3">
        <w:rPr>
          <w:rFonts w:ascii="Arial Narrow" w:hAnsi="Arial Narrow" w:cs="Arial"/>
          <w:sz w:val="22"/>
          <w:szCs w:val="22"/>
        </w:rPr>
        <w:t>Bydgoszcz</w:t>
      </w:r>
    </w:p>
    <w:p w14:paraId="2478145A" w14:textId="13AB35D9" w:rsidR="003E6519" w:rsidRPr="003229C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229C3" w14:paraId="664183F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B198D0" w14:textId="77777777" w:rsidR="003E6519" w:rsidRPr="003229C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229C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1402E6B" w14:textId="77777777" w:rsidR="003E6519" w:rsidRPr="003229C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229C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A70139C" w14:textId="77777777" w:rsidR="003E6519" w:rsidRPr="003229C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8AD3E0F" w14:textId="77777777" w:rsidR="003E6519" w:rsidRPr="003229C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229C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229C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229C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229C3" w14:paraId="5F499869" w14:textId="77777777" w:rsidTr="001A0FA2">
        <w:tc>
          <w:tcPr>
            <w:tcW w:w="2269" w:type="dxa"/>
          </w:tcPr>
          <w:p w14:paraId="69329EFD" w14:textId="77777777" w:rsidR="003E6519" w:rsidRPr="003229C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60A2C12" w14:textId="08C3BBBA" w:rsidR="003E6519" w:rsidRPr="003229C3" w:rsidRDefault="0015686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bCs/>
                <w:sz w:val="22"/>
                <w:szCs w:val="22"/>
              </w:rPr>
              <w:t>Wykonanie audytu końcowego cyberbezpieczeństwa i przeprowadzenie testów bezpieczeństwa</w:t>
            </w:r>
            <w:r w:rsidR="003E6519" w:rsidRPr="003229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56869" w:rsidRPr="003229C3" w14:paraId="10C9A1DB" w14:textId="77777777" w:rsidTr="00BE6BC1">
        <w:tc>
          <w:tcPr>
            <w:tcW w:w="2269" w:type="dxa"/>
          </w:tcPr>
          <w:p w14:paraId="5257E689" w14:textId="77777777" w:rsidR="00156869" w:rsidRPr="003229C3" w:rsidRDefault="00156869" w:rsidP="00BE6B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133F1A3" w14:textId="66033F1F" w:rsidR="00156869" w:rsidRPr="003229C3" w:rsidRDefault="00156869" w:rsidP="00BE6B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604FB5DA" w14:textId="34509D31" w:rsidR="00890B92" w:rsidRPr="003229C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229C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3229C3">
        <w:rPr>
          <w:rFonts w:ascii="Arial Narrow" w:hAnsi="Arial Narrow" w:cs="Arial"/>
          <w:sz w:val="22"/>
          <w:szCs w:val="22"/>
        </w:rPr>
        <w:t>22</w:t>
      </w:r>
      <w:r w:rsidR="0049054E" w:rsidRPr="003229C3">
        <w:rPr>
          <w:rFonts w:ascii="Arial Narrow" w:hAnsi="Arial Narrow" w:cs="Arial"/>
          <w:sz w:val="22"/>
          <w:szCs w:val="22"/>
        </w:rPr>
        <w:t>2</w:t>
      </w:r>
      <w:r w:rsidRPr="003229C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3229C3">
        <w:rPr>
          <w:rFonts w:ascii="Arial Narrow" w:hAnsi="Arial Narrow" w:cs="Arial"/>
          <w:sz w:val="22"/>
          <w:szCs w:val="22"/>
        </w:rPr>
        <w:t>4</w:t>
      </w:r>
      <w:r w:rsidRPr="003229C3">
        <w:rPr>
          <w:rFonts w:ascii="Arial Narrow" w:hAnsi="Arial Narrow" w:cs="Arial"/>
          <w:sz w:val="22"/>
          <w:szCs w:val="22"/>
        </w:rPr>
        <w:t xml:space="preserve"> </w:t>
      </w:r>
      <w:r w:rsidR="00890B92" w:rsidRPr="003229C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3229C3">
        <w:rPr>
          <w:rFonts w:ascii="Arial Narrow" w:hAnsi="Arial Narrow" w:cs="Arial"/>
          <w:sz w:val="22"/>
          <w:szCs w:val="22"/>
        </w:rPr>
        <w:t xml:space="preserve"> </w:t>
      </w:r>
      <w:r w:rsidR="00156869" w:rsidRPr="003229C3">
        <w:rPr>
          <w:rFonts w:ascii="Arial Narrow" w:hAnsi="Arial Narrow" w:cs="Arial"/>
          <w:sz w:val="22"/>
          <w:szCs w:val="22"/>
        </w:rPr>
        <w:t>(t.j. Dz. U. z 2024 r. poz. 1320 z p</w:t>
      </w:r>
      <w:r w:rsidR="003229C3">
        <w:rPr>
          <w:rFonts w:ascii="Arial Narrow" w:hAnsi="Arial Narrow" w:cs="Arial"/>
          <w:sz w:val="22"/>
          <w:szCs w:val="22"/>
        </w:rPr>
        <w:t>óźn</w:t>
      </w:r>
      <w:r w:rsidR="00156869" w:rsidRPr="003229C3">
        <w:rPr>
          <w:rFonts w:ascii="Arial Narrow" w:hAnsi="Arial Narrow" w:cs="Arial"/>
          <w:sz w:val="22"/>
          <w:szCs w:val="22"/>
        </w:rPr>
        <w:t>. zm.)</w:t>
      </w:r>
      <w:r w:rsidR="00490DC0" w:rsidRPr="003229C3">
        <w:rPr>
          <w:rFonts w:ascii="Arial Narrow" w:hAnsi="Arial Narrow" w:cs="Arial"/>
          <w:sz w:val="22"/>
          <w:szCs w:val="22"/>
        </w:rPr>
        <w:t xml:space="preserve"> </w:t>
      </w:r>
      <w:r w:rsidR="00890B92" w:rsidRPr="003229C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3229C3">
        <w:rPr>
          <w:rFonts w:ascii="Arial Narrow" w:hAnsi="Arial Narrow" w:cs="Arial"/>
          <w:sz w:val="22"/>
          <w:szCs w:val="22"/>
        </w:rPr>
        <w:t xml:space="preserve"> dla</w:t>
      </w:r>
      <w:r w:rsidR="00890B92" w:rsidRPr="003229C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6869" w:rsidRPr="003229C3" w14:paraId="6B29DFB0" w14:textId="77777777" w:rsidTr="00BE6B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CACD11" w14:textId="3BD0541B" w:rsidR="00156869" w:rsidRPr="003229C3" w:rsidRDefault="00156869" w:rsidP="00BE6B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sz w:val="22"/>
                <w:szCs w:val="22"/>
              </w:rPr>
              <w:t>części 1 zamówienia w wysokości 123 000.00 zł brutto;</w:t>
            </w:r>
          </w:p>
        </w:tc>
      </w:tr>
      <w:tr w:rsidR="00156869" w:rsidRPr="003229C3" w14:paraId="62ABF92C" w14:textId="77777777" w:rsidTr="00BE6B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376860" w14:textId="0F8CA866" w:rsidR="00156869" w:rsidRPr="003229C3" w:rsidRDefault="00156869" w:rsidP="00BE6B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229C3">
              <w:rPr>
                <w:rFonts w:ascii="Arial Narrow" w:hAnsi="Arial Narrow" w:cs="Arial"/>
                <w:sz w:val="22"/>
                <w:szCs w:val="22"/>
              </w:rPr>
              <w:t>części 2 zamówienia w wysokości 350 540.16 zł brutto;</w:t>
            </w:r>
          </w:p>
        </w:tc>
      </w:tr>
    </w:tbl>
    <w:p w14:paraId="54A8D9FB" w14:textId="77777777" w:rsidR="00890B92" w:rsidRPr="003229C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CBF5A08" w14:textId="77777777" w:rsidR="00510EC8" w:rsidRPr="003229C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3EDDBAC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229C3">
        <w:rPr>
          <w:rFonts w:ascii="Arial Narrow" w:hAnsi="Arial Narrow" w:cs="Arial"/>
          <w:i/>
          <w:sz w:val="22"/>
          <w:szCs w:val="22"/>
        </w:rPr>
        <w:t>Zamawiający</w:t>
      </w:r>
    </w:p>
    <w:p w14:paraId="50CC84E6" w14:textId="77777777" w:rsidR="003229C3" w:rsidRPr="003229C3" w:rsidRDefault="003229C3" w:rsidP="003229C3"/>
    <w:p w14:paraId="6C14F3F5" w14:textId="77777777" w:rsidR="003229C3" w:rsidRPr="003229C3" w:rsidRDefault="003229C3" w:rsidP="003229C3"/>
    <w:p w14:paraId="7CD4D842" w14:textId="77777777" w:rsidR="003229C3" w:rsidRPr="003229C3" w:rsidRDefault="003229C3" w:rsidP="003229C3"/>
    <w:p w14:paraId="25F1EC8C" w14:textId="77777777" w:rsidR="003229C3" w:rsidRPr="003229C3" w:rsidRDefault="003229C3" w:rsidP="003229C3"/>
    <w:p w14:paraId="737FF292" w14:textId="77777777" w:rsidR="003229C3" w:rsidRDefault="003229C3" w:rsidP="003229C3">
      <w:pPr>
        <w:rPr>
          <w:rFonts w:ascii="Arial Narrow" w:hAnsi="Arial Narrow" w:cs="Arial"/>
          <w:i/>
          <w:sz w:val="22"/>
          <w:szCs w:val="22"/>
        </w:rPr>
      </w:pPr>
    </w:p>
    <w:p w14:paraId="56248868" w14:textId="2850BBBB" w:rsidR="003229C3" w:rsidRDefault="003229C3" w:rsidP="003229C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D47F95D" w14:textId="386817AF" w:rsidR="003229C3" w:rsidRDefault="003229C3" w:rsidP="003229C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11CCDF10" w14:textId="0107975E" w:rsidR="003229C3" w:rsidRDefault="003229C3" w:rsidP="003229C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255085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D212295" w14:textId="5FA95C38" w:rsidR="003229C3" w:rsidRPr="003229C3" w:rsidRDefault="003229C3" w:rsidP="003229C3">
      <w:pPr>
        <w:rPr>
          <w:rFonts w:ascii="Arial Narrow" w:hAnsi="Arial Narrow"/>
        </w:rPr>
      </w:pPr>
      <w:r>
        <w:rPr>
          <w:rFonts w:ascii="Arial Narrow" w:hAnsi="Arial Narrow"/>
        </w:rPr>
        <w:t>Data: 2026-07-01</w:t>
      </w:r>
    </w:p>
    <w:sectPr w:rsidR="003229C3" w:rsidRPr="003229C3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0591B" w14:textId="77777777" w:rsidR="00821E86" w:rsidRDefault="00821E86">
      <w:r>
        <w:separator/>
      </w:r>
    </w:p>
  </w:endnote>
  <w:endnote w:type="continuationSeparator" w:id="0">
    <w:p w14:paraId="253C912B" w14:textId="77777777" w:rsidR="00821E86" w:rsidRDefault="0082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CF7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1808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3861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1CDA8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54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E82DA9" w14:textId="77777777" w:rsidR="009F189D" w:rsidRDefault="009F189D">
    <w:pPr>
      <w:pStyle w:val="Stopka"/>
      <w:tabs>
        <w:tab w:val="clear" w:pos="4536"/>
      </w:tabs>
      <w:jc w:val="center"/>
    </w:pPr>
  </w:p>
  <w:p w14:paraId="282C7E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AEF91" w14:textId="77777777" w:rsidR="00821E86" w:rsidRDefault="00821E86">
      <w:r>
        <w:separator/>
      </w:r>
    </w:p>
  </w:footnote>
  <w:footnote w:type="continuationSeparator" w:id="0">
    <w:p w14:paraId="37B4355E" w14:textId="77777777" w:rsidR="00821E86" w:rsidRDefault="00821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0F367" w14:textId="77777777" w:rsidR="00156869" w:rsidRDefault="001568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BC06" w14:textId="77777777" w:rsidR="00156869" w:rsidRDefault="001568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49AE" w14:textId="77777777" w:rsidR="00156869" w:rsidRDefault="001568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5AE"/>
    <w:rsid w:val="00007727"/>
    <w:rsid w:val="00017720"/>
    <w:rsid w:val="00035488"/>
    <w:rsid w:val="000D7F25"/>
    <w:rsid w:val="000E00E5"/>
    <w:rsid w:val="00156869"/>
    <w:rsid w:val="00173B20"/>
    <w:rsid w:val="001A0FA2"/>
    <w:rsid w:val="001C69FF"/>
    <w:rsid w:val="0023318D"/>
    <w:rsid w:val="003229C3"/>
    <w:rsid w:val="003335A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1E86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6DC92"/>
  <w15:chartTrackingRefBased/>
  <w15:docId w15:val="{A407B682-936D-4B43-B0E8-5E06F6DFD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229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29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2026-07-01T06:02:00Z</dcterms:created>
  <dcterms:modified xsi:type="dcterms:W3CDTF">2026-07-01T06:04:00Z</dcterms:modified>
</cp:coreProperties>
</file>